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76156146"/>
        <w:docPartObj>
          <w:docPartGallery w:val="Cover Pages"/>
          <w:docPartUnique/>
        </w:docPartObj>
      </w:sdtPr>
      <w:sdtContent>
        <w:p w14:paraId="54230EEE" w14:textId="2E498CB7" w:rsidR="005756A0" w:rsidRDefault="0016480F">
          <w:r>
            <w:rPr>
              <w:noProof/>
            </w:rPr>
            <mc:AlternateContent>
              <mc:Choice Requires="wpg">
                <w:drawing>
                  <wp:anchor distT="0" distB="0" distL="114300" distR="114300" simplePos="0" relativeHeight="251662336" behindDoc="0" locked="0" layoutInCell="1" allowOverlap="1" wp14:anchorId="60009CEC" wp14:editId="0B78B29F">
                    <wp:simplePos x="0" y="0"/>
                    <wp:positionH relativeFrom="margin">
                      <wp:align>center</wp:align>
                    </wp:positionH>
                    <wp:positionV relativeFrom="page">
                      <wp:posOffset>328417</wp:posOffset>
                    </wp:positionV>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EEB8D41" id="Group 149" o:spid="_x0000_s1026" style="position:absolute;margin-left:0;margin-top:25.85pt;width:8in;height:95.7pt;z-index:25166233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f07f09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margin" anchory="page"/>
                  </v:group>
                </w:pict>
              </mc:Fallback>
            </mc:AlternateContent>
          </w:r>
        </w:p>
        <w:p w14:paraId="009219F1" w14:textId="56A823F8" w:rsidR="005756A0" w:rsidRDefault="0016480F">
          <w:pPr>
            <w:jc w:val="left"/>
            <w:rPr>
              <w:rFonts w:asciiTheme="majorHAnsi" w:eastAsiaTheme="majorEastAsia" w:hAnsiTheme="majorHAnsi" w:cstheme="majorBidi"/>
              <w:color w:val="B35E06" w:themeColor="accent1" w:themeShade="BF"/>
              <w:sz w:val="40"/>
              <w:szCs w:val="40"/>
            </w:rPr>
          </w:pPr>
          <w:r>
            <w:rPr>
              <w:noProof/>
            </w:rPr>
            <mc:AlternateContent>
              <mc:Choice Requires="wps">
                <w:drawing>
                  <wp:anchor distT="45720" distB="45720" distL="114300" distR="114300" simplePos="0" relativeHeight="251664384" behindDoc="0" locked="0" layoutInCell="1" allowOverlap="1" wp14:anchorId="67246E40" wp14:editId="7EE921A2">
                    <wp:simplePos x="0" y="0"/>
                    <wp:positionH relativeFrom="margin">
                      <wp:posOffset>-549113</wp:posOffset>
                    </wp:positionH>
                    <wp:positionV relativeFrom="paragraph">
                      <wp:posOffset>435757</wp:posOffset>
                    </wp:positionV>
                    <wp:extent cx="669163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630" cy="1404620"/>
                            </a:xfrm>
                            <a:prstGeom prst="rect">
                              <a:avLst/>
                            </a:prstGeom>
                            <a:solidFill>
                              <a:srgbClr val="FFFFFF"/>
                            </a:solidFill>
                            <a:ln w="9525">
                              <a:noFill/>
                              <a:miter lim="800000"/>
                              <a:headEnd/>
                              <a:tailEnd/>
                            </a:ln>
                          </wps:spPr>
                          <wps:txbx>
                            <w:txbxContent>
                              <w:p w14:paraId="79B5F17F" w14:textId="1ACF2594" w:rsidR="00231350" w:rsidRPr="005756A0" w:rsidRDefault="00231350">
                                <w:pPr>
                                  <w:rPr>
                                    <w:sz w:val="32"/>
                                    <w:szCs w:val="32"/>
                                  </w:rPr>
                                </w:pPr>
                                <w:r w:rsidRPr="005756A0">
                                  <w:rPr>
                                    <w:sz w:val="32"/>
                                    <w:szCs w:val="32"/>
                                  </w:rPr>
                                  <w:t>Andrew Wray, Presentation to Staff, LE#2, Et#9</w:t>
                                </w:r>
                                <w:r>
                                  <w:rPr>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246E40" id="_x0000_t202" coordsize="21600,21600" o:spt="202" path="m,l,21600r21600,l21600,xe">
                    <v:stroke joinstyle="miter"/>
                    <v:path gradientshapeok="t" o:connecttype="rect"/>
                  </v:shapetype>
                  <v:shape id="Text Box 2" o:spid="_x0000_s1026" type="#_x0000_t202" style="position:absolute;margin-left:-43.25pt;margin-top:34.3pt;width:526.9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xNIQIAAB4EAAAOAAAAZHJzL2Uyb0RvYy54bWysU9tuGyEQfa/Uf0C813up7cQ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" stroked="f">
                    <v:textbox style="mso-fit-shape-to-text:t">
                      <w:txbxContent>
                        <w:p w14:paraId="79B5F17F" w14:textId="1ACF2594" w:rsidR="00231350" w:rsidRPr="005756A0" w:rsidRDefault="00231350">
                          <w:pPr>
                            <w:rPr>
                              <w:sz w:val="32"/>
                              <w:szCs w:val="32"/>
                            </w:rPr>
                          </w:pPr>
                          <w:r w:rsidRPr="005756A0">
                            <w:rPr>
                              <w:sz w:val="32"/>
                              <w:szCs w:val="32"/>
                            </w:rPr>
                            <w:t>Andrew Wray, Presentation to Staff, LE#2, Et#9</w:t>
                          </w:r>
                          <w:r>
                            <w:rPr>
                              <w:sz w:val="32"/>
                              <w:szCs w:val="32"/>
                            </w:rPr>
                            <w:t>.</w:t>
                          </w:r>
                        </w:p>
                      </w:txbxContent>
                    </v:textbox>
                    <w10:wrap type="square" anchorx="margin"/>
                  </v:shape>
                </w:pict>
              </mc:Fallback>
            </mc:AlternateContent>
          </w:r>
          <w:r w:rsidR="005756A0">
            <w:rPr>
              <w:noProof/>
            </w:rPr>
            <mc:AlternateContent>
              <mc:Choice Requires="wps">
                <w:drawing>
                  <wp:anchor distT="0" distB="0" distL="114300" distR="114300" simplePos="0" relativeHeight="251659264" behindDoc="0" locked="0" layoutInCell="1" allowOverlap="1" wp14:anchorId="631DAEE9" wp14:editId="3039FF78">
                    <wp:simplePos x="0" y="0"/>
                    <wp:positionH relativeFrom="page">
                      <wp:align>right</wp:align>
                    </wp:positionH>
                    <wp:positionV relativeFrom="page">
                      <wp:align>center</wp:align>
                    </wp:positionV>
                    <wp:extent cx="7975411"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975411"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92F7C" w14:textId="3C452272" w:rsidR="00231350" w:rsidRPr="005756A0" w:rsidRDefault="00231350" w:rsidP="005756A0">
                                <w:pPr>
                                  <w:jc w:val="left"/>
                                  <w:rPr>
                                    <w:rFonts w:ascii="Bodoni MT" w:hAnsi="Bodoni MT"/>
                                    <w:color w:val="F07F09" w:themeColor="accent1"/>
                                    <w:sz w:val="64"/>
                                    <w:szCs w:val="64"/>
                                  </w:rPr>
                                </w:pPr>
                                <w:sdt>
                                  <w:sdtPr>
                                    <w:rPr>
                                      <w:rFonts w:ascii="Bodoni MT" w:eastAsiaTheme="majorEastAsia" w:hAnsi="Bodoni MT" w:cstheme="majorBidi"/>
                                      <w:caps/>
                                      <w:color w:val="323232" w:themeColor="text2"/>
                                      <w:spacing w:val="30"/>
                                      <w:sz w:val="36"/>
                                      <w:szCs w:val="3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5756A0">
                                      <w:rPr>
                                        <w:rFonts w:ascii="Bodoni MT" w:eastAsiaTheme="majorEastAsia" w:hAnsi="Bodoni MT" w:cstheme="majorBidi"/>
                                        <w:caps/>
                                        <w:color w:val="323232" w:themeColor="text2"/>
                                        <w:spacing w:val="30"/>
                                        <w:sz w:val="36"/>
                                        <w:szCs w:val="36"/>
                                        <w:lang w:val="en-CA"/>
                                      </w:rPr>
                                      <w:t>TECHNOLOGY &amp; THE SPECIAL EDUCATION LEARNER</w:t>
                                    </w:r>
                                  </w:sdtContent>
                                </w:sdt>
                              </w:p>
                              <w:sdt>
                                <w:sdtPr>
                                  <w:rPr>
                                    <w:color w:val="404040" w:themeColor="text1" w:themeTint="BF"/>
                                    <w:sz w:val="36"/>
                                    <w:szCs w:val="36"/>
                                  </w:rPr>
                                  <w:alias w:val="Subtitle"/>
                                  <w:tag w:val=""/>
                                  <w:id w:val="1504706999"/>
                                  <w:dataBinding w:prefixMappings="xmlns:ns0='http://purl.org/dc/elements/1.1/' xmlns:ns1='http://schemas.openxmlformats.org/package/2006/metadata/core-properties' " w:xpath="/ns1:coreProperties[1]/ns0:subject[1]" w:storeItemID="{6C3C8BC8-F283-45AE-878A-BAB7291924A1}"/>
                                  <w:text/>
                                </w:sdtPr>
                                <w:sdtContent>
                                  <w:p w14:paraId="444F5E5F" w14:textId="33378884" w:rsidR="00231350" w:rsidRDefault="00231350">
                                    <w:pPr>
                                      <w:jc w:val="right"/>
                                      <w:rPr>
                                        <w:smallCaps/>
                                        <w:color w:val="404040" w:themeColor="text1" w:themeTint="BF"/>
                                        <w:sz w:val="36"/>
                                        <w:szCs w:val="36"/>
                                      </w:rPr>
                                    </w:pPr>
                                    <w:r>
                                      <w:rPr>
                                        <w:color w:val="404040" w:themeColor="text1" w:themeTint="BF"/>
                                        <w:sz w:val="36"/>
                                        <w:szCs w:val="36"/>
                                      </w:rPr>
                                      <w:t>A Support Document for New Teachers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631DAEE9" id="Text Box 154" o:spid="_x0000_s1027" type="#_x0000_t202" style="position:absolute;margin-left:576.8pt;margin-top:0;width:628pt;height:286.5pt;z-index:251659264;visibility:visible;mso-wrap-style:square;mso-width-percent:0;mso-height-percent:363;mso-wrap-distance-left:9pt;mso-wrap-distance-top:0;mso-wrap-distance-right:9pt;mso-wrap-distance-bottom:0;mso-position-horizontal:right;mso-position-horizontal-relative:page;mso-position-vertical:center;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" filled="f" stroked="f" strokeweight=".5pt">
                    <v:textbox inset="126pt,0,54pt,0">
                      <w:txbxContent>
                        <w:p w14:paraId="1E692F7C" w14:textId="3C452272" w:rsidR="00231350" w:rsidRPr="005756A0" w:rsidRDefault="00231350" w:rsidP="005756A0">
                          <w:pPr>
                            <w:jc w:val="left"/>
                            <w:rPr>
                              <w:rFonts w:ascii="Bodoni MT" w:hAnsi="Bodoni MT"/>
                              <w:color w:val="F07F09" w:themeColor="accent1"/>
                              <w:sz w:val="64"/>
                              <w:szCs w:val="64"/>
                            </w:rPr>
                          </w:pPr>
                          <w:sdt>
                            <w:sdtPr>
                              <w:rPr>
                                <w:rFonts w:ascii="Bodoni MT" w:eastAsiaTheme="majorEastAsia" w:hAnsi="Bodoni MT" w:cstheme="majorBidi"/>
                                <w:caps/>
                                <w:color w:val="323232" w:themeColor="text2"/>
                                <w:spacing w:val="30"/>
                                <w:sz w:val="36"/>
                                <w:szCs w:val="3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5756A0">
                                <w:rPr>
                                  <w:rFonts w:ascii="Bodoni MT" w:eastAsiaTheme="majorEastAsia" w:hAnsi="Bodoni MT" w:cstheme="majorBidi"/>
                                  <w:caps/>
                                  <w:color w:val="323232" w:themeColor="text2"/>
                                  <w:spacing w:val="30"/>
                                  <w:sz w:val="36"/>
                                  <w:szCs w:val="36"/>
                                  <w:lang w:val="en-CA"/>
                                </w:rPr>
                                <w:t>TECHNOLOGY &amp; THE SPECIAL EDUCATION LEARNER</w:t>
                              </w:r>
                            </w:sdtContent>
                          </w:sdt>
                        </w:p>
                        <w:sdt>
                          <w:sdtPr>
                            <w:rPr>
                              <w:color w:val="404040" w:themeColor="text1" w:themeTint="BF"/>
                              <w:sz w:val="36"/>
                              <w:szCs w:val="36"/>
                            </w:rPr>
                            <w:alias w:val="Subtitle"/>
                            <w:tag w:val=""/>
                            <w:id w:val="1504706999"/>
                            <w:dataBinding w:prefixMappings="xmlns:ns0='http://purl.org/dc/elements/1.1/' xmlns:ns1='http://schemas.openxmlformats.org/package/2006/metadata/core-properties' " w:xpath="/ns1:coreProperties[1]/ns0:subject[1]" w:storeItemID="{6C3C8BC8-F283-45AE-878A-BAB7291924A1}"/>
                            <w:text/>
                          </w:sdtPr>
                          <w:sdtContent>
                            <w:p w14:paraId="444F5E5F" w14:textId="33378884" w:rsidR="00231350" w:rsidRDefault="00231350">
                              <w:pPr>
                                <w:jc w:val="right"/>
                                <w:rPr>
                                  <w:smallCaps/>
                                  <w:color w:val="404040" w:themeColor="text1" w:themeTint="BF"/>
                                  <w:sz w:val="36"/>
                                  <w:szCs w:val="36"/>
                                </w:rPr>
                              </w:pPr>
                              <w:r>
                                <w:rPr>
                                  <w:color w:val="404040" w:themeColor="text1" w:themeTint="BF"/>
                                  <w:sz w:val="36"/>
                                  <w:szCs w:val="36"/>
                                </w:rPr>
                                <w:t>A Support Document for New Teachers</w:t>
                              </w:r>
                            </w:p>
                          </w:sdtContent>
                        </w:sdt>
                      </w:txbxContent>
                    </v:textbox>
                    <w10:wrap type="square" anchorx="page" anchory="page"/>
                  </v:shape>
                </w:pict>
              </mc:Fallback>
            </mc:AlternateContent>
          </w:r>
          <w:r w:rsidR="005756A0">
            <w:br w:type="page"/>
          </w:r>
        </w:p>
      </w:sdtContent>
    </w:sdt>
    <w:sdt>
      <w:sdtPr>
        <w:id w:val="-1209485786"/>
        <w:docPartObj>
          <w:docPartGallery w:val="Table of Contents"/>
          <w:docPartUnique/>
        </w:docPartObj>
      </w:sdtPr>
      <w:sdtEndPr>
        <w:rPr>
          <w:rFonts w:asciiTheme="minorHAnsi" w:eastAsiaTheme="minorEastAsia" w:hAnsiTheme="minorHAnsi" w:cstheme="minorBidi"/>
          <w:b/>
          <w:bCs/>
          <w:noProof/>
          <w:color w:val="auto"/>
          <w:sz w:val="21"/>
          <w:szCs w:val="21"/>
        </w:rPr>
      </w:sdtEndPr>
      <w:sdtContent>
        <w:p w14:paraId="48F936A1" w14:textId="1A9927A1" w:rsidR="005756A0" w:rsidRDefault="005756A0">
          <w:pPr>
            <w:pStyle w:val="TOCHeading"/>
          </w:pPr>
          <w:r>
            <w:t>Contents</w:t>
          </w:r>
        </w:p>
        <w:p w14:paraId="25B3F262" w14:textId="77777777" w:rsidR="00841102" w:rsidRDefault="005756A0">
          <w:pPr>
            <w:pStyle w:val="TOC1"/>
            <w:tabs>
              <w:tab w:val="right" w:leader="dot" w:pos="9350"/>
            </w:tabs>
            <w:rPr>
              <w:noProof/>
              <w:sz w:val="22"/>
              <w:szCs w:val="22"/>
              <w:lang w:eastAsia="en-US"/>
            </w:rPr>
          </w:pPr>
          <w:r>
            <w:fldChar w:fldCharType="begin"/>
          </w:r>
          <w:r>
            <w:instrText xml:space="preserve"> TOC \o "1-3" \h \z \u </w:instrText>
          </w:r>
          <w:r>
            <w:fldChar w:fldCharType="separate"/>
          </w:r>
          <w:hyperlink w:anchor="_Toc348731880" w:history="1">
            <w:r w:rsidR="00841102" w:rsidRPr="00F44BFA">
              <w:rPr>
                <w:rStyle w:val="Hyperlink"/>
                <w:b/>
                <w:noProof/>
              </w:rPr>
              <w:t>Introduction</w:t>
            </w:r>
            <w:r w:rsidR="00841102">
              <w:rPr>
                <w:noProof/>
                <w:webHidden/>
              </w:rPr>
              <w:tab/>
            </w:r>
            <w:r w:rsidR="00841102">
              <w:rPr>
                <w:noProof/>
                <w:webHidden/>
              </w:rPr>
              <w:fldChar w:fldCharType="begin"/>
            </w:r>
            <w:r w:rsidR="00841102">
              <w:rPr>
                <w:noProof/>
                <w:webHidden/>
              </w:rPr>
              <w:instrText xml:space="preserve"> PAGEREF _Toc348731880 \h </w:instrText>
            </w:r>
            <w:r w:rsidR="00841102">
              <w:rPr>
                <w:noProof/>
                <w:webHidden/>
              </w:rPr>
            </w:r>
            <w:r w:rsidR="00841102">
              <w:rPr>
                <w:noProof/>
                <w:webHidden/>
              </w:rPr>
              <w:fldChar w:fldCharType="separate"/>
            </w:r>
            <w:r w:rsidR="00841102">
              <w:rPr>
                <w:noProof/>
                <w:webHidden/>
              </w:rPr>
              <w:t>2</w:t>
            </w:r>
            <w:r w:rsidR="00841102">
              <w:rPr>
                <w:noProof/>
                <w:webHidden/>
              </w:rPr>
              <w:fldChar w:fldCharType="end"/>
            </w:r>
          </w:hyperlink>
        </w:p>
        <w:p w14:paraId="03665014" w14:textId="77777777" w:rsidR="00841102" w:rsidRDefault="00841102">
          <w:pPr>
            <w:pStyle w:val="TOC1"/>
            <w:tabs>
              <w:tab w:val="right" w:leader="dot" w:pos="9350"/>
            </w:tabs>
            <w:rPr>
              <w:noProof/>
              <w:sz w:val="22"/>
              <w:szCs w:val="22"/>
              <w:lang w:eastAsia="en-US"/>
            </w:rPr>
          </w:pPr>
          <w:hyperlink w:anchor="_Toc348731881" w:history="1">
            <w:r w:rsidRPr="00F44BFA">
              <w:rPr>
                <w:rStyle w:val="Hyperlink"/>
                <w:b/>
                <w:noProof/>
              </w:rPr>
              <w:t>Tips for Integration</w:t>
            </w:r>
            <w:r>
              <w:rPr>
                <w:noProof/>
                <w:webHidden/>
              </w:rPr>
              <w:tab/>
            </w:r>
            <w:r>
              <w:rPr>
                <w:noProof/>
                <w:webHidden/>
              </w:rPr>
              <w:fldChar w:fldCharType="begin"/>
            </w:r>
            <w:r>
              <w:rPr>
                <w:noProof/>
                <w:webHidden/>
              </w:rPr>
              <w:instrText xml:space="preserve"> PAGEREF _Toc348731881 \h </w:instrText>
            </w:r>
            <w:r>
              <w:rPr>
                <w:noProof/>
                <w:webHidden/>
              </w:rPr>
            </w:r>
            <w:r>
              <w:rPr>
                <w:noProof/>
                <w:webHidden/>
              </w:rPr>
              <w:fldChar w:fldCharType="separate"/>
            </w:r>
            <w:r>
              <w:rPr>
                <w:noProof/>
                <w:webHidden/>
              </w:rPr>
              <w:t>2</w:t>
            </w:r>
            <w:r>
              <w:rPr>
                <w:noProof/>
                <w:webHidden/>
              </w:rPr>
              <w:fldChar w:fldCharType="end"/>
            </w:r>
          </w:hyperlink>
        </w:p>
        <w:p w14:paraId="071AC4C5" w14:textId="77777777" w:rsidR="00841102" w:rsidRDefault="00841102">
          <w:pPr>
            <w:pStyle w:val="TOC2"/>
            <w:tabs>
              <w:tab w:val="right" w:leader="dot" w:pos="9350"/>
            </w:tabs>
            <w:rPr>
              <w:noProof/>
              <w:sz w:val="22"/>
              <w:szCs w:val="22"/>
              <w:lang w:eastAsia="en-US"/>
            </w:rPr>
          </w:pPr>
          <w:hyperlink w:anchor="_Toc348731882" w:history="1">
            <w:r w:rsidRPr="00F44BFA">
              <w:rPr>
                <w:rStyle w:val="Hyperlink"/>
                <w:noProof/>
              </w:rPr>
              <w:t>1. Learner Profiles</w:t>
            </w:r>
            <w:r>
              <w:rPr>
                <w:noProof/>
                <w:webHidden/>
              </w:rPr>
              <w:tab/>
            </w:r>
            <w:r>
              <w:rPr>
                <w:noProof/>
                <w:webHidden/>
              </w:rPr>
              <w:fldChar w:fldCharType="begin"/>
            </w:r>
            <w:r>
              <w:rPr>
                <w:noProof/>
                <w:webHidden/>
              </w:rPr>
              <w:instrText xml:space="preserve"> PAGEREF _Toc348731882 \h </w:instrText>
            </w:r>
            <w:r>
              <w:rPr>
                <w:noProof/>
                <w:webHidden/>
              </w:rPr>
            </w:r>
            <w:r>
              <w:rPr>
                <w:noProof/>
                <w:webHidden/>
              </w:rPr>
              <w:fldChar w:fldCharType="separate"/>
            </w:r>
            <w:r>
              <w:rPr>
                <w:noProof/>
                <w:webHidden/>
              </w:rPr>
              <w:t>2</w:t>
            </w:r>
            <w:r>
              <w:rPr>
                <w:noProof/>
                <w:webHidden/>
              </w:rPr>
              <w:fldChar w:fldCharType="end"/>
            </w:r>
          </w:hyperlink>
        </w:p>
        <w:p w14:paraId="28FB6135" w14:textId="77777777" w:rsidR="00841102" w:rsidRDefault="00841102">
          <w:pPr>
            <w:pStyle w:val="TOC2"/>
            <w:tabs>
              <w:tab w:val="right" w:leader="dot" w:pos="9350"/>
            </w:tabs>
            <w:rPr>
              <w:noProof/>
              <w:sz w:val="22"/>
              <w:szCs w:val="22"/>
              <w:lang w:eastAsia="en-US"/>
            </w:rPr>
          </w:pPr>
          <w:hyperlink w:anchor="_Toc348731883" w:history="1">
            <w:r w:rsidRPr="00F44BFA">
              <w:rPr>
                <w:rStyle w:val="Hyperlink"/>
                <w:noProof/>
              </w:rPr>
              <w:t>2. Familiarity with Technology</w:t>
            </w:r>
            <w:r>
              <w:rPr>
                <w:noProof/>
                <w:webHidden/>
              </w:rPr>
              <w:tab/>
            </w:r>
            <w:r>
              <w:rPr>
                <w:noProof/>
                <w:webHidden/>
              </w:rPr>
              <w:fldChar w:fldCharType="begin"/>
            </w:r>
            <w:r>
              <w:rPr>
                <w:noProof/>
                <w:webHidden/>
              </w:rPr>
              <w:instrText xml:space="preserve"> PAGEREF _Toc348731883 \h </w:instrText>
            </w:r>
            <w:r>
              <w:rPr>
                <w:noProof/>
                <w:webHidden/>
              </w:rPr>
            </w:r>
            <w:r>
              <w:rPr>
                <w:noProof/>
                <w:webHidden/>
              </w:rPr>
              <w:fldChar w:fldCharType="separate"/>
            </w:r>
            <w:r>
              <w:rPr>
                <w:noProof/>
                <w:webHidden/>
              </w:rPr>
              <w:t>2</w:t>
            </w:r>
            <w:r>
              <w:rPr>
                <w:noProof/>
                <w:webHidden/>
              </w:rPr>
              <w:fldChar w:fldCharType="end"/>
            </w:r>
          </w:hyperlink>
        </w:p>
        <w:p w14:paraId="4ECCE51A" w14:textId="77777777" w:rsidR="00841102" w:rsidRDefault="00841102">
          <w:pPr>
            <w:pStyle w:val="TOC2"/>
            <w:tabs>
              <w:tab w:val="right" w:leader="dot" w:pos="9350"/>
            </w:tabs>
            <w:rPr>
              <w:noProof/>
              <w:sz w:val="22"/>
              <w:szCs w:val="22"/>
              <w:lang w:eastAsia="en-US"/>
            </w:rPr>
          </w:pPr>
          <w:hyperlink w:anchor="_Toc348731884" w:history="1">
            <w:r w:rsidRPr="00F44BFA">
              <w:rPr>
                <w:rStyle w:val="Hyperlink"/>
                <w:noProof/>
              </w:rPr>
              <w:t>3. Free Exploration</w:t>
            </w:r>
            <w:r>
              <w:rPr>
                <w:noProof/>
                <w:webHidden/>
              </w:rPr>
              <w:tab/>
            </w:r>
            <w:r>
              <w:rPr>
                <w:noProof/>
                <w:webHidden/>
              </w:rPr>
              <w:fldChar w:fldCharType="begin"/>
            </w:r>
            <w:r>
              <w:rPr>
                <w:noProof/>
                <w:webHidden/>
              </w:rPr>
              <w:instrText xml:space="preserve"> PAGEREF _Toc348731884 \h </w:instrText>
            </w:r>
            <w:r>
              <w:rPr>
                <w:noProof/>
                <w:webHidden/>
              </w:rPr>
            </w:r>
            <w:r>
              <w:rPr>
                <w:noProof/>
                <w:webHidden/>
              </w:rPr>
              <w:fldChar w:fldCharType="separate"/>
            </w:r>
            <w:r>
              <w:rPr>
                <w:noProof/>
                <w:webHidden/>
              </w:rPr>
              <w:t>3</w:t>
            </w:r>
            <w:r>
              <w:rPr>
                <w:noProof/>
                <w:webHidden/>
              </w:rPr>
              <w:fldChar w:fldCharType="end"/>
            </w:r>
          </w:hyperlink>
        </w:p>
        <w:p w14:paraId="257DEECA" w14:textId="77777777" w:rsidR="00841102" w:rsidRDefault="00841102">
          <w:pPr>
            <w:pStyle w:val="TOC2"/>
            <w:tabs>
              <w:tab w:val="right" w:leader="dot" w:pos="9350"/>
            </w:tabs>
            <w:rPr>
              <w:noProof/>
              <w:sz w:val="22"/>
              <w:szCs w:val="22"/>
              <w:lang w:eastAsia="en-US"/>
            </w:rPr>
          </w:pPr>
          <w:hyperlink w:anchor="_Toc348731885" w:history="1">
            <w:r w:rsidRPr="00F44BFA">
              <w:rPr>
                <w:rStyle w:val="Hyperlink"/>
                <w:noProof/>
              </w:rPr>
              <w:t>4. Goals, Expectations, &amp; Outcomes</w:t>
            </w:r>
            <w:r>
              <w:rPr>
                <w:noProof/>
                <w:webHidden/>
              </w:rPr>
              <w:tab/>
            </w:r>
            <w:r>
              <w:rPr>
                <w:noProof/>
                <w:webHidden/>
              </w:rPr>
              <w:fldChar w:fldCharType="begin"/>
            </w:r>
            <w:r>
              <w:rPr>
                <w:noProof/>
                <w:webHidden/>
              </w:rPr>
              <w:instrText xml:space="preserve"> PAGEREF _Toc348731885 \h </w:instrText>
            </w:r>
            <w:r>
              <w:rPr>
                <w:noProof/>
                <w:webHidden/>
              </w:rPr>
            </w:r>
            <w:r>
              <w:rPr>
                <w:noProof/>
                <w:webHidden/>
              </w:rPr>
              <w:fldChar w:fldCharType="separate"/>
            </w:r>
            <w:r>
              <w:rPr>
                <w:noProof/>
                <w:webHidden/>
              </w:rPr>
              <w:t>3</w:t>
            </w:r>
            <w:r>
              <w:rPr>
                <w:noProof/>
                <w:webHidden/>
              </w:rPr>
              <w:fldChar w:fldCharType="end"/>
            </w:r>
          </w:hyperlink>
        </w:p>
        <w:p w14:paraId="6B3E74C7" w14:textId="77777777" w:rsidR="00841102" w:rsidRDefault="00841102">
          <w:pPr>
            <w:pStyle w:val="TOC2"/>
            <w:tabs>
              <w:tab w:val="right" w:leader="dot" w:pos="9350"/>
            </w:tabs>
            <w:rPr>
              <w:noProof/>
              <w:sz w:val="22"/>
              <w:szCs w:val="22"/>
              <w:lang w:eastAsia="en-US"/>
            </w:rPr>
          </w:pPr>
          <w:hyperlink w:anchor="_Toc348731886" w:history="1">
            <w:r w:rsidRPr="00F44BFA">
              <w:rPr>
                <w:rStyle w:val="Hyperlink"/>
                <w:noProof/>
              </w:rPr>
              <w:t>5. Break the Task in to Parts</w:t>
            </w:r>
            <w:r>
              <w:rPr>
                <w:noProof/>
                <w:webHidden/>
              </w:rPr>
              <w:tab/>
            </w:r>
            <w:r>
              <w:rPr>
                <w:noProof/>
                <w:webHidden/>
              </w:rPr>
              <w:fldChar w:fldCharType="begin"/>
            </w:r>
            <w:r>
              <w:rPr>
                <w:noProof/>
                <w:webHidden/>
              </w:rPr>
              <w:instrText xml:space="preserve"> PAGEREF _Toc348731886 \h </w:instrText>
            </w:r>
            <w:r>
              <w:rPr>
                <w:noProof/>
                <w:webHidden/>
              </w:rPr>
            </w:r>
            <w:r>
              <w:rPr>
                <w:noProof/>
                <w:webHidden/>
              </w:rPr>
              <w:fldChar w:fldCharType="separate"/>
            </w:r>
            <w:r>
              <w:rPr>
                <w:noProof/>
                <w:webHidden/>
              </w:rPr>
              <w:t>3</w:t>
            </w:r>
            <w:r>
              <w:rPr>
                <w:noProof/>
                <w:webHidden/>
              </w:rPr>
              <w:fldChar w:fldCharType="end"/>
            </w:r>
          </w:hyperlink>
        </w:p>
        <w:p w14:paraId="5612D560" w14:textId="77777777" w:rsidR="00841102" w:rsidRDefault="00841102">
          <w:pPr>
            <w:pStyle w:val="TOC2"/>
            <w:tabs>
              <w:tab w:val="right" w:leader="dot" w:pos="9350"/>
            </w:tabs>
            <w:rPr>
              <w:noProof/>
              <w:sz w:val="22"/>
              <w:szCs w:val="22"/>
              <w:lang w:eastAsia="en-US"/>
            </w:rPr>
          </w:pPr>
          <w:hyperlink w:anchor="_Toc348731887" w:history="1">
            <w:r w:rsidRPr="00F44BFA">
              <w:rPr>
                <w:rStyle w:val="Hyperlink"/>
                <w:noProof/>
              </w:rPr>
              <w:t>6. Be Flexible</w:t>
            </w:r>
            <w:r>
              <w:rPr>
                <w:noProof/>
                <w:webHidden/>
              </w:rPr>
              <w:tab/>
            </w:r>
            <w:r>
              <w:rPr>
                <w:noProof/>
                <w:webHidden/>
              </w:rPr>
              <w:fldChar w:fldCharType="begin"/>
            </w:r>
            <w:r>
              <w:rPr>
                <w:noProof/>
                <w:webHidden/>
              </w:rPr>
              <w:instrText xml:space="preserve"> PAGEREF _Toc348731887 \h </w:instrText>
            </w:r>
            <w:r>
              <w:rPr>
                <w:noProof/>
                <w:webHidden/>
              </w:rPr>
            </w:r>
            <w:r>
              <w:rPr>
                <w:noProof/>
                <w:webHidden/>
              </w:rPr>
              <w:fldChar w:fldCharType="separate"/>
            </w:r>
            <w:r>
              <w:rPr>
                <w:noProof/>
                <w:webHidden/>
              </w:rPr>
              <w:t>3</w:t>
            </w:r>
            <w:r>
              <w:rPr>
                <w:noProof/>
                <w:webHidden/>
              </w:rPr>
              <w:fldChar w:fldCharType="end"/>
            </w:r>
          </w:hyperlink>
        </w:p>
        <w:p w14:paraId="2B90B10C" w14:textId="77777777" w:rsidR="00841102" w:rsidRDefault="00841102">
          <w:pPr>
            <w:pStyle w:val="TOC2"/>
            <w:tabs>
              <w:tab w:val="right" w:leader="dot" w:pos="9350"/>
            </w:tabs>
            <w:rPr>
              <w:noProof/>
              <w:sz w:val="22"/>
              <w:szCs w:val="22"/>
              <w:lang w:eastAsia="en-US"/>
            </w:rPr>
          </w:pPr>
          <w:hyperlink w:anchor="_Toc348731888" w:history="1">
            <w:r w:rsidRPr="00F44BFA">
              <w:rPr>
                <w:rStyle w:val="Hyperlink"/>
                <w:noProof/>
              </w:rPr>
              <w:t>7. Integrate for All</w:t>
            </w:r>
            <w:r>
              <w:rPr>
                <w:noProof/>
                <w:webHidden/>
              </w:rPr>
              <w:tab/>
            </w:r>
            <w:r>
              <w:rPr>
                <w:noProof/>
                <w:webHidden/>
              </w:rPr>
              <w:fldChar w:fldCharType="begin"/>
            </w:r>
            <w:r>
              <w:rPr>
                <w:noProof/>
                <w:webHidden/>
              </w:rPr>
              <w:instrText xml:space="preserve"> PAGEREF _Toc348731888 \h </w:instrText>
            </w:r>
            <w:r>
              <w:rPr>
                <w:noProof/>
                <w:webHidden/>
              </w:rPr>
            </w:r>
            <w:r>
              <w:rPr>
                <w:noProof/>
                <w:webHidden/>
              </w:rPr>
              <w:fldChar w:fldCharType="separate"/>
            </w:r>
            <w:r>
              <w:rPr>
                <w:noProof/>
                <w:webHidden/>
              </w:rPr>
              <w:t>4</w:t>
            </w:r>
            <w:r>
              <w:rPr>
                <w:noProof/>
                <w:webHidden/>
              </w:rPr>
              <w:fldChar w:fldCharType="end"/>
            </w:r>
          </w:hyperlink>
        </w:p>
        <w:p w14:paraId="68E4E5C9" w14:textId="77777777" w:rsidR="00841102" w:rsidRDefault="00841102">
          <w:pPr>
            <w:pStyle w:val="TOC2"/>
            <w:tabs>
              <w:tab w:val="right" w:leader="dot" w:pos="9350"/>
            </w:tabs>
            <w:rPr>
              <w:noProof/>
              <w:sz w:val="22"/>
              <w:szCs w:val="22"/>
              <w:lang w:eastAsia="en-US"/>
            </w:rPr>
          </w:pPr>
          <w:hyperlink w:anchor="_Toc348731889" w:history="1">
            <w:r w:rsidRPr="00F44BFA">
              <w:rPr>
                <w:rStyle w:val="Hyperlink"/>
                <w:noProof/>
              </w:rPr>
              <w:t>8. Learning Styles</w:t>
            </w:r>
            <w:r>
              <w:rPr>
                <w:noProof/>
                <w:webHidden/>
              </w:rPr>
              <w:tab/>
            </w:r>
            <w:r>
              <w:rPr>
                <w:noProof/>
                <w:webHidden/>
              </w:rPr>
              <w:fldChar w:fldCharType="begin"/>
            </w:r>
            <w:r>
              <w:rPr>
                <w:noProof/>
                <w:webHidden/>
              </w:rPr>
              <w:instrText xml:space="preserve"> PAGEREF _Toc348731889 \h </w:instrText>
            </w:r>
            <w:r>
              <w:rPr>
                <w:noProof/>
                <w:webHidden/>
              </w:rPr>
            </w:r>
            <w:r>
              <w:rPr>
                <w:noProof/>
                <w:webHidden/>
              </w:rPr>
              <w:fldChar w:fldCharType="separate"/>
            </w:r>
            <w:r>
              <w:rPr>
                <w:noProof/>
                <w:webHidden/>
              </w:rPr>
              <w:t>4</w:t>
            </w:r>
            <w:r>
              <w:rPr>
                <w:noProof/>
                <w:webHidden/>
              </w:rPr>
              <w:fldChar w:fldCharType="end"/>
            </w:r>
          </w:hyperlink>
        </w:p>
        <w:p w14:paraId="3050345A" w14:textId="77777777" w:rsidR="00841102" w:rsidRDefault="00841102">
          <w:pPr>
            <w:pStyle w:val="TOC2"/>
            <w:tabs>
              <w:tab w:val="right" w:leader="dot" w:pos="9350"/>
            </w:tabs>
            <w:rPr>
              <w:noProof/>
              <w:sz w:val="22"/>
              <w:szCs w:val="22"/>
              <w:lang w:eastAsia="en-US"/>
            </w:rPr>
          </w:pPr>
          <w:hyperlink w:anchor="_Toc348731890" w:history="1">
            <w:r w:rsidRPr="00F44BFA">
              <w:rPr>
                <w:rStyle w:val="Hyperlink"/>
                <w:noProof/>
              </w:rPr>
              <w:t>9. Support Staff</w:t>
            </w:r>
            <w:r>
              <w:rPr>
                <w:noProof/>
                <w:webHidden/>
              </w:rPr>
              <w:tab/>
            </w:r>
            <w:r>
              <w:rPr>
                <w:noProof/>
                <w:webHidden/>
              </w:rPr>
              <w:fldChar w:fldCharType="begin"/>
            </w:r>
            <w:r>
              <w:rPr>
                <w:noProof/>
                <w:webHidden/>
              </w:rPr>
              <w:instrText xml:space="preserve"> PAGEREF _Toc348731890 \h </w:instrText>
            </w:r>
            <w:r>
              <w:rPr>
                <w:noProof/>
                <w:webHidden/>
              </w:rPr>
            </w:r>
            <w:r>
              <w:rPr>
                <w:noProof/>
                <w:webHidden/>
              </w:rPr>
              <w:fldChar w:fldCharType="separate"/>
            </w:r>
            <w:r>
              <w:rPr>
                <w:noProof/>
                <w:webHidden/>
              </w:rPr>
              <w:t>4</w:t>
            </w:r>
            <w:r>
              <w:rPr>
                <w:noProof/>
                <w:webHidden/>
              </w:rPr>
              <w:fldChar w:fldCharType="end"/>
            </w:r>
          </w:hyperlink>
        </w:p>
        <w:p w14:paraId="0FF51C7E" w14:textId="77777777" w:rsidR="00841102" w:rsidRDefault="00841102">
          <w:pPr>
            <w:pStyle w:val="TOC2"/>
            <w:tabs>
              <w:tab w:val="right" w:leader="dot" w:pos="9350"/>
            </w:tabs>
            <w:rPr>
              <w:noProof/>
              <w:sz w:val="22"/>
              <w:szCs w:val="22"/>
              <w:lang w:eastAsia="en-US"/>
            </w:rPr>
          </w:pPr>
          <w:hyperlink w:anchor="_Toc348731891" w:history="1">
            <w:r w:rsidRPr="00F44BFA">
              <w:rPr>
                <w:rStyle w:val="Hyperlink"/>
                <w:noProof/>
              </w:rPr>
              <w:t>10. Individual Education Plans (IEPs)</w:t>
            </w:r>
            <w:r>
              <w:rPr>
                <w:noProof/>
                <w:webHidden/>
              </w:rPr>
              <w:tab/>
            </w:r>
            <w:r>
              <w:rPr>
                <w:noProof/>
                <w:webHidden/>
              </w:rPr>
              <w:fldChar w:fldCharType="begin"/>
            </w:r>
            <w:r>
              <w:rPr>
                <w:noProof/>
                <w:webHidden/>
              </w:rPr>
              <w:instrText xml:space="preserve"> PAGEREF _Toc348731891 \h </w:instrText>
            </w:r>
            <w:r>
              <w:rPr>
                <w:noProof/>
                <w:webHidden/>
              </w:rPr>
            </w:r>
            <w:r>
              <w:rPr>
                <w:noProof/>
                <w:webHidden/>
              </w:rPr>
              <w:fldChar w:fldCharType="separate"/>
            </w:r>
            <w:r>
              <w:rPr>
                <w:noProof/>
                <w:webHidden/>
              </w:rPr>
              <w:t>4</w:t>
            </w:r>
            <w:r>
              <w:rPr>
                <w:noProof/>
                <w:webHidden/>
              </w:rPr>
              <w:fldChar w:fldCharType="end"/>
            </w:r>
          </w:hyperlink>
        </w:p>
        <w:p w14:paraId="4952BF4D" w14:textId="77777777" w:rsidR="00841102" w:rsidRDefault="00841102">
          <w:pPr>
            <w:pStyle w:val="TOC2"/>
            <w:tabs>
              <w:tab w:val="right" w:leader="dot" w:pos="9350"/>
            </w:tabs>
            <w:rPr>
              <w:noProof/>
              <w:sz w:val="22"/>
              <w:szCs w:val="22"/>
              <w:lang w:eastAsia="en-US"/>
            </w:rPr>
          </w:pPr>
          <w:hyperlink w:anchor="_Toc348731892" w:history="1">
            <w:r w:rsidRPr="00F44BFA">
              <w:rPr>
                <w:rStyle w:val="Hyperlink"/>
                <w:noProof/>
              </w:rPr>
              <w:t>11. Location</w:t>
            </w:r>
            <w:r>
              <w:rPr>
                <w:noProof/>
                <w:webHidden/>
              </w:rPr>
              <w:tab/>
            </w:r>
            <w:r>
              <w:rPr>
                <w:noProof/>
                <w:webHidden/>
              </w:rPr>
              <w:fldChar w:fldCharType="begin"/>
            </w:r>
            <w:r>
              <w:rPr>
                <w:noProof/>
                <w:webHidden/>
              </w:rPr>
              <w:instrText xml:space="preserve"> PAGEREF _Toc348731892 \h </w:instrText>
            </w:r>
            <w:r>
              <w:rPr>
                <w:noProof/>
                <w:webHidden/>
              </w:rPr>
            </w:r>
            <w:r>
              <w:rPr>
                <w:noProof/>
                <w:webHidden/>
              </w:rPr>
              <w:fldChar w:fldCharType="separate"/>
            </w:r>
            <w:r>
              <w:rPr>
                <w:noProof/>
                <w:webHidden/>
              </w:rPr>
              <w:t>4</w:t>
            </w:r>
            <w:r>
              <w:rPr>
                <w:noProof/>
                <w:webHidden/>
              </w:rPr>
              <w:fldChar w:fldCharType="end"/>
            </w:r>
          </w:hyperlink>
        </w:p>
        <w:p w14:paraId="0681C94A" w14:textId="77777777" w:rsidR="00841102" w:rsidRDefault="00841102">
          <w:pPr>
            <w:pStyle w:val="TOC2"/>
            <w:tabs>
              <w:tab w:val="right" w:leader="dot" w:pos="9350"/>
            </w:tabs>
            <w:rPr>
              <w:noProof/>
              <w:sz w:val="22"/>
              <w:szCs w:val="22"/>
              <w:lang w:eastAsia="en-US"/>
            </w:rPr>
          </w:pPr>
          <w:hyperlink w:anchor="_Toc348731893" w:history="1">
            <w:r w:rsidRPr="00F44BFA">
              <w:rPr>
                <w:rStyle w:val="Hyperlink"/>
                <w:noProof/>
              </w:rPr>
              <w:t>12. Attitude</w:t>
            </w:r>
            <w:r>
              <w:rPr>
                <w:noProof/>
                <w:webHidden/>
              </w:rPr>
              <w:tab/>
            </w:r>
            <w:r>
              <w:rPr>
                <w:noProof/>
                <w:webHidden/>
              </w:rPr>
              <w:fldChar w:fldCharType="begin"/>
            </w:r>
            <w:r>
              <w:rPr>
                <w:noProof/>
                <w:webHidden/>
              </w:rPr>
              <w:instrText xml:space="preserve"> PAGEREF _Toc348731893 \h </w:instrText>
            </w:r>
            <w:r>
              <w:rPr>
                <w:noProof/>
                <w:webHidden/>
              </w:rPr>
            </w:r>
            <w:r>
              <w:rPr>
                <w:noProof/>
                <w:webHidden/>
              </w:rPr>
              <w:fldChar w:fldCharType="separate"/>
            </w:r>
            <w:r>
              <w:rPr>
                <w:noProof/>
                <w:webHidden/>
              </w:rPr>
              <w:t>4</w:t>
            </w:r>
            <w:r>
              <w:rPr>
                <w:noProof/>
                <w:webHidden/>
              </w:rPr>
              <w:fldChar w:fldCharType="end"/>
            </w:r>
          </w:hyperlink>
        </w:p>
        <w:p w14:paraId="3C13C6F8" w14:textId="77777777" w:rsidR="00841102" w:rsidRDefault="00841102">
          <w:pPr>
            <w:pStyle w:val="TOC1"/>
            <w:tabs>
              <w:tab w:val="right" w:leader="dot" w:pos="9350"/>
            </w:tabs>
            <w:rPr>
              <w:noProof/>
              <w:sz w:val="22"/>
              <w:szCs w:val="22"/>
              <w:lang w:eastAsia="en-US"/>
            </w:rPr>
          </w:pPr>
          <w:hyperlink w:anchor="_Toc348731894" w:history="1">
            <w:r w:rsidRPr="00F44BFA">
              <w:rPr>
                <w:rStyle w:val="Hyperlink"/>
                <w:b/>
                <w:noProof/>
              </w:rPr>
              <w:t>Programs</w:t>
            </w:r>
            <w:r>
              <w:rPr>
                <w:noProof/>
                <w:webHidden/>
              </w:rPr>
              <w:tab/>
            </w:r>
            <w:r>
              <w:rPr>
                <w:noProof/>
                <w:webHidden/>
              </w:rPr>
              <w:fldChar w:fldCharType="begin"/>
            </w:r>
            <w:r>
              <w:rPr>
                <w:noProof/>
                <w:webHidden/>
              </w:rPr>
              <w:instrText xml:space="preserve"> PAGEREF _Toc348731894 \h </w:instrText>
            </w:r>
            <w:r>
              <w:rPr>
                <w:noProof/>
                <w:webHidden/>
              </w:rPr>
            </w:r>
            <w:r>
              <w:rPr>
                <w:noProof/>
                <w:webHidden/>
              </w:rPr>
              <w:fldChar w:fldCharType="separate"/>
            </w:r>
            <w:r>
              <w:rPr>
                <w:noProof/>
                <w:webHidden/>
              </w:rPr>
              <w:t>5</w:t>
            </w:r>
            <w:r>
              <w:rPr>
                <w:noProof/>
                <w:webHidden/>
              </w:rPr>
              <w:fldChar w:fldCharType="end"/>
            </w:r>
          </w:hyperlink>
        </w:p>
        <w:p w14:paraId="5DC4DC94" w14:textId="77777777" w:rsidR="00841102" w:rsidRDefault="00841102">
          <w:pPr>
            <w:pStyle w:val="TOC2"/>
            <w:tabs>
              <w:tab w:val="right" w:leader="dot" w:pos="9350"/>
            </w:tabs>
            <w:rPr>
              <w:noProof/>
              <w:sz w:val="22"/>
              <w:szCs w:val="22"/>
              <w:lang w:eastAsia="en-US"/>
            </w:rPr>
          </w:pPr>
          <w:hyperlink w:anchor="_Toc348731895" w:history="1">
            <w:r w:rsidRPr="00F44BFA">
              <w:rPr>
                <w:rStyle w:val="Hyperlink"/>
                <w:noProof/>
              </w:rPr>
              <w:t>Clicker 5.28</w:t>
            </w:r>
            <w:r>
              <w:rPr>
                <w:noProof/>
                <w:webHidden/>
              </w:rPr>
              <w:tab/>
            </w:r>
            <w:r>
              <w:rPr>
                <w:noProof/>
                <w:webHidden/>
              </w:rPr>
              <w:fldChar w:fldCharType="begin"/>
            </w:r>
            <w:r>
              <w:rPr>
                <w:noProof/>
                <w:webHidden/>
              </w:rPr>
              <w:instrText xml:space="preserve"> PAGEREF _Toc348731895 \h </w:instrText>
            </w:r>
            <w:r>
              <w:rPr>
                <w:noProof/>
                <w:webHidden/>
              </w:rPr>
            </w:r>
            <w:r>
              <w:rPr>
                <w:noProof/>
                <w:webHidden/>
              </w:rPr>
              <w:fldChar w:fldCharType="separate"/>
            </w:r>
            <w:r>
              <w:rPr>
                <w:noProof/>
                <w:webHidden/>
              </w:rPr>
              <w:t>5</w:t>
            </w:r>
            <w:r>
              <w:rPr>
                <w:noProof/>
                <w:webHidden/>
              </w:rPr>
              <w:fldChar w:fldCharType="end"/>
            </w:r>
          </w:hyperlink>
        </w:p>
        <w:p w14:paraId="644EF45A" w14:textId="77777777" w:rsidR="00841102" w:rsidRDefault="00841102">
          <w:pPr>
            <w:pStyle w:val="TOC3"/>
            <w:tabs>
              <w:tab w:val="right" w:leader="dot" w:pos="9350"/>
            </w:tabs>
            <w:rPr>
              <w:noProof/>
              <w:sz w:val="22"/>
              <w:szCs w:val="22"/>
              <w:lang w:eastAsia="en-US"/>
            </w:rPr>
          </w:pPr>
          <w:hyperlink w:anchor="_Toc348731896" w:history="1">
            <w:r w:rsidRPr="00F44BFA">
              <w:rPr>
                <w:rStyle w:val="Hyperlink"/>
                <w:noProof/>
              </w:rPr>
              <w:t>Overview</w:t>
            </w:r>
            <w:r>
              <w:rPr>
                <w:noProof/>
                <w:webHidden/>
              </w:rPr>
              <w:tab/>
            </w:r>
            <w:r>
              <w:rPr>
                <w:noProof/>
                <w:webHidden/>
              </w:rPr>
              <w:fldChar w:fldCharType="begin"/>
            </w:r>
            <w:r>
              <w:rPr>
                <w:noProof/>
                <w:webHidden/>
              </w:rPr>
              <w:instrText xml:space="preserve"> PAGEREF _Toc348731896 \h </w:instrText>
            </w:r>
            <w:r>
              <w:rPr>
                <w:noProof/>
                <w:webHidden/>
              </w:rPr>
            </w:r>
            <w:r>
              <w:rPr>
                <w:noProof/>
                <w:webHidden/>
              </w:rPr>
              <w:fldChar w:fldCharType="separate"/>
            </w:r>
            <w:r>
              <w:rPr>
                <w:noProof/>
                <w:webHidden/>
              </w:rPr>
              <w:t>5</w:t>
            </w:r>
            <w:r>
              <w:rPr>
                <w:noProof/>
                <w:webHidden/>
              </w:rPr>
              <w:fldChar w:fldCharType="end"/>
            </w:r>
          </w:hyperlink>
        </w:p>
        <w:p w14:paraId="440111B0" w14:textId="77777777" w:rsidR="00841102" w:rsidRDefault="00841102">
          <w:pPr>
            <w:pStyle w:val="TOC3"/>
            <w:tabs>
              <w:tab w:val="right" w:leader="dot" w:pos="9350"/>
            </w:tabs>
            <w:rPr>
              <w:noProof/>
              <w:sz w:val="22"/>
              <w:szCs w:val="22"/>
              <w:lang w:eastAsia="en-US"/>
            </w:rPr>
          </w:pPr>
          <w:hyperlink w:anchor="_Toc348731897" w:history="1">
            <w:r w:rsidRPr="00F44BFA">
              <w:rPr>
                <w:rStyle w:val="Hyperlink"/>
                <w:noProof/>
              </w:rPr>
              <w:t>Applications</w:t>
            </w:r>
            <w:r>
              <w:rPr>
                <w:noProof/>
                <w:webHidden/>
              </w:rPr>
              <w:tab/>
            </w:r>
            <w:r>
              <w:rPr>
                <w:noProof/>
                <w:webHidden/>
              </w:rPr>
              <w:fldChar w:fldCharType="begin"/>
            </w:r>
            <w:r>
              <w:rPr>
                <w:noProof/>
                <w:webHidden/>
              </w:rPr>
              <w:instrText xml:space="preserve"> PAGEREF _Toc348731897 \h </w:instrText>
            </w:r>
            <w:r>
              <w:rPr>
                <w:noProof/>
                <w:webHidden/>
              </w:rPr>
            </w:r>
            <w:r>
              <w:rPr>
                <w:noProof/>
                <w:webHidden/>
              </w:rPr>
              <w:fldChar w:fldCharType="separate"/>
            </w:r>
            <w:r>
              <w:rPr>
                <w:noProof/>
                <w:webHidden/>
              </w:rPr>
              <w:t>5</w:t>
            </w:r>
            <w:r>
              <w:rPr>
                <w:noProof/>
                <w:webHidden/>
              </w:rPr>
              <w:fldChar w:fldCharType="end"/>
            </w:r>
          </w:hyperlink>
        </w:p>
        <w:p w14:paraId="7810637A" w14:textId="77777777" w:rsidR="00841102" w:rsidRDefault="00841102">
          <w:pPr>
            <w:pStyle w:val="TOC3"/>
            <w:tabs>
              <w:tab w:val="right" w:leader="dot" w:pos="9350"/>
            </w:tabs>
            <w:rPr>
              <w:noProof/>
              <w:sz w:val="22"/>
              <w:szCs w:val="22"/>
              <w:lang w:eastAsia="en-US"/>
            </w:rPr>
          </w:pPr>
          <w:hyperlink w:anchor="_Toc348731898" w:history="1">
            <w:r w:rsidRPr="00F44BFA">
              <w:rPr>
                <w:rStyle w:val="Hyperlink"/>
                <w:noProof/>
              </w:rPr>
              <w:t>Professional Reading</w:t>
            </w:r>
            <w:r>
              <w:rPr>
                <w:noProof/>
                <w:webHidden/>
              </w:rPr>
              <w:tab/>
            </w:r>
            <w:r>
              <w:rPr>
                <w:noProof/>
                <w:webHidden/>
              </w:rPr>
              <w:fldChar w:fldCharType="begin"/>
            </w:r>
            <w:r>
              <w:rPr>
                <w:noProof/>
                <w:webHidden/>
              </w:rPr>
              <w:instrText xml:space="preserve"> PAGEREF _Toc348731898 \h </w:instrText>
            </w:r>
            <w:r>
              <w:rPr>
                <w:noProof/>
                <w:webHidden/>
              </w:rPr>
            </w:r>
            <w:r>
              <w:rPr>
                <w:noProof/>
                <w:webHidden/>
              </w:rPr>
              <w:fldChar w:fldCharType="separate"/>
            </w:r>
            <w:r>
              <w:rPr>
                <w:noProof/>
                <w:webHidden/>
              </w:rPr>
              <w:t>6</w:t>
            </w:r>
            <w:r>
              <w:rPr>
                <w:noProof/>
                <w:webHidden/>
              </w:rPr>
              <w:fldChar w:fldCharType="end"/>
            </w:r>
          </w:hyperlink>
        </w:p>
        <w:p w14:paraId="27C537A8" w14:textId="77777777" w:rsidR="00841102" w:rsidRDefault="00841102">
          <w:pPr>
            <w:pStyle w:val="TOC3"/>
            <w:tabs>
              <w:tab w:val="right" w:leader="dot" w:pos="9350"/>
            </w:tabs>
            <w:rPr>
              <w:noProof/>
              <w:sz w:val="22"/>
              <w:szCs w:val="22"/>
              <w:lang w:eastAsia="en-US"/>
            </w:rPr>
          </w:pPr>
          <w:hyperlink w:anchor="_Toc348731899" w:history="1">
            <w:r w:rsidRPr="00F44BFA">
              <w:rPr>
                <w:rStyle w:val="Hyperlink"/>
                <w:noProof/>
              </w:rPr>
              <w:t>Links for Support</w:t>
            </w:r>
            <w:r>
              <w:rPr>
                <w:noProof/>
                <w:webHidden/>
              </w:rPr>
              <w:tab/>
            </w:r>
            <w:r>
              <w:rPr>
                <w:noProof/>
                <w:webHidden/>
              </w:rPr>
              <w:fldChar w:fldCharType="begin"/>
            </w:r>
            <w:r>
              <w:rPr>
                <w:noProof/>
                <w:webHidden/>
              </w:rPr>
              <w:instrText xml:space="preserve"> PAGEREF _Toc348731899 \h </w:instrText>
            </w:r>
            <w:r>
              <w:rPr>
                <w:noProof/>
                <w:webHidden/>
              </w:rPr>
            </w:r>
            <w:r>
              <w:rPr>
                <w:noProof/>
                <w:webHidden/>
              </w:rPr>
              <w:fldChar w:fldCharType="separate"/>
            </w:r>
            <w:r>
              <w:rPr>
                <w:noProof/>
                <w:webHidden/>
              </w:rPr>
              <w:t>6</w:t>
            </w:r>
            <w:r>
              <w:rPr>
                <w:noProof/>
                <w:webHidden/>
              </w:rPr>
              <w:fldChar w:fldCharType="end"/>
            </w:r>
          </w:hyperlink>
        </w:p>
        <w:p w14:paraId="53F4F714" w14:textId="77777777" w:rsidR="00841102" w:rsidRDefault="00841102">
          <w:pPr>
            <w:pStyle w:val="TOC2"/>
            <w:tabs>
              <w:tab w:val="right" w:leader="dot" w:pos="9350"/>
            </w:tabs>
            <w:rPr>
              <w:noProof/>
              <w:sz w:val="22"/>
              <w:szCs w:val="22"/>
              <w:lang w:eastAsia="en-US"/>
            </w:rPr>
          </w:pPr>
          <w:hyperlink w:anchor="_Toc348731900" w:history="1">
            <w:r w:rsidRPr="00F44BFA">
              <w:rPr>
                <w:rStyle w:val="Hyperlink"/>
                <w:noProof/>
              </w:rPr>
              <w:t>Frames 5</w:t>
            </w:r>
            <w:r>
              <w:rPr>
                <w:noProof/>
                <w:webHidden/>
              </w:rPr>
              <w:tab/>
            </w:r>
            <w:r>
              <w:rPr>
                <w:noProof/>
                <w:webHidden/>
              </w:rPr>
              <w:fldChar w:fldCharType="begin"/>
            </w:r>
            <w:r>
              <w:rPr>
                <w:noProof/>
                <w:webHidden/>
              </w:rPr>
              <w:instrText xml:space="preserve"> PAGEREF _Toc348731900 \h </w:instrText>
            </w:r>
            <w:r>
              <w:rPr>
                <w:noProof/>
                <w:webHidden/>
              </w:rPr>
            </w:r>
            <w:r>
              <w:rPr>
                <w:noProof/>
                <w:webHidden/>
              </w:rPr>
              <w:fldChar w:fldCharType="separate"/>
            </w:r>
            <w:r>
              <w:rPr>
                <w:noProof/>
                <w:webHidden/>
              </w:rPr>
              <w:t>7</w:t>
            </w:r>
            <w:r>
              <w:rPr>
                <w:noProof/>
                <w:webHidden/>
              </w:rPr>
              <w:fldChar w:fldCharType="end"/>
            </w:r>
          </w:hyperlink>
        </w:p>
        <w:p w14:paraId="77B7AC4E" w14:textId="77777777" w:rsidR="00841102" w:rsidRDefault="00841102">
          <w:pPr>
            <w:pStyle w:val="TOC3"/>
            <w:tabs>
              <w:tab w:val="right" w:leader="dot" w:pos="9350"/>
            </w:tabs>
            <w:rPr>
              <w:noProof/>
              <w:sz w:val="22"/>
              <w:szCs w:val="22"/>
              <w:lang w:eastAsia="en-US"/>
            </w:rPr>
          </w:pPr>
          <w:hyperlink w:anchor="_Toc348731901" w:history="1">
            <w:r w:rsidRPr="00F44BFA">
              <w:rPr>
                <w:rStyle w:val="Hyperlink"/>
                <w:noProof/>
              </w:rPr>
              <w:t>Overview</w:t>
            </w:r>
            <w:r>
              <w:rPr>
                <w:noProof/>
                <w:webHidden/>
              </w:rPr>
              <w:tab/>
            </w:r>
            <w:r>
              <w:rPr>
                <w:noProof/>
                <w:webHidden/>
              </w:rPr>
              <w:fldChar w:fldCharType="begin"/>
            </w:r>
            <w:r>
              <w:rPr>
                <w:noProof/>
                <w:webHidden/>
              </w:rPr>
              <w:instrText xml:space="preserve"> PAGEREF _Toc348731901 \h </w:instrText>
            </w:r>
            <w:r>
              <w:rPr>
                <w:noProof/>
                <w:webHidden/>
              </w:rPr>
            </w:r>
            <w:r>
              <w:rPr>
                <w:noProof/>
                <w:webHidden/>
              </w:rPr>
              <w:fldChar w:fldCharType="separate"/>
            </w:r>
            <w:r>
              <w:rPr>
                <w:noProof/>
                <w:webHidden/>
              </w:rPr>
              <w:t>7</w:t>
            </w:r>
            <w:r>
              <w:rPr>
                <w:noProof/>
                <w:webHidden/>
              </w:rPr>
              <w:fldChar w:fldCharType="end"/>
            </w:r>
          </w:hyperlink>
        </w:p>
        <w:p w14:paraId="5C5A17B5" w14:textId="77777777" w:rsidR="00841102" w:rsidRDefault="00841102">
          <w:pPr>
            <w:pStyle w:val="TOC3"/>
            <w:tabs>
              <w:tab w:val="right" w:leader="dot" w:pos="9350"/>
            </w:tabs>
            <w:rPr>
              <w:noProof/>
              <w:sz w:val="22"/>
              <w:szCs w:val="22"/>
              <w:lang w:eastAsia="en-US"/>
            </w:rPr>
          </w:pPr>
          <w:hyperlink w:anchor="_Toc348731902" w:history="1">
            <w:r w:rsidRPr="00F44BFA">
              <w:rPr>
                <w:rStyle w:val="Hyperlink"/>
                <w:noProof/>
              </w:rPr>
              <w:t>Applications</w:t>
            </w:r>
            <w:r>
              <w:rPr>
                <w:noProof/>
                <w:webHidden/>
              </w:rPr>
              <w:tab/>
            </w:r>
            <w:r>
              <w:rPr>
                <w:noProof/>
                <w:webHidden/>
              </w:rPr>
              <w:fldChar w:fldCharType="begin"/>
            </w:r>
            <w:r>
              <w:rPr>
                <w:noProof/>
                <w:webHidden/>
              </w:rPr>
              <w:instrText xml:space="preserve"> PAGEREF _Toc348731902 \h </w:instrText>
            </w:r>
            <w:r>
              <w:rPr>
                <w:noProof/>
                <w:webHidden/>
              </w:rPr>
            </w:r>
            <w:r>
              <w:rPr>
                <w:noProof/>
                <w:webHidden/>
              </w:rPr>
              <w:fldChar w:fldCharType="separate"/>
            </w:r>
            <w:r>
              <w:rPr>
                <w:noProof/>
                <w:webHidden/>
              </w:rPr>
              <w:t>8</w:t>
            </w:r>
            <w:r>
              <w:rPr>
                <w:noProof/>
                <w:webHidden/>
              </w:rPr>
              <w:fldChar w:fldCharType="end"/>
            </w:r>
          </w:hyperlink>
        </w:p>
        <w:p w14:paraId="074C5FD6" w14:textId="77777777" w:rsidR="00841102" w:rsidRDefault="00841102">
          <w:pPr>
            <w:pStyle w:val="TOC3"/>
            <w:tabs>
              <w:tab w:val="right" w:leader="dot" w:pos="9350"/>
            </w:tabs>
            <w:rPr>
              <w:noProof/>
              <w:sz w:val="22"/>
              <w:szCs w:val="22"/>
              <w:lang w:eastAsia="en-US"/>
            </w:rPr>
          </w:pPr>
          <w:hyperlink w:anchor="_Toc348731903" w:history="1">
            <w:r w:rsidRPr="00F44BFA">
              <w:rPr>
                <w:rStyle w:val="Hyperlink"/>
                <w:noProof/>
                <w:shd w:val="clear" w:color="auto" w:fill="FFFFFF"/>
              </w:rPr>
              <w:t>Professional Reading</w:t>
            </w:r>
            <w:r>
              <w:rPr>
                <w:noProof/>
                <w:webHidden/>
              </w:rPr>
              <w:tab/>
            </w:r>
            <w:r>
              <w:rPr>
                <w:noProof/>
                <w:webHidden/>
              </w:rPr>
              <w:fldChar w:fldCharType="begin"/>
            </w:r>
            <w:r>
              <w:rPr>
                <w:noProof/>
                <w:webHidden/>
              </w:rPr>
              <w:instrText xml:space="preserve"> PAGEREF _Toc348731903 \h </w:instrText>
            </w:r>
            <w:r>
              <w:rPr>
                <w:noProof/>
                <w:webHidden/>
              </w:rPr>
            </w:r>
            <w:r>
              <w:rPr>
                <w:noProof/>
                <w:webHidden/>
              </w:rPr>
              <w:fldChar w:fldCharType="separate"/>
            </w:r>
            <w:r>
              <w:rPr>
                <w:noProof/>
                <w:webHidden/>
              </w:rPr>
              <w:t>8</w:t>
            </w:r>
            <w:r>
              <w:rPr>
                <w:noProof/>
                <w:webHidden/>
              </w:rPr>
              <w:fldChar w:fldCharType="end"/>
            </w:r>
          </w:hyperlink>
        </w:p>
        <w:p w14:paraId="1805497F" w14:textId="77777777" w:rsidR="00841102" w:rsidRDefault="00841102">
          <w:pPr>
            <w:pStyle w:val="TOC3"/>
            <w:tabs>
              <w:tab w:val="right" w:leader="dot" w:pos="9350"/>
            </w:tabs>
            <w:rPr>
              <w:noProof/>
              <w:sz w:val="22"/>
              <w:szCs w:val="22"/>
              <w:lang w:eastAsia="en-US"/>
            </w:rPr>
          </w:pPr>
          <w:hyperlink w:anchor="_Toc348731904" w:history="1">
            <w:r w:rsidRPr="00F44BFA">
              <w:rPr>
                <w:rStyle w:val="Hyperlink"/>
                <w:noProof/>
              </w:rPr>
              <w:t>Links for Support</w:t>
            </w:r>
            <w:r>
              <w:rPr>
                <w:noProof/>
                <w:webHidden/>
              </w:rPr>
              <w:tab/>
            </w:r>
            <w:r>
              <w:rPr>
                <w:noProof/>
                <w:webHidden/>
              </w:rPr>
              <w:fldChar w:fldCharType="begin"/>
            </w:r>
            <w:r>
              <w:rPr>
                <w:noProof/>
                <w:webHidden/>
              </w:rPr>
              <w:instrText xml:space="preserve"> PAGEREF _Toc348731904 \h </w:instrText>
            </w:r>
            <w:r>
              <w:rPr>
                <w:noProof/>
                <w:webHidden/>
              </w:rPr>
            </w:r>
            <w:r>
              <w:rPr>
                <w:noProof/>
                <w:webHidden/>
              </w:rPr>
              <w:fldChar w:fldCharType="separate"/>
            </w:r>
            <w:r>
              <w:rPr>
                <w:noProof/>
                <w:webHidden/>
              </w:rPr>
              <w:t>9</w:t>
            </w:r>
            <w:r>
              <w:rPr>
                <w:noProof/>
                <w:webHidden/>
              </w:rPr>
              <w:fldChar w:fldCharType="end"/>
            </w:r>
          </w:hyperlink>
        </w:p>
        <w:p w14:paraId="1DE13BD2" w14:textId="77777777" w:rsidR="00841102" w:rsidRDefault="00841102">
          <w:pPr>
            <w:pStyle w:val="TOC1"/>
            <w:tabs>
              <w:tab w:val="right" w:leader="dot" w:pos="9350"/>
            </w:tabs>
            <w:rPr>
              <w:noProof/>
              <w:sz w:val="22"/>
              <w:szCs w:val="22"/>
              <w:lang w:eastAsia="en-US"/>
            </w:rPr>
          </w:pPr>
          <w:hyperlink w:anchor="_Toc348731905" w:history="1">
            <w:r w:rsidRPr="00F44BFA">
              <w:rPr>
                <w:rStyle w:val="Hyperlink"/>
                <w:noProof/>
              </w:rPr>
              <w:t>Resources</w:t>
            </w:r>
            <w:r>
              <w:rPr>
                <w:noProof/>
                <w:webHidden/>
              </w:rPr>
              <w:tab/>
            </w:r>
            <w:r>
              <w:rPr>
                <w:noProof/>
                <w:webHidden/>
              </w:rPr>
              <w:fldChar w:fldCharType="begin"/>
            </w:r>
            <w:r>
              <w:rPr>
                <w:noProof/>
                <w:webHidden/>
              </w:rPr>
              <w:instrText xml:space="preserve"> PAGEREF _Toc348731905 \h </w:instrText>
            </w:r>
            <w:r>
              <w:rPr>
                <w:noProof/>
                <w:webHidden/>
              </w:rPr>
            </w:r>
            <w:r>
              <w:rPr>
                <w:noProof/>
                <w:webHidden/>
              </w:rPr>
              <w:fldChar w:fldCharType="separate"/>
            </w:r>
            <w:r>
              <w:rPr>
                <w:noProof/>
                <w:webHidden/>
              </w:rPr>
              <w:t>9</w:t>
            </w:r>
            <w:r>
              <w:rPr>
                <w:noProof/>
                <w:webHidden/>
              </w:rPr>
              <w:fldChar w:fldCharType="end"/>
            </w:r>
          </w:hyperlink>
        </w:p>
        <w:p w14:paraId="64C0A0FB" w14:textId="77777777" w:rsidR="00841102" w:rsidRDefault="00841102">
          <w:pPr>
            <w:pStyle w:val="TOC1"/>
            <w:tabs>
              <w:tab w:val="right" w:leader="dot" w:pos="9350"/>
            </w:tabs>
            <w:rPr>
              <w:noProof/>
              <w:sz w:val="22"/>
              <w:szCs w:val="22"/>
              <w:lang w:eastAsia="en-US"/>
            </w:rPr>
          </w:pPr>
          <w:hyperlink w:anchor="_Toc348731906" w:history="1">
            <w:r w:rsidRPr="00F44BFA">
              <w:rPr>
                <w:rStyle w:val="Hyperlink"/>
                <w:noProof/>
              </w:rPr>
              <w:t>Bibliography</w:t>
            </w:r>
            <w:r>
              <w:rPr>
                <w:noProof/>
                <w:webHidden/>
              </w:rPr>
              <w:tab/>
            </w:r>
            <w:r>
              <w:rPr>
                <w:noProof/>
                <w:webHidden/>
              </w:rPr>
              <w:fldChar w:fldCharType="begin"/>
            </w:r>
            <w:r>
              <w:rPr>
                <w:noProof/>
                <w:webHidden/>
              </w:rPr>
              <w:instrText xml:space="preserve"> PAGEREF _Toc348731906 \h </w:instrText>
            </w:r>
            <w:r>
              <w:rPr>
                <w:noProof/>
                <w:webHidden/>
              </w:rPr>
            </w:r>
            <w:r>
              <w:rPr>
                <w:noProof/>
                <w:webHidden/>
              </w:rPr>
              <w:fldChar w:fldCharType="separate"/>
            </w:r>
            <w:r>
              <w:rPr>
                <w:noProof/>
                <w:webHidden/>
              </w:rPr>
              <w:t>10</w:t>
            </w:r>
            <w:r>
              <w:rPr>
                <w:noProof/>
                <w:webHidden/>
              </w:rPr>
              <w:fldChar w:fldCharType="end"/>
            </w:r>
          </w:hyperlink>
        </w:p>
        <w:p w14:paraId="4CECB824" w14:textId="77777777" w:rsidR="00841102" w:rsidRDefault="00841102">
          <w:pPr>
            <w:pStyle w:val="TOC1"/>
            <w:tabs>
              <w:tab w:val="right" w:leader="dot" w:pos="9350"/>
            </w:tabs>
            <w:rPr>
              <w:noProof/>
              <w:sz w:val="22"/>
              <w:szCs w:val="22"/>
              <w:lang w:eastAsia="en-US"/>
            </w:rPr>
          </w:pPr>
          <w:hyperlink w:anchor="_Toc348731907" w:history="1">
            <w:r w:rsidRPr="00F44BFA">
              <w:rPr>
                <w:rStyle w:val="Hyperlink"/>
                <w:noProof/>
              </w:rPr>
              <w:t>Appendix A</w:t>
            </w:r>
            <w:r>
              <w:rPr>
                <w:noProof/>
                <w:webHidden/>
              </w:rPr>
              <w:tab/>
            </w:r>
            <w:r>
              <w:rPr>
                <w:noProof/>
                <w:webHidden/>
              </w:rPr>
              <w:fldChar w:fldCharType="begin"/>
            </w:r>
            <w:r>
              <w:rPr>
                <w:noProof/>
                <w:webHidden/>
              </w:rPr>
              <w:instrText xml:space="preserve"> PAGEREF _Toc348731907 \h </w:instrText>
            </w:r>
            <w:r>
              <w:rPr>
                <w:noProof/>
                <w:webHidden/>
              </w:rPr>
            </w:r>
            <w:r>
              <w:rPr>
                <w:noProof/>
                <w:webHidden/>
              </w:rPr>
              <w:fldChar w:fldCharType="separate"/>
            </w:r>
            <w:r>
              <w:rPr>
                <w:noProof/>
                <w:webHidden/>
              </w:rPr>
              <w:t>11</w:t>
            </w:r>
            <w:r>
              <w:rPr>
                <w:noProof/>
                <w:webHidden/>
              </w:rPr>
              <w:fldChar w:fldCharType="end"/>
            </w:r>
          </w:hyperlink>
        </w:p>
        <w:p w14:paraId="306119B1" w14:textId="77777777" w:rsidR="00841102" w:rsidRDefault="00841102">
          <w:pPr>
            <w:pStyle w:val="TOC1"/>
            <w:tabs>
              <w:tab w:val="right" w:leader="dot" w:pos="9350"/>
            </w:tabs>
            <w:rPr>
              <w:noProof/>
              <w:sz w:val="22"/>
              <w:szCs w:val="22"/>
              <w:lang w:eastAsia="en-US"/>
            </w:rPr>
          </w:pPr>
          <w:hyperlink w:anchor="_Toc348731908" w:history="1">
            <w:r w:rsidRPr="00F44BFA">
              <w:rPr>
                <w:rStyle w:val="Hyperlink"/>
                <w:noProof/>
              </w:rPr>
              <w:t>Appendix B</w:t>
            </w:r>
            <w:r>
              <w:rPr>
                <w:noProof/>
                <w:webHidden/>
              </w:rPr>
              <w:tab/>
            </w:r>
            <w:r>
              <w:rPr>
                <w:noProof/>
                <w:webHidden/>
              </w:rPr>
              <w:fldChar w:fldCharType="begin"/>
            </w:r>
            <w:r>
              <w:rPr>
                <w:noProof/>
                <w:webHidden/>
              </w:rPr>
              <w:instrText xml:space="preserve"> PAGEREF _Toc348731908 \h </w:instrText>
            </w:r>
            <w:r>
              <w:rPr>
                <w:noProof/>
                <w:webHidden/>
              </w:rPr>
            </w:r>
            <w:r>
              <w:rPr>
                <w:noProof/>
                <w:webHidden/>
              </w:rPr>
              <w:fldChar w:fldCharType="separate"/>
            </w:r>
            <w:r>
              <w:rPr>
                <w:noProof/>
                <w:webHidden/>
              </w:rPr>
              <w:t>14</w:t>
            </w:r>
            <w:r>
              <w:rPr>
                <w:noProof/>
                <w:webHidden/>
              </w:rPr>
              <w:fldChar w:fldCharType="end"/>
            </w:r>
          </w:hyperlink>
        </w:p>
        <w:p w14:paraId="18236243" w14:textId="77777777" w:rsidR="00841102" w:rsidRDefault="00841102">
          <w:pPr>
            <w:pStyle w:val="TOC1"/>
            <w:tabs>
              <w:tab w:val="right" w:leader="dot" w:pos="9350"/>
            </w:tabs>
            <w:rPr>
              <w:noProof/>
              <w:sz w:val="22"/>
              <w:szCs w:val="22"/>
              <w:lang w:eastAsia="en-US"/>
            </w:rPr>
          </w:pPr>
          <w:hyperlink w:anchor="_Toc348731909" w:history="1">
            <w:r w:rsidRPr="00F44BFA">
              <w:rPr>
                <w:rStyle w:val="Hyperlink"/>
                <w:noProof/>
              </w:rPr>
              <w:t>Appendix C</w:t>
            </w:r>
            <w:r>
              <w:rPr>
                <w:noProof/>
                <w:webHidden/>
              </w:rPr>
              <w:tab/>
            </w:r>
            <w:r>
              <w:rPr>
                <w:noProof/>
                <w:webHidden/>
              </w:rPr>
              <w:fldChar w:fldCharType="begin"/>
            </w:r>
            <w:r>
              <w:rPr>
                <w:noProof/>
                <w:webHidden/>
              </w:rPr>
              <w:instrText xml:space="preserve"> PAGEREF _Toc348731909 \h </w:instrText>
            </w:r>
            <w:r>
              <w:rPr>
                <w:noProof/>
                <w:webHidden/>
              </w:rPr>
            </w:r>
            <w:r>
              <w:rPr>
                <w:noProof/>
                <w:webHidden/>
              </w:rPr>
              <w:fldChar w:fldCharType="separate"/>
            </w:r>
            <w:r>
              <w:rPr>
                <w:noProof/>
                <w:webHidden/>
              </w:rPr>
              <w:t>21</w:t>
            </w:r>
            <w:r>
              <w:rPr>
                <w:noProof/>
                <w:webHidden/>
              </w:rPr>
              <w:fldChar w:fldCharType="end"/>
            </w:r>
          </w:hyperlink>
        </w:p>
        <w:p w14:paraId="207D5858" w14:textId="77777777" w:rsidR="00841102" w:rsidRDefault="00841102">
          <w:pPr>
            <w:pStyle w:val="TOC1"/>
            <w:tabs>
              <w:tab w:val="right" w:leader="dot" w:pos="9350"/>
            </w:tabs>
            <w:rPr>
              <w:noProof/>
              <w:sz w:val="22"/>
              <w:szCs w:val="22"/>
              <w:lang w:eastAsia="en-US"/>
            </w:rPr>
          </w:pPr>
          <w:hyperlink w:anchor="_Toc348731910" w:history="1">
            <w:r w:rsidRPr="00F44BFA">
              <w:rPr>
                <w:rStyle w:val="Hyperlink"/>
                <w:noProof/>
              </w:rPr>
              <w:t>Appendix D</w:t>
            </w:r>
            <w:r>
              <w:rPr>
                <w:noProof/>
                <w:webHidden/>
              </w:rPr>
              <w:tab/>
            </w:r>
            <w:r>
              <w:rPr>
                <w:noProof/>
                <w:webHidden/>
              </w:rPr>
              <w:fldChar w:fldCharType="begin"/>
            </w:r>
            <w:r>
              <w:rPr>
                <w:noProof/>
                <w:webHidden/>
              </w:rPr>
              <w:instrText xml:space="preserve"> PAGEREF _Toc348731910 \h </w:instrText>
            </w:r>
            <w:r>
              <w:rPr>
                <w:noProof/>
                <w:webHidden/>
              </w:rPr>
            </w:r>
            <w:r>
              <w:rPr>
                <w:noProof/>
                <w:webHidden/>
              </w:rPr>
              <w:fldChar w:fldCharType="separate"/>
            </w:r>
            <w:r>
              <w:rPr>
                <w:noProof/>
                <w:webHidden/>
              </w:rPr>
              <w:t>23</w:t>
            </w:r>
            <w:r>
              <w:rPr>
                <w:noProof/>
                <w:webHidden/>
              </w:rPr>
              <w:fldChar w:fldCharType="end"/>
            </w:r>
          </w:hyperlink>
        </w:p>
        <w:p w14:paraId="463ACBDF" w14:textId="1C7ECE25" w:rsidR="005756A0" w:rsidRDefault="005756A0" w:rsidP="005756A0">
          <w:r>
            <w:rPr>
              <w:b/>
              <w:bCs/>
              <w:noProof/>
            </w:rPr>
            <w:fldChar w:fldCharType="end"/>
          </w:r>
        </w:p>
      </w:sdtContent>
    </w:sdt>
    <w:p w14:paraId="1F7B7FE7" w14:textId="77777777" w:rsidR="00F358B6" w:rsidRPr="00F036B5" w:rsidRDefault="00F036B5" w:rsidP="00F036B5">
      <w:pPr>
        <w:pStyle w:val="Title"/>
        <w:rPr>
          <w:sz w:val="36"/>
          <w:szCs w:val="36"/>
        </w:rPr>
      </w:pPr>
      <w:r>
        <w:rPr>
          <w:sz w:val="36"/>
          <w:szCs w:val="36"/>
        </w:rPr>
        <w:t>Technology &amp; the special education learner</w:t>
      </w:r>
    </w:p>
    <w:p w14:paraId="5FE67691" w14:textId="77777777" w:rsidR="00F358B6" w:rsidRPr="00AE6DCF" w:rsidRDefault="00F036B5">
      <w:pPr>
        <w:pStyle w:val="Heading1"/>
        <w:rPr>
          <w:b/>
        </w:rPr>
      </w:pPr>
      <w:bookmarkStart w:id="0" w:name="_Toc348731880"/>
      <w:r w:rsidRPr="00AE6DCF">
        <w:rPr>
          <w:b/>
        </w:rPr>
        <w:lastRenderedPageBreak/>
        <w:t>Introduction</w:t>
      </w:r>
      <w:bookmarkEnd w:id="0"/>
    </w:p>
    <w:p w14:paraId="275F749D" w14:textId="77777777" w:rsidR="00F358B6" w:rsidRDefault="00F036B5" w:rsidP="00F036B5">
      <w:r>
        <w:t>Technology can be an excellent tool for special education learners. There are many different learners and many different technologies. One of the roles of a teacher is to correctly match the technology to the learner. You first have to know your students and what makes them tick. Only then can you accurately match</w:t>
      </w:r>
      <w:r w:rsidR="001B080A">
        <w:t xml:space="preserve"> and integrate the technology for</w:t>
      </w:r>
      <w:r>
        <w:t xml:space="preserve"> him/her. In this manual, you will find tips, hints, suggestions, lesson plans, assessments, and various resources for which you can utilize to teach</w:t>
      </w:r>
      <w:r w:rsidR="001B080A">
        <w:t xml:space="preserve"> special education students, using technology and Web 2.0 software.</w:t>
      </w:r>
    </w:p>
    <w:p w14:paraId="14098002" w14:textId="77777777" w:rsidR="00BC62B5" w:rsidRPr="00AE6DCF" w:rsidRDefault="00BC62B5" w:rsidP="00BC62B5">
      <w:pPr>
        <w:pStyle w:val="Heading1"/>
        <w:rPr>
          <w:b/>
        </w:rPr>
      </w:pPr>
      <w:bookmarkStart w:id="1" w:name="_Toc348731881"/>
      <w:r w:rsidRPr="00AE6DCF">
        <w:rPr>
          <w:b/>
        </w:rPr>
        <w:t>Tips for Integration</w:t>
      </w:r>
      <w:bookmarkEnd w:id="1"/>
    </w:p>
    <w:p w14:paraId="2355C09E" w14:textId="1F822401" w:rsidR="00A806CA" w:rsidRPr="00376B02" w:rsidRDefault="00376B02" w:rsidP="007058E4">
      <w:r>
        <w:t>The following is a list of key areas for you to consider when beginning to integrate assistive technology in to your classroom.</w:t>
      </w:r>
    </w:p>
    <w:p w14:paraId="16A63C1B" w14:textId="25D7F20D" w:rsidR="00376B02" w:rsidRDefault="00730046" w:rsidP="00DF159B">
      <w:pPr>
        <w:pStyle w:val="Heading2"/>
        <w:numPr>
          <w:ilvl w:val="0"/>
          <w:numId w:val="2"/>
        </w:numPr>
        <w:jc w:val="left"/>
      </w:pPr>
      <w:bookmarkStart w:id="2" w:name="_Toc348731882"/>
      <w:r>
        <w:t>Learner Profiles</w:t>
      </w:r>
      <w:bookmarkEnd w:id="2"/>
    </w:p>
    <w:p w14:paraId="4B807F74" w14:textId="7F6028EA" w:rsidR="00BC62B5" w:rsidRDefault="00BC62B5" w:rsidP="007058E4">
      <w:r>
        <w:t>Knowing your student(s) is the ultimate key to se</w:t>
      </w:r>
      <w:r w:rsidR="001E3BBE">
        <w:t>lecting an appropriate</w:t>
      </w:r>
      <w:r>
        <w:t xml:space="preserve"> techn</w:t>
      </w:r>
      <w:r w:rsidR="00AC6D6B">
        <w:t xml:space="preserve">ology for them. Some things you </w:t>
      </w:r>
      <w:r>
        <w:t>must keep in mind are:</w:t>
      </w:r>
    </w:p>
    <w:p w14:paraId="1BA65DDC" w14:textId="77777777" w:rsidR="00BC62B5" w:rsidRDefault="00BC62B5" w:rsidP="00DF159B">
      <w:pPr>
        <w:pStyle w:val="ListParagraph"/>
        <w:numPr>
          <w:ilvl w:val="0"/>
          <w:numId w:val="1"/>
        </w:numPr>
      </w:pPr>
      <w:r>
        <w:t>Age of your student</w:t>
      </w:r>
    </w:p>
    <w:p w14:paraId="586B76CB" w14:textId="1991B9E3" w:rsidR="00BC62B5" w:rsidRDefault="00BC62B5" w:rsidP="00DF159B">
      <w:pPr>
        <w:pStyle w:val="ListParagraph"/>
        <w:numPr>
          <w:ilvl w:val="0"/>
          <w:numId w:val="1"/>
        </w:numPr>
      </w:pPr>
      <w:r>
        <w:t>Learning style (i.e., visual</w:t>
      </w:r>
      <w:r w:rsidR="001B080A">
        <w:t xml:space="preserve">, auditory, </w:t>
      </w:r>
      <w:r w:rsidR="00A317B7">
        <w:t>kinesthetic</w:t>
      </w:r>
      <w:r w:rsidR="001B080A">
        <w:t>, tacti</w:t>
      </w:r>
      <w:r>
        <w:t>l</w:t>
      </w:r>
      <w:r w:rsidR="001B080A">
        <w:t>e</w:t>
      </w:r>
      <w:r>
        <w:t xml:space="preserve">, musical, </w:t>
      </w:r>
      <w:r w:rsidR="001B080A">
        <w:t>logical, verbal)</w:t>
      </w:r>
    </w:p>
    <w:p w14:paraId="2DB93A97" w14:textId="3E027416" w:rsidR="001B080A" w:rsidRDefault="001B080A" w:rsidP="00DF159B">
      <w:pPr>
        <w:pStyle w:val="ListParagraph"/>
        <w:numPr>
          <w:ilvl w:val="0"/>
          <w:numId w:val="1"/>
        </w:numPr>
      </w:pPr>
      <w:r>
        <w:t>Interests/likes</w:t>
      </w:r>
      <w:r w:rsidR="00376B02">
        <w:t xml:space="preserve"> </w:t>
      </w:r>
      <w:r w:rsidR="00D261BB">
        <w:t>as well as</w:t>
      </w:r>
      <w:r w:rsidR="00376B02">
        <w:t xml:space="preserve"> dislikes</w:t>
      </w:r>
    </w:p>
    <w:p w14:paraId="36097B76" w14:textId="72DA4447" w:rsidR="001B080A" w:rsidRDefault="001B080A" w:rsidP="00DF159B">
      <w:pPr>
        <w:pStyle w:val="ListParagraph"/>
        <w:numPr>
          <w:ilvl w:val="0"/>
          <w:numId w:val="1"/>
        </w:numPr>
      </w:pPr>
      <w:r>
        <w:lastRenderedPageBreak/>
        <w:t xml:space="preserve">Intellectual profile (e.g., </w:t>
      </w:r>
      <w:r w:rsidR="00376B02">
        <w:t>academic achievement &amp; psychological assessments)</w:t>
      </w:r>
    </w:p>
    <w:p w14:paraId="6B428AF8" w14:textId="6629E773" w:rsidR="00376B02" w:rsidRDefault="00376B02" w:rsidP="00DF159B">
      <w:pPr>
        <w:pStyle w:val="ListParagraph"/>
        <w:numPr>
          <w:ilvl w:val="0"/>
          <w:numId w:val="1"/>
        </w:numPr>
      </w:pPr>
      <w:r>
        <w:t>Areas of need and/or development (i.e., motor skills, organization, social skills)</w:t>
      </w:r>
    </w:p>
    <w:p w14:paraId="6C88E9C0" w14:textId="01B289E1" w:rsidR="007058E4" w:rsidRDefault="007058E4" w:rsidP="00DF159B">
      <w:pPr>
        <w:pStyle w:val="ListParagraph"/>
        <w:numPr>
          <w:ilvl w:val="0"/>
          <w:numId w:val="1"/>
        </w:numPr>
      </w:pPr>
      <w:r>
        <w:t>Diagnosis</w:t>
      </w:r>
      <w:r w:rsidR="00EF0E98">
        <w:t>(es)</w:t>
      </w:r>
    </w:p>
    <w:p w14:paraId="062411F2" w14:textId="685467B7" w:rsidR="00730046" w:rsidRDefault="001E3BBE" w:rsidP="00DF159B">
      <w:pPr>
        <w:pStyle w:val="ListParagraph"/>
        <w:numPr>
          <w:ilvl w:val="0"/>
          <w:numId w:val="1"/>
        </w:numPr>
      </w:pPr>
      <w:r>
        <w:t>Individual Education Plans (IEPs)</w:t>
      </w:r>
    </w:p>
    <w:p w14:paraId="0EEB8CE0" w14:textId="6EC05604" w:rsidR="00730046" w:rsidRDefault="00730046" w:rsidP="00DF159B">
      <w:pPr>
        <w:pStyle w:val="Heading2"/>
        <w:numPr>
          <w:ilvl w:val="0"/>
          <w:numId w:val="2"/>
        </w:numPr>
        <w:jc w:val="left"/>
      </w:pPr>
      <w:bookmarkStart w:id="3" w:name="_Toc348731883"/>
      <w:r>
        <w:t>Familiarity with Technology</w:t>
      </w:r>
      <w:bookmarkEnd w:id="3"/>
    </w:p>
    <w:p w14:paraId="662A4E0B" w14:textId="77777777" w:rsidR="0072044C" w:rsidRDefault="00730046" w:rsidP="0072044C">
      <w:r>
        <w:t>Special education studen</w:t>
      </w:r>
      <w:r w:rsidR="005751ED">
        <w:t>ts have a variety of abilities and difficulties. Whe</w:t>
      </w:r>
      <w:r w:rsidR="0072044C">
        <w:t>n you are familiar with the ins-and-</w:t>
      </w:r>
      <w:r w:rsidR="005751ED">
        <w:t>outs of the technology you wish to use, then you give your special education learners an excellent chance to be successful in its use.</w:t>
      </w:r>
    </w:p>
    <w:p w14:paraId="786D8888" w14:textId="6DBBD04C" w:rsidR="0072044C" w:rsidRDefault="000E194C" w:rsidP="0072044C">
      <w:r>
        <w:t>Here’s a tip</w:t>
      </w:r>
      <w:r w:rsidR="0072044C">
        <w:t>:</w:t>
      </w:r>
    </w:p>
    <w:p w14:paraId="7BC8EC9B" w14:textId="0D25BFE8" w:rsidR="00376B02" w:rsidRDefault="00F05877" w:rsidP="00DF159B">
      <w:pPr>
        <w:pStyle w:val="ListParagraph"/>
        <w:numPr>
          <w:ilvl w:val="0"/>
          <w:numId w:val="3"/>
        </w:numPr>
      </w:pPr>
      <w:r>
        <w:t xml:space="preserve">Try to approach the technology or software </w:t>
      </w:r>
      <w:r w:rsidR="0072044C">
        <w:t>from the students’ perspective, especially the special education students. Ask yourself the following:</w:t>
      </w:r>
    </w:p>
    <w:p w14:paraId="471F0C40" w14:textId="713D5D07" w:rsidR="0072044C" w:rsidRPr="0072044C" w:rsidRDefault="0072044C" w:rsidP="00DF159B">
      <w:pPr>
        <w:pStyle w:val="ListParagraph"/>
        <w:numPr>
          <w:ilvl w:val="2"/>
          <w:numId w:val="3"/>
        </w:numPr>
      </w:pPr>
      <w:r>
        <w:rPr>
          <w:i/>
        </w:rPr>
        <w:t>What features might they have difficulty using?</w:t>
      </w:r>
    </w:p>
    <w:p w14:paraId="12E834C6" w14:textId="2EB4D0A4" w:rsidR="0072044C" w:rsidRPr="0072044C" w:rsidRDefault="0072044C" w:rsidP="00DF159B">
      <w:pPr>
        <w:pStyle w:val="ListParagraph"/>
        <w:numPr>
          <w:ilvl w:val="2"/>
          <w:numId w:val="3"/>
        </w:numPr>
      </w:pPr>
      <w:r>
        <w:rPr>
          <w:i/>
        </w:rPr>
        <w:t>Are the toolbars easy to use?</w:t>
      </w:r>
    </w:p>
    <w:p w14:paraId="5453D23A" w14:textId="0E91A583" w:rsidR="0072044C" w:rsidRDefault="0072044C" w:rsidP="00DF159B">
      <w:pPr>
        <w:pStyle w:val="ListParagraph"/>
        <w:numPr>
          <w:ilvl w:val="2"/>
          <w:numId w:val="3"/>
        </w:numPr>
      </w:pPr>
      <w:r>
        <w:t>Is the interface accessible and clearly labelled?</w:t>
      </w:r>
    </w:p>
    <w:p w14:paraId="0647E10F" w14:textId="71C400D7" w:rsidR="0072044C" w:rsidRDefault="000E194C" w:rsidP="00DF159B">
      <w:pPr>
        <w:pStyle w:val="ListParagraph"/>
        <w:numPr>
          <w:ilvl w:val="2"/>
          <w:numId w:val="3"/>
        </w:numPr>
      </w:pPr>
      <w:r>
        <w:t>Is the digital workspace easy to manipulate?</w:t>
      </w:r>
    </w:p>
    <w:p w14:paraId="6C49643C" w14:textId="1B2615CE" w:rsidR="000E194C" w:rsidRDefault="000E194C" w:rsidP="00DF159B">
      <w:pPr>
        <w:pStyle w:val="Heading2"/>
        <w:numPr>
          <w:ilvl w:val="0"/>
          <w:numId w:val="2"/>
        </w:numPr>
        <w:jc w:val="left"/>
      </w:pPr>
      <w:bookmarkStart w:id="4" w:name="_Toc348731884"/>
      <w:r>
        <w:lastRenderedPageBreak/>
        <w:t>Free Exploration</w:t>
      </w:r>
      <w:bookmarkEnd w:id="4"/>
    </w:p>
    <w:p w14:paraId="56973A9F" w14:textId="47FC56A2" w:rsidR="000E194C" w:rsidRDefault="000E194C" w:rsidP="000E194C">
      <w:r>
        <w:t>Before delving too far in to the task for which you want your students to complete, set aside some time for all students to explore the software and/or technology. You may want to give students some guidance by showing them a few features and then allowing them to continue to explore on their own, or you can simply let them go. The purpose of the task is to make the student’s learning personal. You may be surprised at how much they know.</w:t>
      </w:r>
    </w:p>
    <w:p w14:paraId="7F8ECC99" w14:textId="661AFD82" w:rsidR="001E3BBE" w:rsidRDefault="00CA1C7E" w:rsidP="00DF159B">
      <w:pPr>
        <w:pStyle w:val="Heading2"/>
        <w:numPr>
          <w:ilvl w:val="0"/>
          <w:numId w:val="2"/>
        </w:numPr>
        <w:jc w:val="left"/>
        <w:rPr>
          <w:b w:val="0"/>
        </w:rPr>
      </w:pPr>
      <w:bookmarkStart w:id="5" w:name="_Toc348731885"/>
      <w:r>
        <w:t>Goals,</w:t>
      </w:r>
      <w:r w:rsidR="00730046">
        <w:t xml:space="preserve"> Expectations</w:t>
      </w:r>
      <w:r w:rsidR="00A4513B">
        <w:t>,</w:t>
      </w:r>
      <w:r w:rsidR="00030F31">
        <w:t xml:space="preserve"> &amp; Outcom</w:t>
      </w:r>
      <w:r>
        <w:t>es</w:t>
      </w:r>
      <w:r w:rsidR="00B831A3">
        <w:rPr>
          <w:rStyle w:val="FootnoteReference"/>
        </w:rPr>
        <w:footnoteReference w:id="1"/>
      </w:r>
      <w:bookmarkEnd w:id="5"/>
    </w:p>
    <w:p w14:paraId="131A30AD" w14:textId="7375E67F" w:rsidR="00730046" w:rsidRDefault="00730046" w:rsidP="00730046">
      <w:r>
        <w:t>In order to best prepare special education students</w:t>
      </w:r>
      <w:r w:rsidR="00A4513B">
        <w:t xml:space="preserve"> for your unit of study, assessment, or culminating assignment, you should have a clear and precise goal, which should be made clear to all your students.</w:t>
      </w:r>
      <w:r w:rsidR="00030F31">
        <w:t xml:space="preserve"> This will allow your special education students an opportunity to absorb the information, skills, and applications. The expectations and outcomes for the task should also be made aware to all students. Success criteria, checklists, rubrics, mini-lessons, and assignments should all be outlined at the beginning of the unit, so that any difficulties, anxieties, or questions can be alleviated, and any adaptations or accommodations can be made before there is too much work completed on the task.</w:t>
      </w:r>
    </w:p>
    <w:p w14:paraId="6A87B69F" w14:textId="6D4125C5" w:rsidR="00030F31" w:rsidRDefault="00030F31" w:rsidP="00730046">
      <w:r>
        <w:lastRenderedPageBreak/>
        <w:t xml:space="preserve">Also, the final assignment for your special needs students may look different than the other students. The accommodations, modifications, and adaptations should be established before the students begin on their assignment(s). </w:t>
      </w:r>
    </w:p>
    <w:p w14:paraId="3C12049D" w14:textId="77777777" w:rsidR="000E194C" w:rsidRPr="000E194C" w:rsidRDefault="000E194C" w:rsidP="00DF159B">
      <w:pPr>
        <w:pStyle w:val="Heading2"/>
        <w:numPr>
          <w:ilvl w:val="0"/>
          <w:numId w:val="2"/>
        </w:numPr>
        <w:jc w:val="left"/>
      </w:pPr>
      <w:bookmarkStart w:id="6" w:name="_Toc348731886"/>
      <w:r>
        <w:t>Break the Task in to Parts</w:t>
      </w:r>
      <w:bookmarkEnd w:id="6"/>
    </w:p>
    <w:p w14:paraId="41CE1C0B" w14:textId="77777777" w:rsidR="00CA1C7E" w:rsidRDefault="00797928" w:rsidP="000E194C">
      <w:r>
        <w:t xml:space="preserve">Longer tasks such as essay writing or dramatic performances involve many steps. Your special education students may not be able to plan, write, revise, re-revise, edit, and publish without much support. To help ease the students’ dependence, you should break the task in to smaller parts. </w:t>
      </w:r>
    </w:p>
    <w:p w14:paraId="1A47DF11" w14:textId="5402605B" w:rsidR="000E194C" w:rsidRPr="00505255" w:rsidRDefault="00797928" w:rsidP="000E194C">
      <w:r>
        <w:t>For example, you may want to have your students create a persuasive piece which includes some</w:t>
      </w:r>
      <w:r w:rsidR="00CA1C7E">
        <w:t xml:space="preserve"> type of media. To let your students collaborate and create on their own might end up in disaster. But, if you broke the task in to simpler tasks, then your special education students who struggle with executive skills would fare much better.</w:t>
      </w:r>
    </w:p>
    <w:p w14:paraId="311C7FCE" w14:textId="27C487AA" w:rsidR="00730046" w:rsidRDefault="005751ED" w:rsidP="00DF159B">
      <w:pPr>
        <w:pStyle w:val="Heading2"/>
        <w:numPr>
          <w:ilvl w:val="0"/>
          <w:numId w:val="2"/>
        </w:numPr>
        <w:jc w:val="left"/>
        <w:rPr>
          <w:b w:val="0"/>
        </w:rPr>
      </w:pPr>
      <w:bookmarkStart w:id="7" w:name="_Toc348731887"/>
      <w:r>
        <w:t>Be Flexible</w:t>
      </w:r>
      <w:bookmarkEnd w:id="7"/>
    </w:p>
    <w:p w14:paraId="2C44563C" w14:textId="37EF4A8E" w:rsidR="000E194C" w:rsidRDefault="00980D50" w:rsidP="00980D50">
      <w:r>
        <w:t>If you plan on having your students produce the same product, then you may be prohibiting your special education students. As mentioned earlier, your students have a wealth of strengths and interests. For some, these topics and abilities are strong motivators which allow them to be successful. Providing your students with technol</w:t>
      </w:r>
      <w:r w:rsidR="00CD719E">
        <w:t>ogy is one way you can help him/her</w:t>
      </w:r>
      <w:r>
        <w:t xml:space="preserve"> develop as readers and</w:t>
      </w:r>
      <w:r w:rsidR="00CD719E">
        <w:t xml:space="preserve"> writers, and</w:t>
      </w:r>
      <w:r>
        <w:t xml:space="preserve"> permitting them some ownership in their learning can go a long way.</w:t>
      </w:r>
    </w:p>
    <w:p w14:paraId="670FCD82" w14:textId="193BD244" w:rsidR="00C872D5" w:rsidRDefault="00C872D5" w:rsidP="00DF159B">
      <w:pPr>
        <w:pStyle w:val="Heading2"/>
        <w:numPr>
          <w:ilvl w:val="0"/>
          <w:numId w:val="2"/>
        </w:numPr>
      </w:pPr>
      <w:bookmarkStart w:id="8" w:name="_Toc348731888"/>
      <w:r>
        <w:lastRenderedPageBreak/>
        <w:t>Integrate for All</w:t>
      </w:r>
      <w:bookmarkEnd w:id="8"/>
    </w:p>
    <w:p w14:paraId="4B0784B1" w14:textId="67DADB63" w:rsidR="00AC6D6B" w:rsidRDefault="00C872D5" w:rsidP="00AC6D6B">
      <w:r>
        <w:t>Sometimes, special needs students feel stigmatized by the technology in which they are provided. They feel it makes them different. Instead of simply integrating it for the special education students, try developing lessons and units for al to make use of the technology. This will, hopefully, alleviate some of the stigma.</w:t>
      </w:r>
    </w:p>
    <w:p w14:paraId="6080C189" w14:textId="2EC7154A" w:rsidR="003C2255" w:rsidRDefault="003C2255" w:rsidP="00DF159B">
      <w:pPr>
        <w:pStyle w:val="Heading2"/>
        <w:numPr>
          <w:ilvl w:val="0"/>
          <w:numId w:val="2"/>
        </w:numPr>
      </w:pPr>
      <w:bookmarkStart w:id="9" w:name="_Toc348731889"/>
      <w:r>
        <w:t>Learning Styles</w:t>
      </w:r>
      <w:bookmarkEnd w:id="9"/>
    </w:p>
    <w:p w14:paraId="4228B57B" w14:textId="52F3C58D" w:rsidR="003C2255" w:rsidRDefault="003C2255" w:rsidP="003C2255">
      <w:r>
        <w:t>When selecting a software program or Web 2.0 tool, you should keep in mind that your special education students have areas of great strength as well as areas of difficulty. These areas of strength can be your best resource when working with special needs students. Knowing your students’ preferred learning style(s) is a great way to ensure that the programs you are integrating will meet your students’ needs. Try to select a program that encapsulates a variety of learning styles and at the same time does not require a lot of new learning on behalf of the student (i.e., unfamiliar interface, unnecessary features, many distractive options)</w:t>
      </w:r>
      <w:r w:rsidR="00BA5F48">
        <w:t>.</w:t>
      </w:r>
    </w:p>
    <w:p w14:paraId="3724A3FA" w14:textId="41B52BA7" w:rsidR="00E67E89" w:rsidRDefault="00E67E89" w:rsidP="00DF159B">
      <w:pPr>
        <w:pStyle w:val="Heading2"/>
        <w:numPr>
          <w:ilvl w:val="0"/>
          <w:numId w:val="2"/>
        </w:numPr>
      </w:pPr>
      <w:bookmarkStart w:id="10" w:name="_Toc348731890"/>
      <w:r>
        <w:t>Support Staff</w:t>
      </w:r>
      <w:r w:rsidR="00E976F7">
        <w:rPr>
          <w:rStyle w:val="FootnoteReference"/>
        </w:rPr>
        <w:footnoteReference w:id="2"/>
      </w:r>
      <w:bookmarkEnd w:id="10"/>
    </w:p>
    <w:p w14:paraId="3E7B03FE" w14:textId="0D4CED61" w:rsidR="00E67E89" w:rsidRPr="00E67E89" w:rsidRDefault="00E67E89" w:rsidP="00E67E89">
      <w:r>
        <w:t xml:space="preserve">Make sure you connect with your Special Education Resource Teacher(s) (SERT). </w:t>
      </w:r>
      <w:r w:rsidR="00114B3B">
        <w:t xml:space="preserve">He/She will be able to guide you through the process of integrating technology and may be able to make suggestions to you for types of technology that would most benefit your students. Another person capable of aiding you would be your principal. </w:t>
      </w:r>
      <w:r w:rsidR="00114B3B">
        <w:lastRenderedPageBreak/>
        <w:t>He/She is the educational leader in your school and can connect you with the right people to make your transition easier.</w:t>
      </w:r>
    </w:p>
    <w:p w14:paraId="68B3C0AE" w14:textId="7D36F0F3" w:rsidR="00BA5F48" w:rsidRDefault="00BA5F48" w:rsidP="00DF159B">
      <w:pPr>
        <w:pStyle w:val="Heading2"/>
        <w:numPr>
          <w:ilvl w:val="0"/>
          <w:numId w:val="2"/>
        </w:numPr>
        <w:rPr>
          <w:b w:val="0"/>
        </w:rPr>
      </w:pPr>
      <w:bookmarkStart w:id="11" w:name="_Toc348731891"/>
      <w:r>
        <w:t>Individual Education Plans (IEPs)</w:t>
      </w:r>
      <w:bookmarkEnd w:id="11"/>
    </w:p>
    <w:p w14:paraId="74336B5E" w14:textId="20E1A8E4" w:rsidR="00DD39B0" w:rsidRDefault="00BA5F48" w:rsidP="00C36DF4">
      <w:r>
        <w:t>To meet the needs of your special education students, you must be aware of the expectations, accommodations, and modifications outlined in the student’s IEP. For some students, it is necessary that they use a specific type of assistive technology, especially if recommended by a physician. Be aware of the information in your students’ IEPs, so that you are providing the necessary resources for them. You may also find that there are some good tools recommended for all your students to utilize.</w:t>
      </w:r>
    </w:p>
    <w:p w14:paraId="1DF86F59" w14:textId="2AE10BDC" w:rsidR="00C84E9A" w:rsidRDefault="00C84E9A" w:rsidP="00DF159B">
      <w:pPr>
        <w:pStyle w:val="Heading2"/>
        <w:numPr>
          <w:ilvl w:val="0"/>
          <w:numId w:val="2"/>
        </w:numPr>
      </w:pPr>
      <w:bookmarkStart w:id="12" w:name="_Toc348731892"/>
      <w:r>
        <w:t>Location</w:t>
      </w:r>
      <w:r w:rsidR="00E67E89">
        <w:rPr>
          <w:rStyle w:val="FootnoteReference"/>
        </w:rPr>
        <w:footnoteReference w:id="3"/>
      </w:r>
      <w:bookmarkEnd w:id="12"/>
    </w:p>
    <w:p w14:paraId="5ED463D9" w14:textId="553CE02D" w:rsidR="00C84E9A" w:rsidRDefault="00C84E9A" w:rsidP="00C84E9A">
      <w:r>
        <w:t>One aspect new teachers often overlook is where his/her students are going to access the technology and/or software programs. In some schools, mobile labs are frequently used by teachers. In others, the computer lab is the ideal location. And, still others have computers available in the classroom itself. But not all types of technology can be effectively used in all environments. When deciding on a type of technology, you should spend some time considering the location, so that you are meeting all the needs of your special education students.</w:t>
      </w:r>
    </w:p>
    <w:p w14:paraId="02877009" w14:textId="150776B8" w:rsidR="00C36DF4" w:rsidRDefault="00C84E9A" w:rsidP="00DF159B">
      <w:pPr>
        <w:pStyle w:val="Heading2"/>
        <w:numPr>
          <w:ilvl w:val="0"/>
          <w:numId w:val="2"/>
        </w:numPr>
        <w:rPr>
          <w:b w:val="0"/>
        </w:rPr>
      </w:pPr>
      <w:r>
        <w:lastRenderedPageBreak/>
        <w:t xml:space="preserve"> </w:t>
      </w:r>
      <w:bookmarkStart w:id="13" w:name="_Toc348731893"/>
      <w:r w:rsidR="00C36DF4">
        <w:t>Attitude</w:t>
      </w:r>
      <w:bookmarkEnd w:id="13"/>
    </w:p>
    <w:p w14:paraId="28797597" w14:textId="0D68A134" w:rsidR="00C84E9A" w:rsidRDefault="00C36DF4" w:rsidP="00C84E9A">
      <w:r>
        <w:t xml:space="preserve">Maybe the most important aspect of integrating technology in to your classroom may be yourself. Your attitude towards the application and purpose of the chosen technology will be the reason why your students succeed and enjoy the process of learning. </w:t>
      </w:r>
      <w:r w:rsidR="00D14204">
        <w:t>Remember: you are ‘techspert’.</w:t>
      </w:r>
    </w:p>
    <w:p w14:paraId="2B3D9B83" w14:textId="77777777" w:rsidR="00C84E9A" w:rsidRPr="00C84E9A" w:rsidRDefault="00C84E9A" w:rsidP="00C84E9A"/>
    <w:p w14:paraId="564FD5FF" w14:textId="7A7A564F" w:rsidR="00AE6DCF" w:rsidRDefault="00F0530F" w:rsidP="00AE6DCF">
      <w:pPr>
        <w:pStyle w:val="Heading1"/>
        <w:rPr>
          <w:b/>
        </w:rPr>
      </w:pPr>
      <w:bookmarkStart w:id="14" w:name="_Toc348731894"/>
      <w:r>
        <w:rPr>
          <w:b/>
        </w:rPr>
        <w:t>Programs</w:t>
      </w:r>
      <w:bookmarkEnd w:id="14"/>
    </w:p>
    <w:p w14:paraId="1E0A42E2" w14:textId="6503BCF2" w:rsidR="00841102" w:rsidRDefault="00C872D5" w:rsidP="00841102">
      <w:r>
        <w:t>The following programs are excellent resources to use and integrate in to your classroom programming for students with special needs in which to make use. The programs and software can also be used for all students in your classroom, not just the special needs.</w:t>
      </w:r>
    </w:p>
    <w:p w14:paraId="4118871A" w14:textId="77777777" w:rsidR="00841102" w:rsidRDefault="00841102" w:rsidP="00841102"/>
    <w:p w14:paraId="1FBB19C2" w14:textId="71F0A204" w:rsidR="00C872D5" w:rsidRDefault="00C872D5" w:rsidP="00C872D5">
      <w:pPr>
        <w:pStyle w:val="Heading2"/>
        <w:jc w:val="left"/>
      </w:pPr>
      <w:bookmarkStart w:id="15" w:name="_Toc348731895"/>
      <w:r>
        <w:t>Clicker 5.28</w:t>
      </w:r>
      <w:r>
        <w:rPr>
          <w:rStyle w:val="FootnoteReference"/>
        </w:rPr>
        <w:footnoteReference w:id="4"/>
      </w:r>
      <w:bookmarkEnd w:id="15"/>
    </w:p>
    <w:p w14:paraId="4E2146CB" w14:textId="03BC8E82" w:rsidR="00C872D5" w:rsidRDefault="00C872D5" w:rsidP="00C872D5">
      <w:pPr>
        <w:pStyle w:val="Heading3"/>
      </w:pPr>
      <w:bookmarkStart w:id="16" w:name="_Toc348731896"/>
      <w:r>
        <w:t>Overview</w:t>
      </w:r>
      <w:bookmarkEnd w:id="16"/>
    </w:p>
    <w:p w14:paraId="65F3823C" w14:textId="3F4A9847" w:rsidR="00C872D5" w:rsidRDefault="00C872D5" w:rsidP="00C872D5">
      <w:r>
        <w:t>This is a multimedia tool that enables children to:</w:t>
      </w:r>
    </w:p>
    <w:p w14:paraId="097DEF1B" w14:textId="6A7E263A" w:rsidR="00C872D5" w:rsidRDefault="00C872D5" w:rsidP="00DF159B">
      <w:pPr>
        <w:pStyle w:val="ListParagraph"/>
        <w:numPr>
          <w:ilvl w:val="0"/>
          <w:numId w:val="4"/>
        </w:numPr>
      </w:pPr>
      <w:r>
        <w:t>Write using words, phrases, and pictures</w:t>
      </w:r>
    </w:p>
    <w:p w14:paraId="526C00FA" w14:textId="3B4C2D59" w:rsidR="00C872D5" w:rsidRDefault="00C872D5" w:rsidP="00DF159B">
      <w:pPr>
        <w:pStyle w:val="ListParagraph"/>
        <w:numPr>
          <w:ilvl w:val="0"/>
          <w:numId w:val="4"/>
        </w:numPr>
      </w:pPr>
      <w:r>
        <w:lastRenderedPageBreak/>
        <w:t>Type words or phrases with a keyboard</w:t>
      </w:r>
    </w:p>
    <w:p w14:paraId="251F42A3" w14:textId="341369DA" w:rsidR="00C872D5" w:rsidRDefault="00C872D5" w:rsidP="00DF159B">
      <w:pPr>
        <w:pStyle w:val="ListParagraph"/>
        <w:numPr>
          <w:ilvl w:val="0"/>
          <w:numId w:val="4"/>
        </w:numPr>
      </w:pPr>
      <w:r>
        <w:t>Select words, phrases, or pictures from the Clicker dictionary and/or library and paste them in to their work</w:t>
      </w:r>
    </w:p>
    <w:p w14:paraId="73B3BA22" w14:textId="49B36665" w:rsidR="00C872D5" w:rsidRDefault="00C872D5" w:rsidP="00DF159B">
      <w:pPr>
        <w:pStyle w:val="ListParagraph"/>
        <w:numPr>
          <w:ilvl w:val="0"/>
          <w:numId w:val="4"/>
        </w:numPr>
      </w:pPr>
      <w:r>
        <w:t>Hear a pre-recording of the words they select</w:t>
      </w:r>
    </w:p>
    <w:p w14:paraId="6FB68FB1" w14:textId="2201A493" w:rsidR="00C872D5" w:rsidRDefault="00C872D5" w:rsidP="00DF159B">
      <w:pPr>
        <w:pStyle w:val="ListParagraph"/>
        <w:numPr>
          <w:ilvl w:val="0"/>
          <w:numId w:val="4"/>
        </w:numPr>
      </w:pPr>
      <w:r>
        <w:t>Record their own speech</w:t>
      </w:r>
    </w:p>
    <w:p w14:paraId="7026F7E9" w14:textId="3B84BD3F" w:rsidR="00C872D5" w:rsidRDefault="00242096" w:rsidP="00DF159B">
      <w:pPr>
        <w:pStyle w:val="ListParagraph"/>
        <w:numPr>
          <w:ilvl w:val="0"/>
          <w:numId w:val="4"/>
        </w:numPr>
      </w:pPr>
      <w:r>
        <w:t>Store all their videos, sounds, pictures, and written documents</w:t>
      </w:r>
      <w:r w:rsidR="00D83ACA">
        <w:t>, making it easy to share</w:t>
      </w:r>
    </w:p>
    <w:p w14:paraId="144BAEDE" w14:textId="56F4117B" w:rsidR="00D83ACA" w:rsidRDefault="00E94480" w:rsidP="00D83ACA">
      <w:pPr>
        <w:ind w:left="360"/>
      </w:pPr>
      <w:r>
        <w:t>This software</w:t>
      </w:r>
      <w:r w:rsidR="00D83ACA">
        <w:t xml:space="preserve"> supports students with:</w:t>
      </w:r>
    </w:p>
    <w:p w14:paraId="13C74F58" w14:textId="460E1784" w:rsidR="00D83ACA" w:rsidRDefault="00D83ACA" w:rsidP="00DF159B">
      <w:pPr>
        <w:pStyle w:val="ListParagraph"/>
        <w:numPr>
          <w:ilvl w:val="0"/>
          <w:numId w:val="5"/>
        </w:numPr>
      </w:pPr>
      <w:r>
        <w:t>Dyslexia</w:t>
      </w:r>
    </w:p>
    <w:p w14:paraId="020CF48B" w14:textId="514940A0" w:rsidR="00D83ACA" w:rsidRDefault="00D83ACA" w:rsidP="00DF159B">
      <w:pPr>
        <w:pStyle w:val="ListParagraph"/>
        <w:numPr>
          <w:ilvl w:val="0"/>
          <w:numId w:val="5"/>
        </w:numPr>
      </w:pPr>
      <w:r>
        <w:t>Learning disabilities in the academic subject areas of reading, writing, and oral language development</w:t>
      </w:r>
    </w:p>
    <w:p w14:paraId="0173C495" w14:textId="32B4A7BA" w:rsidR="00D83ACA" w:rsidRDefault="00D83ACA" w:rsidP="00DF159B">
      <w:pPr>
        <w:pStyle w:val="ListParagraph"/>
        <w:numPr>
          <w:ilvl w:val="0"/>
          <w:numId w:val="5"/>
        </w:numPr>
      </w:pPr>
      <w:r>
        <w:t>Speech and language impairments</w:t>
      </w:r>
    </w:p>
    <w:p w14:paraId="37E04B47" w14:textId="766A23B3" w:rsidR="00D83ACA" w:rsidRDefault="00D83ACA" w:rsidP="00DF159B">
      <w:pPr>
        <w:pStyle w:val="ListParagraph"/>
        <w:numPr>
          <w:ilvl w:val="0"/>
          <w:numId w:val="5"/>
        </w:numPr>
      </w:pPr>
      <w:r>
        <w:t>Physical disabilities</w:t>
      </w:r>
    </w:p>
    <w:p w14:paraId="43B0F314" w14:textId="322A71DB" w:rsidR="00D83ACA" w:rsidRDefault="00281310" w:rsidP="00281310">
      <w:pPr>
        <w:pStyle w:val="Heading3"/>
      </w:pPr>
      <w:bookmarkStart w:id="17" w:name="_Toc348731897"/>
      <w:r>
        <w:t>Applications</w:t>
      </w:r>
      <w:bookmarkEnd w:id="17"/>
    </w:p>
    <w:p w14:paraId="64F72740" w14:textId="4FE0F661" w:rsidR="0071094E" w:rsidRPr="00106D2A" w:rsidRDefault="005129B6" w:rsidP="00106D2A">
      <w:pPr>
        <w:pStyle w:val="Heading4"/>
        <w:rPr>
          <w:szCs w:val="24"/>
          <w:u w:val="none"/>
        </w:rPr>
      </w:pPr>
      <w:r>
        <w:rPr>
          <w:szCs w:val="24"/>
        </w:rPr>
        <w:t>Lesson Ideas</w:t>
      </w:r>
      <w:r w:rsidR="00281310">
        <w:rPr>
          <w:szCs w:val="24"/>
          <w:u w:val="none"/>
        </w:rPr>
        <w:t>:</w:t>
      </w:r>
    </w:p>
    <w:p w14:paraId="7012C551" w14:textId="77777777" w:rsidR="00AC6D6B" w:rsidRDefault="0071094E" w:rsidP="0071094E">
      <w:pPr>
        <w:rPr>
          <w:b/>
          <w:i/>
        </w:rPr>
      </w:pPr>
      <w:r w:rsidRPr="0071094E">
        <w:rPr>
          <w:b/>
          <w:i/>
        </w:rPr>
        <w:t>Lesson #1: KWL Chart</w:t>
      </w:r>
      <w:r w:rsidR="00106D2A">
        <w:rPr>
          <w:b/>
          <w:i/>
        </w:rPr>
        <w:t xml:space="preserve"> (SEE APPENDIX A</w:t>
      </w:r>
      <w:r w:rsidR="001F6D91">
        <w:rPr>
          <w:b/>
          <w:i/>
        </w:rPr>
        <w:t xml:space="preserve"> FOR FULL LESSON PLAN</w:t>
      </w:r>
      <w:r w:rsidR="00106D2A">
        <w:rPr>
          <w:b/>
          <w:i/>
        </w:rPr>
        <w:t>)</w:t>
      </w:r>
      <w:r w:rsidR="00106D2A">
        <w:rPr>
          <w:rStyle w:val="FootnoteReference"/>
          <w:b/>
          <w:i/>
        </w:rPr>
        <w:footnoteReference w:id="5"/>
      </w:r>
    </w:p>
    <w:p w14:paraId="330F3DA7" w14:textId="5E9A3CD7" w:rsidR="00E62587" w:rsidRDefault="00E62587" w:rsidP="0071094E">
      <w:pPr>
        <w:rPr>
          <w:b/>
          <w:i/>
        </w:rPr>
      </w:pPr>
      <w:r>
        <w:rPr>
          <w:b/>
          <w:i/>
        </w:rPr>
        <w:t>Grades 3-8</w:t>
      </w:r>
    </w:p>
    <w:p w14:paraId="20C14E68" w14:textId="1B28AEC9" w:rsidR="0071094E" w:rsidRPr="00AC6D6B" w:rsidRDefault="0071094E" w:rsidP="0071094E">
      <w:pPr>
        <w:rPr>
          <w:b/>
          <w:i/>
        </w:rPr>
      </w:pPr>
      <w:r w:rsidRPr="0071094E">
        <w:rPr>
          <w:b/>
        </w:rPr>
        <w:lastRenderedPageBreak/>
        <w:t>Introduction</w:t>
      </w:r>
    </w:p>
    <w:p w14:paraId="243C6341" w14:textId="0D540A8A" w:rsidR="0071094E" w:rsidRDefault="0071094E" w:rsidP="0071094E">
      <w:r>
        <w:t xml:space="preserve">This lesson will provide the necessary skills for using the tools </w:t>
      </w:r>
      <w:r w:rsidR="00106D2A">
        <w:t>to populate a KWL chart and</w:t>
      </w:r>
      <w:r>
        <w:t xml:space="preserve"> allow the students an opportunity to share what they know, what </w:t>
      </w:r>
      <w:r w:rsidR="00106D2A">
        <w:t>they want to learn and finally</w:t>
      </w:r>
      <w:r>
        <w:t xml:space="preserve"> what they learned about a topic.  </w:t>
      </w:r>
    </w:p>
    <w:p w14:paraId="3BB887C9" w14:textId="77777777" w:rsidR="0071094E" w:rsidRPr="0071094E" w:rsidRDefault="0071094E" w:rsidP="0071094E">
      <w:pPr>
        <w:rPr>
          <w:b/>
        </w:rPr>
      </w:pPr>
      <w:r w:rsidRPr="0071094E">
        <w:rPr>
          <w:b/>
        </w:rPr>
        <w:t>Learning Objectives</w:t>
      </w:r>
    </w:p>
    <w:p w14:paraId="313DF553" w14:textId="77777777" w:rsidR="0071094E" w:rsidRDefault="0071094E" w:rsidP="0071094E">
      <w:r>
        <w:t>Upon completion of this lesson, using the Clicker 5 KWL chart:</w:t>
      </w:r>
    </w:p>
    <w:p w14:paraId="30F939AF" w14:textId="1373E7DF" w:rsidR="0071094E" w:rsidRDefault="0071094E" w:rsidP="00DF159B">
      <w:pPr>
        <w:pStyle w:val="ListParagraph"/>
        <w:numPr>
          <w:ilvl w:val="0"/>
          <w:numId w:val="3"/>
        </w:numPr>
      </w:pPr>
      <w:r>
        <w:t>students will brainstorm what they know about a given topic</w:t>
      </w:r>
    </w:p>
    <w:p w14:paraId="6426C1D1" w14:textId="7DBB3B1B" w:rsidR="0071094E" w:rsidRDefault="0071094E" w:rsidP="00DF159B">
      <w:pPr>
        <w:pStyle w:val="ListParagraph"/>
        <w:numPr>
          <w:ilvl w:val="0"/>
          <w:numId w:val="3"/>
        </w:numPr>
      </w:pPr>
      <w:r>
        <w:t>students will brainstorm what they want to find out about a topic</w:t>
      </w:r>
    </w:p>
    <w:p w14:paraId="0059FE12" w14:textId="7AB0DABC" w:rsidR="001F6D91" w:rsidRDefault="0071094E" w:rsidP="00DF159B">
      <w:pPr>
        <w:pStyle w:val="ListParagraph"/>
        <w:numPr>
          <w:ilvl w:val="0"/>
          <w:numId w:val="3"/>
        </w:numPr>
      </w:pPr>
      <w:r>
        <w:t>students will brainstorm what they learned about a topic</w:t>
      </w:r>
    </w:p>
    <w:p w14:paraId="1DAC6BD0" w14:textId="77777777" w:rsidR="0055669A" w:rsidRDefault="0055669A" w:rsidP="0055669A"/>
    <w:p w14:paraId="34B05CBD" w14:textId="1F5C7BC0" w:rsidR="001F6D91" w:rsidRDefault="001F6D91" w:rsidP="001F6D91">
      <w:pPr>
        <w:rPr>
          <w:b/>
        </w:rPr>
      </w:pPr>
      <w:r w:rsidRPr="001F6D91">
        <w:rPr>
          <w:b/>
        </w:rPr>
        <w:t>Lesson #2: Creating a Talking Book</w:t>
      </w:r>
      <w:r>
        <w:rPr>
          <w:b/>
        </w:rPr>
        <w:t xml:space="preserve"> (SEE APPENDIX B FOR FULL LESSON PLAN)</w:t>
      </w:r>
      <w:r>
        <w:rPr>
          <w:rStyle w:val="FootnoteReference"/>
          <w:b/>
        </w:rPr>
        <w:footnoteReference w:id="6"/>
      </w:r>
    </w:p>
    <w:p w14:paraId="3EDFB755" w14:textId="62D2262B" w:rsidR="0055669A" w:rsidRPr="001F6D91" w:rsidRDefault="00E62587" w:rsidP="001F6D91">
      <w:pPr>
        <w:rPr>
          <w:b/>
        </w:rPr>
      </w:pPr>
      <w:r>
        <w:rPr>
          <w:b/>
        </w:rPr>
        <w:t>Grades 3-8</w:t>
      </w:r>
    </w:p>
    <w:p w14:paraId="6CE27FB2" w14:textId="77777777" w:rsidR="001F6D91" w:rsidRPr="001F6D91" w:rsidRDefault="001F6D91" w:rsidP="001F6D91">
      <w:pPr>
        <w:rPr>
          <w:b/>
        </w:rPr>
      </w:pPr>
      <w:r w:rsidRPr="001F6D91">
        <w:rPr>
          <w:b/>
        </w:rPr>
        <w:t>Introduction</w:t>
      </w:r>
    </w:p>
    <w:p w14:paraId="2134F1C1" w14:textId="743E3254" w:rsidR="001F6D91" w:rsidRDefault="001F6D91" w:rsidP="001F6D91">
      <w:r>
        <w:t xml:space="preserve">Students with special needs often struggle with the writing process making it challenging for them to show what they know.  Using the Bookmaking templates and writing supports in Clicker 5, along with some simple tips for </w:t>
      </w:r>
      <w:r>
        <w:lastRenderedPageBreak/>
        <w:t xml:space="preserve">creating a talking book, students can demonstrate what </w:t>
      </w:r>
      <w:r w:rsidR="00A317B7">
        <w:t>they know</w:t>
      </w:r>
      <w:r>
        <w:t xml:space="preserve"> in a variety of ways and overcome many of the barriers </w:t>
      </w:r>
      <w:r w:rsidR="00A317B7">
        <w:t xml:space="preserve">that have previously prevented </w:t>
      </w:r>
      <w:r>
        <w:t xml:space="preserve">them from writing.  </w:t>
      </w:r>
    </w:p>
    <w:p w14:paraId="1EFE4728" w14:textId="76C6273C" w:rsidR="001F6D91" w:rsidRDefault="001F6D91" w:rsidP="001F6D91">
      <w:r>
        <w:t xml:space="preserve">This is the final lesson in this set of Clicker 5 whole class activities.  The students end the unit by demonstrating what they have learned by creating a book using Clicker 5.   </w:t>
      </w:r>
    </w:p>
    <w:p w14:paraId="454DEE1B" w14:textId="7F975B1C" w:rsidR="001F6D91" w:rsidRDefault="001F6D91" w:rsidP="001F6D91">
      <w:r>
        <w:t xml:space="preserve">This lesson will provide the necessary skills for creating a talking book with guided support and allow the student(s) an opportunity to share what they know and have learned about a topic.  </w:t>
      </w:r>
    </w:p>
    <w:p w14:paraId="59B46B02" w14:textId="77777777" w:rsidR="001F6D91" w:rsidRPr="001F6D91" w:rsidRDefault="001F6D91" w:rsidP="001F6D91">
      <w:pPr>
        <w:rPr>
          <w:b/>
        </w:rPr>
      </w:pPr>
      <w:r w:rsidRPr="001F6D91">
        <w:rPr>
          <w:b/>
        </w:rPr>
        <w:t>Learning Objectives</w:t>
      </w:r>
    </w:p>
    <w:p w14:paraId="797A0676" w14:textId="77777777" w:rsidR="001F6D91" w:rsidRDefault="001F6D91" w:rsidP="001F6D91">
      <w:r>
        <w:t>Upon completion of this lesson:</w:t>
      </w:r>
    </w:p>
    <w:p w14:paraId="743AEF8E" w14:textId="6B130AD5" w:rsidR="001F6D91" w:rsidRDefault="001F6D91" w:rsidP="00DF159B">
      <w:pPr>
        <w:pStyle w:val="ListParagraph"/>
        <w:numPr>
          <w:ilvl w:val="0"/>
          <w:numId w:val="4"/>
        </w:numPr>
      </w:pPr>
      <w:r>
        <w:t>students will independently create a ‘Talking Book’ to show what they know about a topic of study</w:t>
      </w:r>
    </w:p>
    <w:p w14:paraId="7E4846B6" w14:textId="3EF9D31E" w:rsidR="00A1592B" w:rsidRPr="0084168B" w:rsidRDefault="00281310" w:rsidP="00A1592B">
      <w:pPr>
        <w:pStyle w:val="Heading3"/>
      </w:pPr>
      <w:bookmarkStart w:id="18" w:name="_Toc348731898"/>
      <w:r>
        <w:t>Professional Reading</w:t>
      </w:r>
      <w:bookmarkEnd w:id="18"/>
    </w:p>
    <w:p w14:paraId="41CD5981" w14:textId="66E2F1D4" w:rsidR="003C2255" w:rsidRPr="003C2255" w:rsidRDefault="00F55D69" w:rsidP="00DF159B">
      <w:pPr>
        <w:pStyle w:val="ListParagraph"/>
        <w:numPr>
          <w:ilvl w:val="0"/>
          <w:numId w:val="6"/>
        </w:numPr>
        <w:rPr>
          <w:sz w:val="24"/>
          <w:szCs w:val="24"/>
        </w:rPr>
      </w:pPr>
      <w:r w:rsidRPr="00F55D69">
        <w:rPr>
          <w:rFonts w:cs="Times New Roman"/>
          <w:sz w:val="24"/>
          <w:szCs w:val="24"/>
        </w:rPr>
        <w:t>Parette,</w:t>
      </w:r>
      <w:r w:rsidR="00CF15AB">
        <w:rPr>
          <w:rFonts w:cs="Times New Roman"/>
          <w:sz w:val="24"/>
          <w:szCs w:val="24"/>
        </w:rPr>
        <w:t xml:space="preserve"> H.;</w:t>
      </w:r>
      <w:r w:rsidRPr="00F55D69">
        <w:rPr>
          <w:rFonts w:cs="Times New Roman"/>
          <w:sz w:val="24"/>
          <w:szCs w:val="24"/>
        </w:rPr>
        <w:t xml:space="preserve"> Hourc</w:t>
      </w:r>
      <w:r>
        <w:rPr>
          <w:rFonts w:cs="Times New Roman"/>
          <w:sz w:val="24"/>
          <w:szCs w:val="24"/>
        </w:rPr>
        <w:t>ade</w:t>
      </w:r>
      <w:r w:rsidR="00CF15AB">
        <w:rPr>
          <w:rFonts w:cs="Times New Roman"/>
          <w:sz w:val="24"/>
          <w:szCs w:val="24"/>
        </w:rPr>
        <w:t xml:space="preserve"> J.;</w:t>
      </w:r>
      <w:r>
        <w:rPr>
          <w:rFonts w:cs="Times New Roman"/>
          <w:sz w:val="24"/>
          <w:szCs w:val="24"/>
        </w:rPr>
        <w:t xml:space="preserve"> Dinelli</w:t>
      </w:r>
      <w:r w:rsidR="00CF15AB">
        <w:rPr>
          <w:rFonts w:cs="Times New Roman"/>
          <w:sz w:val="24"/>
          <w:szCs w:val="24"/>
        </w:rPr>
        <w:t>, J.; &amp;</w:t>
      </w:r>
      <w:r>
        <w:rPr>
          <w:rFonts w:cs="Times New Roman"/>
          <w:sz w:val="24"/>
          <w:szCs w:val="24"/>
        </w:rPr>
        <w:t xml:space="preserve"> Boeckmann</w:t>
      </w:r>
      <w:r w:rsidR="00CF15AB">
        <w:rPr>
          <w:rFonts w:cs="Times New Roman"/>
          <w:sz w:val="24"/>
          <w:szCs w:val="24"/>
        </w:rPr>
        <w:t>, N.</w:t>
      </w:r>
      <w:r>
        <w:rPr>
          <w:rFonts w:cs="Times New Roman"/>
          <w:sz w:val="24"/>
          <w:szCs w:val="24"/>
        </w:rPr>
        <w:t xml:space="preserve"> “Using </w:t>
      </w:r>
      <w:r>
        <w:rPr>
          <w:rFonts w:cs="Times New Roman"/>
          <w:i/>
          <w:sz w:val="24"/>
          <w:szCs w:val="24"/>
        </w:rPr>
        <w:t>Clicker 5</w:t>
      </w:r>
      <w:r>
        <w:rPr>
          <w:rFonts w:cs="Times New Roman"/>
          <w:sz w:val="24"/>
          <w:szCs w:val="24"/>
        </w:rPr>
        <w:t xml:space="preserve"> to Enhance Emergent Literacy in Young Learners”</w:t>
      </w:r>
      <w:r w:rsidRPr="00F55D69">
        <w:rPr>
          <w:rFonts w:cs="Times New Roman"/>
          <w:sz w:val="24"/>
          <w:szCs w:val="24"/>
        </w:rPr>
        <w:t xml:space="preserve"> </w:t>
      </w:r>
      <w:r w:rsidRPr="00F55D69">
        <w:rPr>
          <w:rFonts w:cs="Times New Roman"/>
          <w:i/>
          <w:iCs/>
          <w:sz w:val="24"/>
          <w:szCs w:val="24"/>
        </w:rPr>
        <w:t>Early Childhood Education Journal</w:t>
      </w:r>
      <w:r w:rsidR="007D29F7">
        <w:rPr>
          <w:rFonts w:cs="Times New Roman"/>
          <w:iCs/>
          <w:sz w:val="24"/>
          <w:szCs w:val="24"/>
        </w:rPr>
        <w:t>. February, 2009, Volume 36, Issue 4, pp- 355-363</w:t>
      </w:r>
      <w:r>
        <w:rPr>
          <w:rFonts w:cs="Times New Roman"/>
          <w:iCs/>
          <w:sz w:val="24"/>
          <w:szCs w:val="24"/>
        </w:rPr>
        <w:t>.</w:t>
      </w:r>
    </w:p>
    <w:p w14:paraId="6B030199" w14:textId="47025C60" w:rsidR="003C2255" w:rsidRPr="003C2255" w:rsidRDefault="007D29F7" w:rsidP="00DF159B">
      <w:pPr>
        <w:pStyle w:val="ListParagraph"/>
        <w:numPr>
          <w:ilvl w:val="0"/>
          <w:numId w:val="6"/>
        </w:numPr>
        <w:rPr>
          <w:sz w:val="24"/>
          <w:szCs w:val="24"/>
        </w:rPr>
      </w:pPr>
      <w:r>
        <w:rPr>
          <w:sz w:val="24"/>
          <w:szCs w:val="24"/>
        </w:rPr>
        <w:t xml:space="preserve">Parette, H.; Boeckmann, N.; Hourcade, J. “Use of </w:t>
      </w:r>
      <w:r w:rsidRPr="007D29F7">
        <w:rPr>
          <w:i/>
          <w:sz w:val="24"/>
          <w:szCs w:val="24"/>
        </w:rPr>
        <w:t>Writing with Symbols 2000</w:t>
      </w:r>
      <w:r>
        <w:rPr>
          <w:sz w:val="24"/>
          <w:szCs w:val="24"/>
        </w:rPr>
        <w:t xml:space="preserve"> Software to Facilitate Emergent Literacy Development” </w:t>
      </w:r>
      <w:r>
        <w:rPr>
          <w:i/>
          <w:sz w:val="24"/>
          <w:szCs w:val="24"/>
        </w:rPr>
        <w:t>Early Childhood Education Journal</w:t>
      </w:r>
      <w:r>
        <w:rPr>
          <w:sz w:val="24"/>
          <w:szCs w:val="24"/>
        </w:rPr>
        <w:t>. October, 2008, Volume 36, Issue 2, pp. 161-170.</w:t>
      </w:r>
    </w:p>
    <w:p w14:paraId="31C38BA5" w14:textId="694DAB2C" w:rsidR="0084168B" w:rsidRPr="0084168B" w:rsidRDefault="00C872D5" w:rsidP="002C0A00">
      <w:pPr>
        <w:pStyle w:val="Heading3"/>
      </w:pPr>
      <w:bookmarkStart w:id="19" w:name="_Toc348731899"/>
      <w:r>
        <w:lastRenderedPageBreak/>
        <w:t>Links</w:t>
      </w:r>
      <w:r w:rsidR="00281310">
        <w:t xml:space="preserve"> for Support</w:t>
      </w:r>
      <w:bookmarkEnd w:id="19"/>
    </w:p>
    <w:p w14:paraId="3049C134" w14:textId="767795CC" w:rsidR="00AC6D6B" w:rsidRDefault="00AC6D6B" w:rsidP="00DF159B">
      <w:pPr>
        <w:pStyle w:val="ListParagraph"/>
        <w:numPr>
          <w:ilvl w:val="0"/>
          <w:numId w:val="7"/>
        </w:numPr>
      </w:pPr>
      <w:hyperlink r:id="rId11" w:history="1">
        <w:r w:rsidRPr="00923350">
          <w:rPr>
            <w:rStyle w:val="Hyperlink"/>
          </w:rPr>
          <w:t>http://www.cricksoft.com/us/home.aspx</w:t>
        </w:r>
      </w:hyperlink>
    </w:p>
    <w:p w14:paraId="339C8F47" w14:textId="5C102D92" w:rsidR="00A1592B" w:rsidRDefault="00C872D5" w:rsidP="00AC6D6B">
      <w:pPr>
        <w:rPr>
          <w:rFonts w:cs="Arial"/>
          <w:color w:val="1D2326"/>
        </w:rPr>
      </w:pPr>
      <w:r w:rsidRPr="00AC6D6B">
        <w:rPr>
          <w:rFonts w:cs="Arial"/>
          <w:color w:val="1D2326"/>
        </w:rPr>
        <w:t>Crick Software LearningGrids has a large selection of free, ready-made materials for users of Clicker to incorporate in to their programming</w:t>
      </w:r>
      <w:r w:rsidR="00281310" w:rsidRPr="00AC6D6B">
        <w:rPr>
          <w:rFonts w:cs="Arial"/>
          <w:color w:val="1D2326"/>
        </w:rPr>
        <w:t>.</w:t>
      </w:r>
    </w:p>
    <w:p w14:paraId="4143AB52" w14:textId="77777777" w:rsidR="00841102" w:rsidRDefault="00841102" w:rsidP="00AC6D6B">
      <w:pPr>
        <w:rPr>
          <w:rFonts w:cs="Arial"/>
          <w:color w:val="1D2326"/>
        </w:rPr>
      </w:pPr>
    </w:p>
    <w:p w14:paraId="4A7D1487" w14:textId="77777777" w:rsidR="00841102" w:rsidRPr="00AC6D6B" w:rsidRDefault="00841102" w:rsidP="00AC6D6B">
      <w:pPr>
        <w:rPr>
          <w:rFonts w:cs="Arial"/>
          <w:color w:val="1D2326"/>
        </w:rPr>
      </w:pPr>
    </w:p>
    <w:p w14:paraId="2402BD51" w14:textId="14E7E8CD" w:rsidR="00106D2A" w:rsidRDefault="00106D2A" w:rsidP="00DF159B">
      <w:pPr>
        <w:pStyle w:val="ListParagraph"/>
        <w:numPr>
          <w:ilvl w:val="0"/>
          <w:numId w:val="7"/>
        </w:numPr>
      </w:pPr>
      <w:hyperlink r:id="rId12" w:history="1">
        <w:r w:rsidRPr="00923350">
          <w:rPr>
            <w:rStyle w:val="Hyperlink"/>
          </w:rPr>
          <w:t>http://www.setbc.org/setbc/curriculum/clickguidelearn.html</w:t>
        </w:r>
      </w:hyperlink>
    </w:p>
    <w:p w14:paraId="1E525E16" w14:textId="54111F51" w:rsidR="00106D2A" w:rsidRDefault="00106D2A" w:rsidP="00AC6D6B">
      <w:r>
        <w:t xml:space="preserve">Special Education Technology: British Columbia: The Learning Centre is a great resource for teachers looking to integrate </w:t>
      </w:r>
      <w:r w:rsidRPr="00AC6D6B">
        <w:rPr>
          <w:i/>
        </w:rPr>
        <w:t>Clicker</w:t>
      </w:r>
      <w:r>
        <w:t xml:space="preserve"> software in to their programming. There are a lot of tools, resources, tutorials, videos, and documents available for visitors to utilize.</w:t>
      </w:r>
    </w:p>
    <w:p w14:paraId="7B67B17E" w14:textId="00AB7F38" w:rsidR="00AC6D6B" w:rsidRDefault="00AC6D6B" w:rsidP="00DF159B">
      <w:pPr>
        <w:pStyle w:val="ListParagraph"/>
        <w:numPr>
          <w:ilvl w:val="0"/>
          <w:numId w:val="7"/>
        </w:numPr>
      </w:pPr>
      <w:hyperlink r:id="rId13" w:history="1">
        <w:r w:rsidRPr="00923350">
          <w:rPr>
            <w:rStyle w:val="Hyperlink"/>
          </w:rPr>
          <w:t>http://www.youtube.com/watch?v=nk49NJmpD38&amp;list=PLE0503242FC033923</w:t>
        </w:r>
      </w:hyperlink>
    </w:p>
    <w:p w14:paraId="2A4060AA" w14:textId="3A3B5779" w:rsidR="00AC6D6B" w:rsidRDefault="00AC6D6B" w:rsidP="00AC6D6B">
      <w:r>
        <w:t xml:space="preserve">This </w:t>
      </w:r>
      <w:r w:rsidR="00A317B7">
        <w:t>YouTube</w:t>
      </w:r>
      <w:r>
        <w:t xml:space="preserve"> channel will provide you with all the necessary training you will require to utilize </w:t>
      </w:r>
      <w:r>
        <w:rPr>
          <w:i/>
        </w:rPr>
        <w:t>Clicker 5</w:t>
      </w:r>
      <w:r>
        <w:t xml:space="preserve"> in your classroom. There are 22 videos focusing on all aspects of the program from building grids to designing lesson plans to meet the needs of your individual students.</w:t>
      </w:r>
    </w:p>
    <w:p w14:paraId="7D6C8230" w14:textId="3489D20B" w:rsidR="00CF15AB" w:rsidRPr="00CF15AB" w:rsidRDefault="00CF15AB" w:rsidP="00DF159B">
      <w:pPr>
        <w:pStyle w:val="ListParagraph"/>
        <w:numPr>
          <w:ilvl w:val="0"/>
          <w:numId w:val="7"/>
        </w:numPr>
      </w:pPr>
      <w:hyperlink r:id="rId14" w:history="1">
        <w:r w:rsidRPr="00923350">
          <w:rPr>
            <w:rStyle w:val="Hyperlink"/>
            <w:rFonts w:ascii="Arial" w:hAnsi="Arial" w:cs="Arial"/>
            <w:shd w:val="clear" w:color="auto" w:fill="FFFFFF"/>
          </w:rPr>
          <w:t>www.cricksoft.com/uk/</w:t>
        </w:r>
        <w:r w:rsidRPr="00923350">
          <w:rPr>
            <w:rStyle w:val="Hyperlink"/>
            <w:rFonts w:ascii="Arial" w:hAnsi="Arial" w:cs="Arial"/>
            <w:b/>
            <w:bCs/>
            <w:shd w:val="clear" w:color="auto" w:fill="FFFFFF"/>
          </w:rPr>
          <w:t>blog</w:t>
        </w:r>
        <w:r w:rsidRPr="00923350">
          <w:rPr>
            <w:rStyle w:val="Hyperlink"/>
            <w:rFonts w:ascii="Arial" w:hAnsi="Arial" w:cs="Arial"/>
            <w:shd w:val="clear" w:color="auto" w:fill="FFFFFF"/>
          </w:rPr>
          <w:t>.aspx</w:t>
        </w:r>
      </w:hyperlink>
    </w:p>
    <w:p w14:paraId="2C46C852" w14:textId="51477ECE" w:rsidR="0084168B" w:rsidRDefault="00CF15AB" w:rsidP="00CF15AB">
      <w:r>
        <w:t xml:space="preserve">This is a United Kingdom webpage that features many tips, hints, updates, as well as some technical advice and support for the latest </w:t>
      </w:r>
      <w:r>
        <w:rPr>
          <w:i/>
        </w:rPr>
        <w:t xml:space="preserve">Clicker 6 </w:t>
      </w:r>
      <w:r>
        <w:t>software. It also provides support for previous versions.</w:t>
      </w:r>
    </w:p>
    <w:p w14:paraId="176EFDD6" w14:textId="77777777" w:rsidR="002C0A00" w:rsidRDefault="002C0A00" w:rsidP="0084168B">
      <w:pPr>
        <w:pStyle w:val="Heading2"/>
      </w:pPr>
    </w:p>
    <w:p w14:paraId="4300E9A5" w14:textId="1167F281" w:rsidR="0084168B" w:rsidRDefault="0084168B" w:rsidP="0084168B">
      <w:pPr>
        <w:pStyle w:val="Heading2"/>
      </w:pPr>
      <w:bookmarkStart w:id="20" w:name="_Toc348731900"/>
      <w:r>
        <w:t>Frames 5</w:t>
      </w:r>
      <w:r>
        <w:rPr>
          <w:rStyle w:val="FootnoteReference"/>
        </w:rPr>
        <w:footnoteReference w:id="7"/>
      </w:r>
      <w:bookmarkEnd w:id="20"/>
    </w:p>
    <w:p w14:paraId="042B6FAD" w14:textId="79BDCF75" w:rsidR="0084168B" w:rsidRDefault="0084168B" w:rsidP="0055669A">
      <w:pPr>
        <w:pStyle w:val="Heading3"/>
      </w:pPr>
      <w:bookmarkStart w:id="21" w:name="_Toc348731901"/>
      <w:r>
        <w:t>Overview</w:t>
      </w:r>
      <w:bookmarkEnd w:id="21"/>
    </w:p>
    <w:p w14:paraId="0F278248" w14:textId="3B15776C" w:rsidR="0084168B" w:rsidRDefault="0084168B" w:rsidP="0084168B">
      <w:r>
        <w:t xml:space="preserve">This is an award winning stop-motion animation, Claymation, and digital storytelling software. </w:t>
      </w:r>
      <w:r>
        <w:rPr>
          <w:i/>
        </w:rPr>
        <w:t>Frames 5</w:t>
      </w:r>
      <w:r>
        <w:t xml:space="preserve"> allows users to delve in to the world of directing, animating, and even graphic novels. Users can utilize the pre-installed designs, pictures, and audio to create their own video footage, or they can develop their own and import and upload it to the program. Any footage the user uploads can be saved in the </w:t>
      </w:r>
      <w:r>
        <w:rPr>
          <w:i/>
        </w:rPr>
        <w:t>Frames 5</w:t>
      </w:r>
      <w:r>
        <w:t xml:space="preserve"> library and accessed each time he/she opens the software. Developing a movie, video, Claymation, or animated movie is as simple as dragging and dropping.</w:t>
      </w:r>
    </w:p>
    <w:p w14:paraId="688551E6" w14:textId="77777777" w:rsidR="00E94480" w:rsidRDefault="00E94480" w:rsidP="00E94480">
      <w:r>
        <w:t>This is a multimedia tool that enables children to:</w:t>
      </w:r>
    </w:p>
    <w:p w14:paraId="2ED8C183" w14:textId="7D5D8936" w:rsidR="00030728" w:rsidRDefault="00E94480" w:rsidP="00DF159B">
      <w:pPr>
        <w:pStyle w:val="ListParagraph"/>
        <w:numPr>
          <w:ilvl w:val="0"/>
          <w:numId w:val="8"/>
        </w:numPr>
      </w:pPr>
      <w:r>
        <w:t>Collaborate with their peers on a shared project</w:t>
      </w:r>
    </w:p>
    <w:p w14:paraId="5BC517F6" w14:textId="55979127" w:rsidR="00E94480" w:rsidRDefault="00E94480" w:rsidP="00DF159B">
      <w:pPr>
        <w:pStyle w:val="ListParagraph"/>
        <w:numPr>
          <w:ilvl w:val="0"/>
          <w:numId w:val="8"/>
        </w:numPr>
      </w:pPr>
      <w:r>
        <w:t>Develop self-expression by utilizing the easy to use features</w:t>
      </w:r>
    </w:p>
    <w:p w14:paraId="4CCFA91D" w14:textId="61040788" w:rsidR="00E94480" w:rsidRDefault="00E94480" w:rsidP="00DF159B">
      <w:pPr>
        <w:pStyle w:val="ListParagraph"/>
        <w:numPr>
          <w:ilvl w:val="0"/>
          <w:numId w:val="8"/>
        </w:numPr>
      </w:pPr>
      <w:r>
        <w:t>Share their creations with a large audience via the Internet</w:t>
      </w:r>
    </w:p>
    <w:p w14:paraId="6FC483DF" w14:textId="07DA1332" w:rsidR="00E94480" w:rsidRDefault="00E94480" w:rsidP="00DF159B">
      <w:pPr>
        <w:pStyle w:val="ListParagraph"/>
        <w:numPr>
          <w:ilvl w:val="0"/>
          <w:numId w:val="8"/>
        </w:numPr>
      </w:pPr>
      <w:r>
        <w:t>Publish multimedia works for a variety of purposes</w:t>
      </w:r>
    </w:p>
    <w:p w14:paraId="2A3D2C52" w14:textId="71FC5402" w:rsidR="00E94480" w:rsidRDefault="00E94480" w:rsidP="00DF159B">
      <w:pPr>
        <w:pStyle w:val="ListParagraph"/>
        <w:numPr>
          <w:ilvl w:val="0"/>
          <w:numId w:val="8"/>
        </w:numPr>
      </w:pPr>
      <w:r>
        <w:t>Record their own voice and video footage, capture their own images, and create their animated characters</w:t>
      </w:r>
    </w:p>
    <w:p w14:paraId="7C9BFCFE" w14:textId="0745985C" w:rsidR="00E94480" w:rsidRDefault="00E94480" w:rsidP="00DF159B">
      <w:pPr>
        <w:pStyle w:val="ListParagraph"/>
        <w:numPr>
          <w:ilvl w:val="0"/>
          <w:numId w:val="8"/>
        </w:numPr>
      </w:pPr>
      <w:r>
        <w:lastRenderedPageBreak/>
        <w:t>Playback and revise work completed previously</w:t>
      </w:r>
    </w:p>
    <w:p w14:paraId="0087BA22" w14:textId="4008DF98" w:rsidR="00E94480" w:rsidRDefault="00E94480" w:rsidP="00E94480">
      <w:r>
        <w:t>This software supports students with:</w:t>
      </w:r>
    </w:p>
    <w:p w14:paraId="6C4F7A04" w14:textId="55A94F10" w:rsidR="00E94480" w:rsidRDefault="00E94480" w:rsidP="00DF159B">
      <w:pPr>
        <w:pStyle w:val="ListParagraph"/>
        <w:numPr>
          <w:ilvl w:val="0"/>
          <w:numId w:val="9"/>
        </w:numPr>
      </w:pPr>
      <w:r>
        <w:t>Fine and gross motor difficulties</w:t>
      </w:r>
    </w:p>
    <w:p w14:paraId="26819E79" w14:textId="2B326974" w:rsidR="00E94480" w:rsidRDefault="00E94480" w:rsidP="00DF159B">
      <w:pPr>
        <w:pStyle w:val="ListParagraph"/>
        <w:numPr>
          <w:ilvl w:val="0"/>
          <w:numId w:val="9"/>
        </w:numPr>
      </w:pPr>
      <w:r>
        <w:t>Speech and language as well as visual impairments</w:t>
      </w:r>
    </w:p>
    <w:p w14:paraId="35F592BD" w14:textId="41F26452" w:rsidR="0055669A" w:rsidRDefault="0055669A" w:rsidP="00DF159B">
      <w:pPr>
        <w:pStyle w:val="ListParagraph"/>
        <w:numPr>
          <w:ilvl w:val="0"/>
          <w:numId w:val="9"/>
        </w:numPr>
      </w:pPr>
      <w:r>
        <w:t>Learning disabilities such as auditory processing difficulties</w:t>
      </w:r>
    </w:p>
    <w:p w14:paraId="0A5C9912" w14:textId="3BE3A6BF" w:rsidR="00E62587" w:rsidRDefault="003C2255" w:rsidP="00DF159B">
      <w:pPr>
        <w:pStyle w:val="ListParagraph"/>
        <w:numPr>
          <w:ilvl w:val="0"/>
          <w:numId w:val="9"/>
        </w:numPr>
      </w:pPr>
      <w:r>
        <w:t>A variety of learning styles</w:t>
      </w:r>
    </w:p>
    <w:p w14:paraId="185A30C4" w14:textId="2005937B" w:rsidR="005129B6" w:rsidRDefault="005129B6" w:rsidP="005129B6">
      <w:pPr>
        <w:pStyle w:val="Heading3"/>
      </w:pPr>
      <w:bookmarkStart w:id="22" w:name="_Toc348731902"/>
      <w:r>
        <w:t>Applications</w:t>
      </w:r>
      <w:bookmarkEnd w:id="22"/>
    </w:p>
    <w:p w14:paraId="6D16D566" w14:textId="7890B7DD" w:rsidR="005129B6" w:rsidRDefault="005129B6" w:rsidP="005129B6">
      <w:pPr>
        <w:pStyle w:val="Heading4"/>
        <w:rPr>
          <w:u w:val="none"/>
        </w:rPr>
      </w:pPr>
      <w:r>
        <w:t>Lesson Ideas</w:t>
      </w:r>
      <w:r>
        <w:rPr>
          <w:u w:val="none"/>
        </w:rPr>
        <w:t>:</w:t>
      </w:r>
    </w:p>
    <w:p w14:paraId="3BA4E084" w14:textId="39CA7BF6" w:rsidR="005129B6" w:rsidRDefault="005129B6" w:rsidP="005129B6">
      <w:pPr>
        <w:rPr>
          <w:b/>
        </w:rPr>
      </w:pPr>
      <w:r>
        <w:rPr>
          <w:b/>
        </w:rPr>
        <w:t>Lesson #1: Create a Video Poem (SEE APPENDIX C FOR FULL LESSON PLAN)</w:t>
      </w:r>
      <w:r w:rsidR="002C0A00">
        <w:rPr>
          <w:rStyle w:val="FootnoteReference"/>
          <w:b/>
        </w:rPr>
        <w:footnoteReference w:id="8"/>
      </w:r>
    </w:p>
    <w:p w14:paraId="4F128A8C" w14:textId="1559ED69" w:rsidR="0055669A" w:rsidRDefault="0055669A" w:rsidP="005129B6">
      <w:pPr>
        <w:rPr>
          <w:b/>
        </w:rPr>
      </w:pPr>
      <w:r>
        <w:rPr>
          <w:b/>
        </w:rPr>
        <w:t>Grades 4-8</w:t>
      </w:r>
    </w:p>
    <w:p w14:paraId="7D5D30B1" w14:textId="7B21E62A" w:rsidR="00E62587" w:rsidRDefault="005129B6" w:rsidP="0055669A">
      <w:pPr>
        <w:shd w:val="clear" w:color="auto" w:fill="FFFFFF"/>
        <w:spacing w:after="0" w:line="270" w:lineRule="atLeast"/>
        <w:jc w:val="left"/>
        <w:rPr>
          <w:rFonts w:eastAsia="Times New Roman" w:cs="Arial"/>
          <w:b/>
          <w:bCs/>
          <w:color w:val="111111"/>
          <w:lang w:eastAsia="en-US"/>
        </w:rPr>
      </w:pPr>
      <w:r w:rsidRPr="005129B6">
        <w:rPr>
          <w:rFonts w:eastAsia="Times New Roman" w:cs="Arial"/>
          <w:b/>
          <w:bCs/>
          <w:color w:val="111111"/>
          <w:lang w:eastAsia="en-US"/>
        </w:rPr>
        <w:t>Introduction</w:t>
      </w:r>
    </w:p>
    <w:p w14:paraId="03966D92" w14:textId="26931815" w:rsidR="005129B6" w:rsidRPr="0055669A" w:rsidRDefault="005129B6" w:rsidP="0055669A">
      <w:pPr>
        <w:shd w:val="clear" w:color="auto" w:fill="FFFFFF"/>
        <w:spacing w:after="0" w:line="270" w:lineRule="atLeast"/>
        <w:jc w:val="left"/>
        <w:rPr>
          <w:rFonts w:eastAsia="Times New Roman" w:cs="Arial"/>
          <w:b/>
          <w:bCs/>
          <w:color w:val="111111"/>
          <w:lang w:eastAsia="en-US"/>
        </w:rPr>
      </w:pPr>
      <w:r w:rsidRPr="005129B6">
        <w:rPr>
          <w:rFonts w:eastAsia="Times New Roman" w:cs="Arial"/>
          <w:color w:val="2B2B2B"/>
          <w:lang w:eastAsia="en-US"/>
        </w:rPr>
        <w:t>The National Poetry Council is looking for ways to promote interest in poetry. Since most homes have a television, they have decided to broadcast short poems set to music and pictures. They have asked for help to build their collection</w:t>
      </w:r>
      <w:r>
        <w:rPr>
          <w:rFonts w:eastAsia="Times New Roman" w:cs="Arial"/>
          <w:color w:val="2B2B2B"/>
          <w:lang w:eastAsia="en-US"/>
        </w:rPr>
        <w:t>.</w:t>
      </w:r>
    </w:p>
    <w:p w14:paraId="48291386" w14:textId="2D4953E0" w:rsidR="005129B6" w:rsidRDefault="005129B6" w:rsidP="005129B6">
      <w:pPr>
        <w:shd w:val="clear" w:color="auto" w:fill="FFFFFF"/>
        <w:spacing w:before="150" w:after="150" w:line="270" w:lineRule="atLeast"/>
        <w:rPr>
          <w:rFonts w:eastAsia="Times New Roman" w:cs="Arial"/>
          <w:color w:val="2B2B2B"/>
          <w:lang w:eastAsia="en-US"/>
        </w:rPr>
      </w:pPr>
      <w:r>
        <w:rPr>
          <w:rFonts w:eastAsia="Times New Roman" w:cs="Arial"/>
          <w:b/>
          <w:color w:val="2B2B2B"/>
          <w:lang w:eastAsia="en-US"/>
        </w:rPr>
        <w:t>Learning Objectives</w:t>
      </w:r>
    </w:p>
    <w:p w14:paraId="71237F08" w14:textId="448F9359" w:rsidR="005129B6" w:rsidRDefault="005129B6" w:rsidP="00DF159B">
      <w:pPr>
        <w:pStyle w:val="ListParagraph"/>
        <w:numPr>
          <w:ilvl w:val="0"/>
          <w:numId w:val="11"/>
        </w:numPr>
        <w:shd w:val="clear" w:color="auto" w:fill="FFFFFF"/>
        <w:spacing w:before="150" w:after="150" w:line="270" w:lineRule="atLeast"/>
        <w:rPr>
          <w:rFonts w:eastAsia="Times New Roman" w:cs="Arial"/>
          <w:color w:val="2B2B2B"/>
          <w:lang w:eastAsia="en-US"/>
        </w:rPr>
      </w:pPr>
      <w:r>
        <w:rPr>
          <w:rFonts w:eastAsia="Times New Roman" w:cs="Arial"/>
          <w:color w:val="2B2B2B"/>
          <w:lang w:eastAsia="en-US"/>
        </w:rPr>
        <w:lastRenderedPageBreak/>
        <w:t>Collaborate with peers on a shared project</w:t>
      </w:r>
    </w:p>
    <w:p w14:paraId="5A09E9A8" w14:textId="547EF36B" w:rsidR="005129B6" w:rsidRDefault="005129B6" w:rsidP="00DF159B">
      <w:pPr>
        <w:pStyle w:val="ListParagraph"/>
        <w:numPr>
          <w:ilvl w:val="0"/>
          <w:numId w:val="11"/>
        </w:numPr>
        <w:shd w:val="clear" w:color="auto" w:fill="FFFFFF"/>
        <w:spacing w:before="150" w:after="150" w:line="270" w:lineRule="atLeast"/>
        <w:rPr>
          <w:rFonts w:eastAsia="Times New Roman" w:cs="Arial"/>
          <w:color w:val="2B2B2B"/>
          <w:lang w:eastAsia="en-US"/>
        </w:rPr>
      </w:pPr>
      <w:r>
        <w:rPr>
          <w:rFonts w:eastAsia="Times New Roman" w:cs="Arial"/>
          <w:color w:val="2B2B2B"/>
          <w:lang w:eastAsia="en-US"/>
        </w:rPr>
        <w:t>Apply features of a multimedia software program to create a unique piece of work</w:t>
      </w:r>
    </w:p>
    <w:p w14:paraId="767B0432" w14:textId="16D220D1" w:rsidR="0055669A" w:rsidRPr="0055669A" w:rsidRDefault="005129B6" w:rsidP="00DF159B">
      <w:pPr>
        <w:pStyle w:val="ListParagraph"/>
        <w:numPr>
          <w:ilvl w:val="0"/>
          <w:numId w:val="11"/>
        </w:numPr>
        <w:shd w:val="clear" w:color="auto" w:fill="FFFFFF"/>
        <w:spacing w:before="150" w:after="150" w:line="270" w:lineRule="atLeast"/>
        <w:rPr>
          <w:rFonts w:eastAsia="Times New Roman" w:cs="Arial"/>
          <w:color w:val="2B2B2B"/>
          <w:lang w:eastAsia="en-US"/>
        </w:rPr>
      </w:pPr>
      <w:r>
        <w:rPr>
          <w:rFonts w:eastAsia="Times New Roman" w:cs="Arial"/>
          <w:color w:val="2B2B2B"/>
          <w:lang w:eastAsia="en-US"/>
        </w:rPr>
        <w:t>Infer messages in artistic texts</w:t>
      </w:r>
    </w:p>
    <w:p w14:paraId="3E7EE6BA" w14:textId="4F1BE3B7" w:rsidR="007670C8" w:rsidRDefault="0055669A" w:rsidP="00DF159B">
      <w:pPr>
        <w:pStyle w:val="ListParagraph"/>
        <w:numPr>
          <w:ilvl w:val="0"/>
          <w:numId w:val="11"/>
        </w:numPr>
        <w:shd w:val="clear" w:color="auto" w:fill="FFFFFF"/>
        <w:spacing w:before="150" w:after="150" w:line="270" w:lineRule="atLeast"/>
        <w:rPr>
          <w:rFonts w:eastAsia="Times New Roman" w:cs="Arial"/>
          <w:color w:val="2B2B2B"/>
          <w:lang w:eastAsia="en-US"/>
        </w:rPr>
      </w:pPr>
      <w:r>
        <w:rPr>
          <w:rFonts w:eastAsia="Times New Roman" w:cs="Arial"/>
          <w:color w:val="2B2B2B"/>
          <w:lang w:eastAsia="en-US"/>
        </w:rPr>
        <w:t>Identify implied messages used by authors through the use of voice, tone, word choice</w:t>
      </w:r>
    </w:p>
    <w:p w14:paraId="678AB3AD" w14:textId="77777777" w:rsidR="00043CB3" w:rsidRPr="00043CB3" w:rsidRDefault="00043CB3" w:rsidP="00043CB3">
      <w:pPr>
        <w:shd w:val="clear" w:color="auto" w:fill="FFFFFF"/>
        <w:spacing w:before="150" w:after="150" w:line="270" w:lineRule="atLeast"/>
        <w:rPr>
          <w:rFonts w:eastAsia="Times New Roman" w:cs="Arial"/>
          <w:color w:val="2B2B2B"/>
          <w:lang w:eastAsia="en-US"/>
        </w:rPr>
      </w:pPr>
    </w:p>
    <w:p w14:paraId="730EC25D" w14:textId="7BDA0C3E" w:rsidR="00E62587" w:rsidRDefault="0055669A" w:rsidP="00E62587">
      <w:pPr>
        <w:rPr>
          <w:b/>
        </w:rPr>
      </w:pPr>
      <w:r w:rsidRPr="00E62587">
        <w:rPr>
          <w:b/>
        </w:rPr>
        <w:t xml:space="preserve">Lesson #2: </w:t>
      </w:r>
      <w:r w:rsidR="00E62587" w:rsidRPr="00E62587">
        <w:rPr>
          <w:b/>
        </w:rPr>
        <w:t>Fantastic Fractions</w:t>
      </w:r>
      <w:r w:rsidR="00E62587">
        <w:rPr>
          <w:b/>
        </w:rPr>
        <w:t xml:space="preserve"> (SEE APPENDIX D FOR FULL LESSON PLAN)</w:t>
      </w:r>
      <w:r w:rsidR="00E62587">
        <w:rPr>
          <w:rStyle w:val="FootnoteReference"/>
          <w:b/>
        </w:rPr>
        <w:footnoteReference w:id="9"/>
      </w:r>
    </w:p>
    <w:p w14:paraId="4A88002D" w14:textId="323DC9B0" w:rsidR="00E62587" w:rsidRDefault="00E62587" w:rsidP="00E62587">
      <w:pPr>
        <w:rPr>
          <w:b/>
        </w:rPr>
      </w:pPr>
      <w:r>
        <w:rPr>
          <w:b/>
        </w:rPr>
        <w:t>Grades 2-6</w:t>
      </w:r>
    </w:p>
    <w:p w14:paraId="507D98D6" w14:textId="5E87E0CD" w:rsidR="00E62587" w:rsidRDefault="00E62587" w:rsidP="00E62587">
      <w:r>
        <w:rPr>
          <w:b/>
        </w:rPr>
        <w:t>Introduction</w:t>
      </w:r>
    </w:p>
    <w:p w14:paraId="1DC808F1" w14:textId="007536CB" w:rsidR="00E62587" w:rsidRPr="00E62587" w:rsidRDefault="00E62587" w:rsidP="00E62587">
      <w:pPr>
        <w:rPr>
          <w:shd w:val="clear" w:color="auto" w:fill="FFFFFF"/>
        </w:rPr>
      </w:pPr>
      <w:r w:rsidRPr="00E62587">
        <w:rPr>
          <w:shd w:val="clear" w:color="auto" w:fill="FFFFFF"/>
        </w:rPr>
        <w:t xml:space="preserve">After seeing </w:t>
      </w:r>
      <w:r w:rsidRPr="00E62587">
        <w:rPr>
          <w:i/>
          <w:shd w:val="clear" w:color="auto" w:fill="FFFFFF"/>
        </w:rPr>
        <w:t>Wallace &amp; Gromit</w:t>
      </w:r>
      <w:r w:rsidR="00A317B7" w:rsidRPr="00E62587">
        <w:rPr>
          <w:i/>
          <w:shd w:val="clear" w:color="auto" w:fill="FFFFFF"/>
        </w:rPr>
        <w:t>,</w:t>
      </w:r>
      <w:r w:rsidRPr="00E62587">
        <w:rPr>
          <w:i/>
          <w:shd w:val="clear" w:color="auto" w:fill="FFFFFF"/>
        </w:rPr>
        <w:t xml:space="preserve"> </w:t>
      </w:r>
      <w:r w:rsidRPr="00E62587">
        <w:rPr>
          <w:shd w:val="clear" w:color="auto" w:fill="FFFFFF"/>
        </w:rPr>
        <w:t>or other clay-animated film, the people at your local public access television station think it might be a good idea to add clay animation to their animated short films that play on Saturday mornings. They want to see some samples before they make their decision. To help them, you will create a sample clay animation that teaches kids about fractions.</w:t>
      </w:r>
    </w:p>
    <w:p w14:paraId="39FB34D5" w14:textId="223A9BA9" w:rsidR="00E62587" w:rsidRDefault="00E62587" w:rsidP="00E62587">
      <w:pPr>
        <w:rPr>
          <w:shd w:val="clear" w:color="auto" w:fill="FFFFFF"/>
        </w:rPr>
      </w:pPr>
      <w:r w:rsidRPr="00E62587">
        <w:rPr>
          <w:b/>
          <w:shd w:val="clear" w:color="auto" w:fill="FFFFFF"/>
        </w:rPr>
        <w:t>Learning objectives</w:t>
      </w:r>
    </w:p>
    <w:p w14:paraId="05977590" w14:textId="2389E373" w:rsidR="00E62587" w:rsidRDefault="00E62587" w:rsidP="00DF159B">
      <w:pPr>
        <w:pStyle w:val="ListParagraph"/>
        <w:numPr>
          <w:ilvl w:val="0"/>
          <w:numId w:val="12"/>
        </w:numPr>
        <w:rPr>
          <w:shd w:val="clear" w:color="auto" w:fill="FFFFFF"/>
        </w:rPr>
      </w:pPr>
      <w:r>
        <w:rPr>
          <w:shd w:val="clear" w:color="auto" w:fill="FFFFFF"/>
        </w:rPr>
        <w:t>Demonstrate creative thinking and develop innovative products and processes using technology</w:t>
      </w:r>
    </w:p>
    <w:p w14:paraId="74455990" w14:textId="0011D9B7" w:rsidR="00E62587" w:rsidRDefault="00E62587" w:rsidP="00DF159B">
      <w:pPr>
        <w:pStyle w:val="ListParagraph"/>
        <w:numPr>
          <w:ilvl w:val="0"/>
          <w:numId w:val="12"/>
        </w:numPr>
        <w:rPr>
          <w:shd w:val="clear" w:color="auto" w:fill="FFFFFF"/>
        </w:rPr>
      </w:pPr>
      <w:r>
        <w:rPr>
          <w:shd w:val="clear" w:color="auto" w:fill="FFFFFF"/>
        </w:rPr>
        <w:t>Use digital media to communicate and work collaboratively</w:t>
      </w:r>
    </w:p>
    <w:p w14:paraId="47B4D9BC" w14:textId="6613D949" w:rsidR="00E62587" w:rsidRDefault="00E62587" w:rsidP="00DF159B">
      <w:pPr>
        <w:pStyle w:val="ListParagraph"/>
        <w:numPr>
          <w:ilvl w:val="0"/>
          <w:numId w:val="12"/>
        </w:numPr>
        <w:rPr>
          <w:shd w:val="clear" w:color="auto" w:fill="FFFFFF"/>
        </w:rPr>
      </w:pPr>
      <w:r>
        <w:rPr>
          <w:shd w:val="clear" w:color="auto" w:fill="FFFFFF"/>
        </w:rPr>
        <w:lastRenderedPageBreak/>
        <w:t>Understand that a fraction is part of a whole and is relative to the entire whole</w:t>
      </w:r>
    </w:p>
    <w:p w14:paraId="7D42E685" w14:textId="6C3D212C" w:rsidR="007D507F" w:rsidRDefault="00E62587" w:rsidP="00DF159B">
      <w:pPr>
        <w:pStyle w:val="ListParagraph"/>
        <w:numPr>
          <w:ilvl w:val="0"/>
          <w:numId w:val="12"/>
        </w:numPr>
        <w:rPr>
          <w:shd w:val="clear" w:color="auto" w:fill="FFFFFF"/>
        </w:rPr>
      </w:pPr>
      <w:r>
        <w:rPr>
          <w:shd w:val="clear" w:color="auto" w:fill="FFFFFF"/>
        </w:rPr>
        <w:t>Understand that a fraction is a number on a number line</w:t>
      </w:r>
    </w:p>
    <w:p w14:paraId="53D6A322" w14:textId="77777777" w:rsidR="007D507F" w:rsidRPr="007D507F" w:rsidRDefault="007D507F" w:rsidP="007D507F">
      <w:pPr>
        <w:pStyle w:val="ListParagraph"/>
        <w:rPr>
          <w:shd w:val="clear" w:color="auto" w:fill="FFFFFF"/>
        </w:rPr>
      </w:pPr>
    </w:p>
    <w:p w14:paraId="2830C41B" w14:textId="30FDE968" w:rsidR="00C01836" w:rsidRDefault="00C01836" w:rsidP="00C01836">
      <w:pPr>
        <w:pStyle w:val="Heading3"/>
        <w:rPr>
          <w:shd w:val="clear" w:color="auto" w:fill="FFFFFF"/>
        </w:rPr>
      </w:pPr>
      <w:bookmarkStart w:id="23" w:name="_Toc348731903"/>
      <w:r>
        <w:rPr>
          <w:shd w:val="clear" w:color="auto" w:fill="FFFFFF"/>
        </w:rPr>
        <w:t>Professional Reading</w:t>
      </w:r>
      <w:bookmarkEnd w:id="23"/>
    </w:p>
    <w:p w14:paraId="6CB489EF" w14:textId="0BFFAAB8" w:rsidR="00BC7BE7" w:rsidRDefault="00BC7BE7" w:rsidP="00DF159B">
      <w:pPr>
        <w:pStyle w:val="ListParagraph"/>
        <w:numPr>
          <w:ilvl w:val="0"/>
          <w:numId w:val="13"/>
        </w:numPr>
        <w:rPr>
          <w:sz w:val="24"/>
          <w:szCs w:val="24"/>
        </w:rPr>
      </w:pPr>
      <w:r>
        <w:rPr>
          <w:sz w:val="24"/>
          <w:szCs w:val="24"/>
        </w:rPr>
        <w:t>“Using Claymation to Engage the Multiple Intelligences” (n.d.)</w:t>
      </w:r>
    </w:p>
    <w:p w14:paraId="1EADEBA5" w14:textId="651C89F6" w:rsidR="00C01836" w:rsidRPr="007D507F" w:rsidRDefault="00C01836" w:rsidP="00BC7BE7">
      <w:pPr>
        <w:pStyle w:val="ListParagraph"/>
        <w:ind w:left="360"/>
        <w:rPr>
          <w:sz w:val="24"/>
          <w:szCs w:val="24"/>
        </w:rPr>
      </w:pPr>
      <w:hyperlink r:id="rId15" w:history="1">
        <w:r w:rsidRPr="007D507F">
          <w:rPr>
            <w:rStyle w:val="Hyperlink"/>
            <w:sz w:val="24"/>
            <w:szCs w:val="24"/>
          </w:rPr>
          <w:t>http://www.tech4learnin</w:t>
        </w:r>
        <w:r w:rsidRPr="007D507F">
          <w:rPr>
            <w:rStyle w:val="Hyperlink"/>
            <w:sz w:val="24"/>
            <w:szCs w:val="24"/>
          </w:rPr>
          <w:t>g</w:t>
        </w:r>
        <w:r w:rsidRPr="007D507F">
          <w:rPr>
            <w:rStyle w:val="Hyperlink"/>
            <w:sz w:val="24"/>
            <w:szCs w:val="24"/>
          </w:rPr>
          <w:t>.com/userfiles/file/pdfs/Clay/clay_multiple_intelligences.pdf</w:t>
        </w:r>
      </w:hyperlink>
      <w:r w:rsidR="007D507F">
        <w:rPr>
          <w:sz w:val="24"/>
          <w:szCs w:val="24"/>
        </w:rPr>
        <w:t>.</w:t>
      </w:r>
    </w:p>
    <w:p w14:paraId="046B58CA" w14:textId="71E148F0" w:rsidR="00C01836" w:rsidRPr="007D507F" w:rsidRDefault="00810EDF" w:rsidP="00DF159B">
      <w:pPr>
        <w:pStyle w:val="ListParagraph"/>
        <w:numPr>
          <w:ilvl w:val="0"/>
          <w:numId w:val="13"/>
        </w:numPr>
        <w:rPr>
          <w:sz w:val="24"/>
          <w:szCs w:val="24"/>
        </w:rPr>
      </w:pPr>
      <w:r w:rsidRPr="007D507F">
        <w:rPr>
          <w:sz w:val="24"/>
          <w:szCs w:val="24"/>
        </w:rPr>
        <w:t xml:space="preserve">Hoban, Garry F. “From Claymation to slowmation: a teaching procedure to develop students’ science understandings” </w:t>
      </w:r>
      <w:r w:rsidRPr="007D507F">
        <w:rPr>
          <w:i/>
          <w:sz w:val="24"/>
          <w:szCs w:val="24"/>
        </w:rPr>
        <w:t>Teaching Science</w:t>
      </w:r>
      <w:r w:rsidRPr="007D507F">
        <w:rPr>
          <w:sz w:val="24"/>
          <w:szCs w:val="24"/>
        </w:rPr>
        <w:t>. Winter, 2005, Volume 51, Issue 2, p. 26.</w:t>
      </w:r>
    </w:p>
    <w:p w14:paraId="331E6D7E" w14:textId="6A4504DF" w:rsidR="00FC1558" w:rsidRPr="007D507F" w:rsidRDefault="00810EDF" w:rsidP="00DF159B">
      <w:pPr>
        <w:pStyle w:val="ListParagraph"/>
        <w:numPr>
          <w:ilvl w:val="0"/>
          <w:numId w:val="13"/>
        </w:numPr>
        <w:rPr>
          <w:sz w:val="24"/>
          <w:szCs w:val="24"/>
        </w:rPr>
      </w:pPr>
      <w:r w:rsidRPr="007D507F">
        <w:rPr>
          <w:sz w:val="24"/>
          <w:szCs w:val="24"/>
        </w:rPr>
        <w:t xml:space="preserve">Mills, Kathy. “Multiliteracies </w:t>
      </w:r>
      <w:r w:rsidR="000003B0" w:rsidRPr="007D507F">
        <w:rPr>
          <w:sz w:val="24"/>
          <w:szCs w:val="24"/>
        </w:rPr>
        <w:t xml:space="preserve">and a Metalanguage for the Moving Image” </w:t>
      </w:r>
      <w:r w:rsidR="000003B0" w:rsidRPr="007D507F">
        <w:rPr>
          <w:i/>
          <w:sz w:val="24"/>
          <w:szCs w:val="24"/>
        </w:rPr>
        <w:t>Proceedings</w:t>
      </w:r>
      <w:r w:rsidR="000003B0" w:rsidRPr="007D507F">
        <w:rPr>
          <w:sz w:val="24"/>
          <w:szCs w:val="24"/>
        </w:rPr>
        <w:t xml:space="preserve">. 2008. </w:t>
      </w:r>
      <w:r w:rsidR="00BC7BE7">
        <w:rPr>
          <w:sz w:val="24"/>
          <w:szCs w:val="24"/>
        </w:rPr>
        <w:t xml:space="preserve">Retrieved from </w:t>
      </w:r>
      <w:hyperlink r:id="rId16" w:history="1">
        <w:r w:rsidR="000003B0" w:rsidRPr="007D507F">
          <w:rPr>
            <w:rStyle w:val="Hyperlink"/>
            <w:sz w:val="24"/>
            <w:szCs w:val="24"/>
          </w:rPr>
          <w:t>http://eprints.qut.edu.au/14967/1/14967.pdf</w:t>
        </w:r>
      </w:hyperlink>
      <w:r w:rsidR="007D507F" w:rsidRPr="007D507F">
        <w:rPr>
          <w:sz w:val="24"/>
          <w:szCs w:val="24"/>
        </w:rPr>
        <w:t>.</w:t>
      </w:r>
    </w:p>
    <w:p w14:paraId="50035721" w14:textId="4C1E6E79" w:rsidR="00E94480" w:rsidRDefault="00E94480" w:rsidP="00E94480">
      <w:pPr>
        <w:pStyle w:val="Heading3"/>
      </w:pPr>
      <w:bookmarkStart w:id="24" w:name="_Toc348731904"/>
      <w:r>
        <w:t>Links for Support</w:t>
      </w:r>
      <w:bookmarkEnd w:id="24"/>
    </w:p>
    <w:p w14:paraId="3A578F3A" w14:textId="1B1755C8" w:rsidR="00E94480" w:rsidRDefault="00E94480" w:rsidP="00DF159B">
      <w:pPr>
        <w:pStyle w:val="ListParagraph"/>
        <w:numPr>
          <w:ilvl w:val="0"/>
          <w:numId w:val="10"/>
        </w:numPr>
      </w:pPr>
      <w:hyperlink r:id="rId17" w:history="1">
        <w:r w:rsidRPr="00923350">
          <w:rPr>
            <w:rStyle w:val="Hyperlink"/>
          </w:rPr>
          <w:t>http://www.tech4learning.com/frames</w:t>
        </w:r>
      </w:hyperlink>
    </w:p>
    <w:p w14:paraId="32F16612" w14:textId="088CE293" w:rsidR="00E94480" w:rsidRDefault="00E94480" w:rsidP="00E94480">
      <w:r>
        <w:t xml:space="preserve">This is the software’s creator’s website. It contains tutorials, tips, hints, and lesson ideas for the software. It also provides video footage of the software being used in a classroom setting. </w:t>
      </w:r>
    </w:p>
    <w:p w14:paraId="74DACA39" w14:textId="4932B1E3" w:rsidR="00411EDE" w:rsidRDefault="00EA5DCD" w:rsidP="00DF159B">
      <w:pPr>
        <w:pStyle w:val="ListParagraph"/>
        <w:numPr>
          <w:ilvl w:val="0"/>
          <w:numId w:val="10"/>
        </w:numPr>
      </w:pPr>
      <w:hyperlink r:id="rId18" w:history="1">
        <w:r w:rsidRPr="00923350">
          <w:rPr>
            <w:rStyle w:val="Hyperlink"/>
          </w:rPr>
          <w:t>http://web.tech4learning.com/</w:t>
        </w:r>
      </w:hyperlink>
    </w:p>
    <w:p w14:paraId="310BEAE8" w14:textId="2F31E36A" w:rsidR="00EA5DCD" w:rsidRDefault="00EA5DCD" w:rsidP="00EA5DCD">
      <w:r>
        <w:t>This blog is a great way to stay on top of the most recent developments in digital storytelling integrated in the classroom. It has some great articles and links for a variety of types of software.</w:t>
      </w:r>
    </w:p>
    <w:p w14:paraId="04583EE1" w14:textId="0B20A20A" w:rsidR="002A3D22" w:rsidRDefault="002A3D22" w:rsidP="00DF159B">
      <w:pPr>
        <w:pStyle w:val="ListParagraph"/>
        <w:numPr>
          <w:ilvl w:val="0"/>
          <w:numId w:val="10"/>
        </w:numPr>
      </w:pPr>
      <w:hyperlink r:id="rId19" w:history="1">
        <w:r w:rsidRPr="00923350">
          <w:rPr>
            <w:rStyle w:val="Hyperlink"/>
          </w:rPr>
          <w:t>http://www.youtube.com/watch?v=TiQlSsJcy-U</w:t>
        </w:r>
      </w:hyperlink>
    </w:p>
    <w:p w14:paraId="70177E5A" w14:textId="0E6D2ED3" w:rsidR="002A3D22" w:rsidRPr="00E94480" w:rsidRDefault="002A3D22" w:rsidP="002A3D22">
      <w:r>
        <w:t xml:space="preserve">This </w:t>
      </w:r>
      <w:r w:rsidR="00A317B7">
        <w:rPr>
          <w:i/>
        </w:rPr>
        <w:t>YouTube</w:t>
      </w:r>
      <w:r>
        <w:t xml:space="preserve"> video provides a good overview of the software and its capabilities. It would make a good ‘hook’ for students at the beginning of a unit of study or culminating assignment.</w:t>
      </w:r>
    </w:p>
    <w:p w14:paraId="0F47980E" w14:textId="67803438" w:rsidR="00C872D5" w:rsidRDefault="00C872D5" w:rsidP="00C872D5">
      <w:pPr>
        <w:pStyle w:val="Heading1"/>
      </w:pPr>
      <w:bookmarkStart w:id="25" w:name="_Toc348731905"/>
      <w:r>
        <w:t>Resources</w:t>
      </w:r>
      <w:bookmarkEnd w:id="25"/>
    </w:p>
    <w:p w14:paraId="0860E308" w14:textId="31E66E8A" w:rsidR="00C872D5" w:rsidRDefault="007E51AB" w:rsidP="007E51AB">
      <w:r>
        <w:t>In this section, you will find some specific and some general resources for integrating technology in your classroom.</w:t>
      </w:r>
    </w:p>
    <w:p w14:paraId="2D625F15" w14:textId="2B944962" w:rsidR="007E51AB" w:rsidRDefault="007E51AB" w:rsidP="00DF159B">
      <w:pPr>
        <w:pStyle w:val="ListParagraph"/>
        <w:numPr>
          <w:ilvl w:val="0"/>
          <w:numId w:val="14"/>
        </w:numPr>
      </w:pPr>
      <w:hyperlink r:id="rId20" w:history="1">
        <w:r w:rsidRPr="00923350">
          <w:rPr>
            <w:rStyle w:val="Hyperlink"/>
          </w:rPr>
          <w:t>http://www.slideshare.net/kmott/integrating-technology-in-a-special-education-classroom</w:t>
        </w:r>
      </w:hyperlink>
    </w:p>
    <w:p w14:paraId="0220FF7E" w14:textId="61CF21C0" w:rsidR="00DD39B0" w:rsidRDefault="007E51AB" w:rsidP="007E51AB">
      <w:r>
        <w:t>This presentation demonstrates how a teacher integrates technology in her classroom for all her students’ benefit. There are some examples of assistive technology she uses to help her special needs students as well as some software programs she uses as accommodations.</w:t>
      </w:r>
    </w:p>
    <w:p w14:paraId="579EFDF8" w14:textId="6AB4ED55" w:rsidR="00FC1558" w:rsidRDefault="00FC1558" w:rsidP="00DF159B">
      <w:pPr>
        <w:pStyle w:val="ListParagraph"/>
        <w:numPr>
          <w:ilvl w:val="0"/>
          <w:numId w:val="14"/>
        </w:numPr>
      </w:pPr>
      <w:hyperlink r:id="rId21" w:history="1">
        <w:r w:rsidRPr="00923350">
          <w:rPr>
            <w:rStyle w:val="Hyperlink"/>
          </w:rPr>
          <w:t>http://www.youtube.com/watch?v=678wQkin_fY</w:t>
        </w:r>
      </w:hyperlink>
    </w:p>
    <w:p w14:paraId="29E6F95E" w14:textId="3B9C0002" w:rsidR="00FC1558" w:rsidRDefault="00FC1558" w:rsidP="00FC1558">
      <w:r>
        <w:t>This is an excellent video for teachers</w:t>
      </w:r>
      <w:r w:rsidR="00DD39B0">
        <w:t xml:space="preserve"> new to integrating technology in their classroom. It outlines programs, software, web tools, as well as tips for integrating technology.</w:t>
      </w:r>
    </w:p>
    <w:p w14:paraId="4C3E30DE" w14:textId="3F957FDA" w:rsidR="00DD39B0" w:rsidRDefault="00DD39B0" w:rsidP="00DF159B">
      <w:pPr>
        <w:pStyle w:val="ListParagraph"/>
        <w:numPr>
          <w:ilvl w:val="0"/>
          <w:numId w:val="14"/>
        </w:numPr>
      </w:pPr>
      <w:hyperlink r:id="rId22" w:history="1">
        <w:r w:rsidRPr="00923350">
          <w:rPr>
            <w:rStyle w:val="Hyperlink"/>
          </w:rPr>
          <w:t>http://www.youtube.com/watch?v=mzi2RIt8_nk</w:t>
        </w:r>
      </w:hyperlink>
    </w:p>
    <w:p w14:paraId="4C82ED1C" w14:textId="31CAE706" w:rsidR="00DD39B0" w:rsidRDefault="00DD39B0" w:rsidP="00DD39B0">
      <w:r>
        <w:t>This video outlines 10 reasons why technology should be integrated in to every classroom.</w:t>
      </w:r>
    </w:p>
    <w:p w14:paraId="53276A09" w14:textId="115AB15B" w:rsidR="00DD39B0" w:rsidRDefault="007670C8" w:rsidP="00DF159B">
      <w:pPr>
        <w:pStyle w:val="ListParagraph"/>
        <w:numPr>
          <w:ilvl w:val="0"/>
          <w:numId w:val="14"/>
        </w:numPr>
      </w:pPr>
      <w:hyperlink r:id="rId23" w:history="1">
        <w:r w:rsidRPr="00923350">
          <w:rPr>
            <w:rStyle w:val="Hyperlink"/>
          </w:rPr>
          <w:t>http://www.usask.ca/education/coursework/802papers/antifaiff/antifaiff.htm</w:t>
        </w:r>
      </w:hyperlink>
    </w:p>
    <w:p w14:paraId="02734E96" w14:textId="1E389B1D" w:rsidR="007670C8" w:rsidRDefault="007670C8" w:rsidP="007670C8">
      <w:r>
        <w:t>This article expertly outlines reasons why teachers should integrate technology in to their classrooms. It also provides tips, hints, and guidelines for integrating technology.</w:t>
      </w:r>
    </w:p>
    <w:p w14:paraId="78BA23DF" w14:textId="6C3F7843" w:rsidR="00B831A3" w:rsidRDefault="00B831A3" w:rsidP="007670C8"/>
    <w:p w14:paraId="646C469A" w14:textId="77777777" w:rsidR="00841102" w:rsidRDefault="00841102" w:rsidP="00841102">
      <w:bookmarkStart w:id="26" w:name="_Toc348731906"/>
    </w:p>
    <w:p w14:paraId="3C4989FD" w14:textId="03F66A7D" w:rsidR="00B831A3" w:rsidRDefault="00B831A3" w:rsidP="00B831A3">
      <w:pPr>
        <w:pStyle w:val="Heading1"/>
      </w:pPr>
      <w:r>
        <w:t>Bibliography</w:t>
      </w:r>
      <w:bookmarkEnd w:id="26"/>
    </w:p>
    <w:p w14:paraId="46F3ADFF" w14:textId="5BA9D207" w:rsidR="00043CB3" w:rsidRPr="00204DC8" w:rsidRDefault="00B831A3" w:rsidP="00DF159B">
      <w:pPr>
        <w:pStyle w:val="ListParagraph"/>
        <w:numPr>
          <w:ilvl w:val="0"/>
          <w:numId w:val="15"/>
        </w:numPr>
        <w:rPr>
          <w:sz w:val="24"/>
          <w:szCs w:val="24"/>
        </w:rPr>
      </w:pPr>
      <w:r w:rsidRPr="00204DC8">
        <w:rPr>
          <w:sz w:val="24"/>
          <w:szCs w:val="24"/>
        </w:rPr>
        <w:t>Antifaiff, Gloria.</w:t>
      </w:r>
      <w:r w:rsidR="00043CB3" w:rsidRPr="00204DC8">
        <w:rPr>
          <w:sz w:val="24"/>
          <w:szCs w:val="24"/>
        </w:rPr>
        <w:t xml:space="preserve"> (April, 2000)</w:t>
      </w:r>
      <w:r w:rsidRPr="00204DC8">
        <w:rPr>
          <w:sz w:val="24"/>
          <w:szCs w:val="24"/>
        </w:rPr>
        <w:t xml:space="preserve"> Integrating Technology into the Curriculum</w:t>
      </w:r>
      <w:r w:rsidR="00043CB3" w:rsidRPr="00204DC8">
        <w:rPr>
          <w:sz w:val="24"/>
          <w:szCs w:val="24"/>
        </w:rPr>
        <w:t>.</w:t>
      </w:r>
      <w:r w:rsidR="00E976F7" w:rsidRPr="00204DC8">
        <w:rPr>
          <w:sz w:val="24"/>
          <w:szCs w:val="24"/>
        </w:rPr>
        <w:t xml:space="preserve"> </w:t>
      </w:r>
      <w:r w:rsidR="00043CB3" w:rsidRPr="00204DC8">
        <w:rPr>
          <w:i/>
          <w:sz w:val="24"/>
          <w:szCs w:val="24"/>
        </w:rPr>
        <w:t>Educational Communications and Technology</w:t>
      </w:r>
      <w:r w:rsidR="00043CB3" w:rsidRPr="00204DC8">
        <w:rPr>
          <w:sz w:val="24"/>
          <w:szCs w:val="24"/>
        </w:rPr>
        <w:t xml:space="preserve">. </w:t>
      </w:r>
      <w:r w:rsidR="00480520" w:rsidRPr="00204DC8">
        <w:rPr>
          <w:sz w:val="24"/>
          <w:szCs w:val="24"/>
        </w:rPr>
        <w:t>Retrieved</w:t>
      </w:r>
      <w:r w:rsidR="00043CB3" w:rsidRPr="00204DC8">
        <w:rPr>
          <w:sz w:val="24"/>
          <w:szCs w:val="24"/>
        </w:rPr>
        <w:t xml:space="preserve"> February 15</w:t>
      </w:r>
      <w:r w:rsidR="00043CB3" w:rsidRPr="00204DC8">
        <w:rPr>
          <w:sz w:val="24"/>
          <w:szCs w:val="24"/>
          <w:vertAlign w:val="superscript"/>
        </w:rPr>
        <w:t>th</w:t>
      </w:r>
      <w:r w:rsidR="00043CB3" w:rsidRPr="00204DC8">
        <w:rPr>
          <w:sz w:val="24"/>
          <w:szCs w:val="24"/>
        </w:rPr>
        <w:t>, 2013</w:t>
      </w:r>
      <w:r w:rsidR="00480520" w:rsidRPr="00204DC8">
        <w:rPr>
          <w:sz w:val="24"/>
          <w:szCs w:val="24"/>
        </w:rPr>
        <w:t>, from</w:t>
      </w:r>
    </w:p>
    <w:p w14:paraId="78ED1DC5" w14:textId="7D02E4FF" w:rsidR="00DD39B0" w:rsidRPr="00204DC8" w:rsidRDefault="00043CB3" w:rsidP="00043CB3">
      <w:pPr>
        <w:pStyle w:val="ListParagraph"/>
        <w:ind w:left="360"/>
        <w:rPr>
          <w:sz w:val="24"/>
          <w:szCs w:val="24"/>
        </w:rPr>
      </w:pPr>
      <w:hyperlink r:id="rId24" w:history="1">
        <w:r w:rsidRPr="00204DC8">
          <w:rPr>
            <w:rStyle w:val="Hyperlink"/>
            <w:sz w:val="24"/>
            <w:szCs w:val="24"/>
          </w:rPr>
          <w:t>http://www.usask.ca/education/coursework/802papers/antifaiff/antifaiff.htm</w:t>
        </w:r>
      </w:hyperlink>
      <w:r w:rsidRPr="00204DC8">
        <w:rPr>
          <w:sz w:val="24"/>
          <w:szCs w:val="24"/>
        </w:rPr>
        <w:t xml:space="preserve">. </w:t>
      </w:r>
    </w:p>
    <w:p w14:paraId="3BC64760" w14:textId="77777777" w:rsidR="00480520" w:rsidRPr="00204DC8" w:rsidRDefault="00480520" w:rsidP="00043CB3">
      <w:pPr>
        <w:pStyle w:val="ListParagraph"/>
        <w:ind w:left="360"/>
        <w:rPr>
          <w:sz w:val="24"/>
          <w:szCs w:val="24"/>
        </w:rPr>
      </w:pPr>
    </w:p>
    <w:p w14:paraId="1635BF36" w14:textId="1CEB43DE" w:rsidR="00480520" w:rsidRPr="00204DC8" w:rsidRDefault="00480520" w:rsidP="00DF159B">
      <w:pPr>
        <w:pStyle w:val="ListParagraph"/>
        <w:numPr>
          <w:ilvl w:val="0"/>
          <w:numId w:val="15"/>
        </w:numPr>
        <w:rPr>
          <w:sz w:val="24"/>
          <w:szCs w:val="24"/>
        </w:rPr>
      </w:pPr>
      <w:r w:rsidRPr="00204DC8">
        <w:rPr>
          <w:sz w:val="24"/>
          <w:szCs w:val="24"/>
        </w:rPr>
        <w:t>OSAPAC (2008) Resources. ”Frames 5”. Retrieved February 15</w:t>
      </w:r>
      <w:r w:rsidRPr="00204DC8">
        <w:rPr>
          <w:sz w:val="24"/>
          <w:szCs w:val="24"/>
          <w:vertAlign w:val="superscript"/>
        </w:rPr>
        <w:t>th</w:t>
      </w:r>
      <w:r w:rsidRPr="00204DC8">
        <w:rPr>
          <w:sz w:val="24"/>
          <w:szCs w:val="24"/>
        </w:rPr>
        <w:t>, 2013, from</w:t>
      </w:r>
    </w:p>
    <w:p w14:paraId="007E95B3" w14:textId="751BE54B" w:rsidR="00480520" w:rsidRPr="00204DC8" w:rsidRDefault="00480520" w:rsidP="00480520">
      <w:pPr>
        <w:pStyle w:val="ListParagraph"/>
        <w:ind w:left="360"/>
        <w:rPr>
          <w:sz w:val="24"/>
          <w:szCs w:val="24"/>
        </w:rPr>
      </w:pPr>
      <w:r w:rsidRPr="00204DC8">
        <w:rPr>
          <w:sz w:val="24"/>
          <w:szCs w:val="24"/>
        </w:rPr>
        <w:t xml:space="preserve"> </w:t>
      </w:r>
      <w:hyperlink r:id="rId25" w:history="1">
        <w:r w:rsidRPr="00204DC8">
          <w:rPr>
            <w:rStyle w:val="Hyperlink"/>
            <w:sz w:val="24"/>
            <w:szCs w:val="24"/>
          </w:rPr>
          <w:t>http://www.osapac.org/db/view_software.php?id=485</w:t>
        </w:r>
      </w:hyperlink>
      <w:r w:rsidRPr="00204DC8">
        <w:rPr>
          <w:sz w:val="24"/>
          <w:szCs w:val="24"/>
        </w:rPr>
        <w:t>.</w:t>
      </w:r>
    </w:p>
    <w:p w14:paraId="4A386E00" w14:textId="77777777" w:rsidR="00480520" w:rsidRPr="00204DC8" w:rsidRDefault="00480520" w:rsidP="00480520">
      <w:pPr>
        <w:pStyle w:val="ListParagraph"/>
        <w:ind w:left="360"/>
        <w:rPr>
          <w:sz w:val="24"/>
          <w:szCs w:val="24"/>
        </w:rPr>
      </w:pPr>
    </w:p>
    <w:p w14:paraId="31AEF54D" w14:textId="5EBEC85F" w:rsidR="00480520" w:rsidRPr="00204DC8" w:rsidRDefault="00480520" w:rsidP="00DF159B">
      <w:pPr>
        <w:pStyle w:val="ListParagraph"/>
        <w:numPr>
          <w:ilvl w:val="0"/>
          <w:numId w:val="15"/>
        </w:numPr>
        <w:rPr>
          <w:sz w:val="24"/>
          <w:szCs w:val="24"/>
        </w:rPr>
      </w:pPr>
      <w:r w:rsidRPr="00204DC8">
        <w:rPr>
          <w:sz w:val="24"/>
          <w:szCs w:val="24"/>
        </w:rPr>
        <w:t>OSAPAC (2008) Resources. ”Clicker 5.28”. Retrieved February 15</w:t>
      </w:r>
      <w:r w:rsidRPr="00204DC8">
        <w:rPr>
          <w:sz w:val="24"/>
          <w:szCs w:val="24"/>
          <w:vertAlign w:val="superscript"/>
        </w:rPr>
        <w:t>th</w:t>
      </w:r>
      <w:r w:rsidRPr="00204DC8">
        <w:rPr>
          <w:sz w:val="24"/>
          <w:szCs w:val="24"/>
        </w:rPr>
        <w:t>, 2013, from</w:t>
      </w:r>
    </w:p>
    <w:p w14:paraId="021AB8A7" w14:textId="2A193447" w:rsidR="00480520" w:rsidRPr="00204DC8" w:rsidRDefault="00480520" w:rsidP="00480520">
      <w:pPr>
        <w:pStyle w:val="ListParagraph"/>
        <w:ind w:left="360"/>
        <w:rPr>
          <w:sz w:val="24"/>
          <w:szCs w:val="24"/>
        </w:rPr>
      </w:pPr>
      <w:r w:rsidRPr="00204DC8">
        <w:rPr>
          <w:sz w:val="24"/>
          <w:szCs w:val="24"/>
        </w:rPr>
        <w:t xml:space="preserve"> </w:t>
      </w:r>
      <w:hyperlink r:id="rId26" w:history="1">
        <w:r w:rsidRPr="00204DC8">
          <w:rPr>
            <w:rStyle w:val="Hyperlink"/>
            <w:sz w:val="24"/>
            <w:szCs w:val="24"/>
          </w:rPr>
          <w:t>http://www.osapac.org/db/view_software.php?id=465</w:t>
        </w:r>
      </w:hyperlink>
      <w:r w:rsidRPr="00204DC8">
        <w:rPr>
          <w:sz w:val="24"/>
          <w:szCs w:val="24"/>
        </w:rPr>
        <w:t>.</w:t>
      </w:r>
    </w:p>
    <w:p w14:paraId="23F744DD" w14:textId="77777777" w:rsidR="00480520" w:rsidRPr="00204DC8" w:rsidRDefault="00480520" w:rsidP="00480520">
      <w:pPr>
        <w:pStyle w:val="ListParagraph"/>
        <w:ind w:left="360"/>
        <w:rPr>
          <w:sz w:val="24"/>
          <w:szCs w:val="24"/>
        </w:rPr>
      </w:pPr>
    </w:p>
    <w:p w14:paraId="628D785A" w14:textId="77777777" w:rsidR="00204DC8" w:rsidRDefault="00204DC8" w:rsidP="00DF159B">
      <w:pPr>
        <w:pStyle w:val="ListParagraph"/>
        <w:numPr>
          <w:ilvl w:val="0"/>
          <w:numId w:val="15"/>
        </w:numPr>
        <w:rPr>
          <w:sz w:val="24"/>
          <w:szCs w:val="24"/>
        </w:rPr>
      </w:pPr>
      <w:r w:rsidRPr="00204DC8">
        <w:rPr>
          <w:sz w:val="24"/>
          <w:szCs w:val="24"/>
        </w:rPr>
        <w:lastRenderedPageBreak/>
        <w:t xml:space="preserve">Special Education Technology-British Columbia (2011). “KWL Chart”. </w:t>
      </w:r>
      <w:r w:rsidRPr="00204DC8">
        <w:rPr>
          <w:i/>
          <w:sz w:val="24"/>
          <w:szCs w:val="24"/>
        </w:rPr>
        <w:t>The Learning Centre</w:t>
      </w:r>
      <w:r w:rsidRPr="00204DC8">
        <w:rPr>
          <w:sz w:val="24"/>
          <w:szCs w:val="24"/>
        </w:rPr>
        <w:t>. Retrieved February 15</w:t>
      </w:r>
      <w:r w:rsidRPr="00204DC8">
        <w:rPr>
          <w:sz w:val="24"/>
          <w:szCs w:val="24"/>
          <w:vertAlign w:val="superscript"/>
        </w:rPr>
        <w:t>th</w:t>
      </w:r>
      <w:r w:rsidRPr="00204DC8">
        <w:rPr>
          <w:sz w:val="24"/>
          <w:szCs w:val="24"/>
        </w:rPr>
        <w:t>, 2013, from</w:t>
      </w:r>
    </w:p>
    <w:p w14:paraId="367B738A" w14:textId="4EB003EC" w:rsidR="00204DC8" w:rsidRPr="00204DC8" w:rsidRDefault="00204DC8" w:rsidP="00204DC8">
      <w:pPr>
        <w:pStyle w:val="ListParagraph"/>
        <w:ind w:left="360"/>
        <w:rPr>
          <w:sz w:val="24"/>
          <w:szCs w:val="24"/>
        </w:rPr>
      </w:pPr>
      <w:hyperlink r:id="rId27" w:history="1">
        <w:r w:rsidRPr="00923350">
          <w:rPr>
            <w:rStyle w:val="Hyperlink"/>
            <w:sz w:val="24"/>
            <w:szCs w:val="24"/>
          </w:rPr>
          <w:t>http://www.setbc.org/setbc/curriculum/clickguidelearn.html</w:t>
        </w:r>
      </w:hyperlink>
      <w:r w:rsidRPr="00204DC8">
        <w:rPr>
          <w:sz w:val="24"/>
          <w:szCs w:val="24"/>
        </w:rPr>
        <w:t>.</w:t>
      </w:r>
    </w:p>
    <w:p w14:paraId="760E278D" w14:textId="77777777" w:rsidR="00204DC8" w:rsidRPr="00204DC8" w:rsidRDefault="00204DC8" w:rsidP="00204DC8">
      <w:pPr>
        <w:pStyle w:val="ListParagraph"/>
        <w:ind w:left="360"/>
        <w:rPr>
          <w:sz w:val="24"/>
          <w:szCs w:val="24"/>
        </w:rPr>
      </w:pPr>
    </w:p>
    <w:p w14:paraId="26FA5D93" w14:textId="648946C9" w:rsidR="00204DC8" w:rsidRDefault="00204DC8" w:rsidP="00DF159B">
      <w:pPr>
        <w:pStyle w:val="FootnoteText"/>
        <w:numPr>
          <w:ilvl w:val="0"/>
          <w:numId w:val="15"/>
        </w:numPr>
        <w:rPr>
          <w:sz w:val="24"/>
          <w:szCs w:val="24"/>
        </w:rPr>
      </w:pPr>
      <w:r w:rsidRPr="00204DC8">
        <w:rPr>
          <w:sz w:val="24"/>
          <w:szCs w:val="24"/>
        </w:rPr>
        <w:t xml:space="preserve">Special Education Technology-British Columbia (2011). “Talking Book”. </w:t>
      </w:r>
      <w:r w:rsidRPr="00204DC8">
        <w:rPr>
          <w:i/>
          <w:sz w:val="24"/>
          <w:szCs w:val="24"/>
        </w:rPr>
        <w:t>The Learning Centre</w:t>
      </w:r>
      <w:r w:rsidRPr="00204DC8">
        <w:rPr>
          <w:sz w:val="24"/>
          <w:szCs w:val="24"/>
        </w:rPr>
        <w:t>.</w:t>
      </w:r>
      <w:r>
        <w:rPr>
          <w:sz w:val="24"/>
          <w:szCs w:val="24"/>
        </w:rPr>
        <w:t xml:space="preserve"> Retrieved </w:t>
      </w:r>
      <w:r w:rsidRPr="00204DC8">
        <w:rPr>
          <w:sz w:val="24"/>
          <w:szCs w:val="24"/>
        </w:rPr>
        <w:t>February 15</w:t>
      </w:r>
      <w:r w:rsidRPr="00204DC8">
        <w:rPr>
          <w:sz w:val="24"/>
          <w:szCs w:val="24"/>
          <w:vertAlign w:val="superscript"/>
        </w:rPr>
        <w:t>th</w:t>
      </w:r>
      <w:r w:rsidRPr="00204DC8">
        <w:rPr>
          <w:sz w:val="24"/>
          <w:szCs w:val="24"/>
        </w:rPr>
        <w:t>, 2013, from</w:t>
      </w:r>
    </w:p>
    <w:p w14:paraId="43BB65AA" w14:textId="39F0E75C" w:rsidR="00204DC8" w:rsidRDefault="00204DC8" w:rsidP="00204DC8">
      <w:pPr>
        <w:pStyle w:val="FootnoteText"/>
        <w:rPr>
          <w:sz w:val="24"/>
          <w:szCs w:val="24"/>
        </w:rPr>
      </w:pPr>
      <w:r>
        <w:rPr>
          <w:sz w:val="24"/>
          <w:szCs w:val="24"/>
        </w:rPr>
        <w:t xml:space="preserve">       </w:t>
      </w:r>
      <w:hyperlink r:id="rId28" w:history="1">
        <w:r w:rsidRPr="00204DC8">
          <w:rPr>
            <w:rStyle w:val="Hyperlink"/>
            <w:sz w:val="24"/>
            <w:szCs w:val="24"/>
          </w:rPr>
          <w:t>http://www.setbc.org/Download/LearningCentre/curriculum/7_TalkingBook_New.pdf</w:t>
        </w:r>
      </w:hyperlink>
      <w:r w:rsidRPr="00204DC8">
        <w:rPr>
          <w:sz w:val="24"/>
          <w:szCs w:val="24"/>
        </w:rPr>
        <w:t>.</w:t>
      </w:r>
    </w:p>
    <w:p w14:paraId="5B9692F1" w14:textId="77777777" w:rsidR="00A1592B" w:rsidRDefault="00A1592B" w:rsidP="00204DC8">
      <w:pPr>
        <w:pStyle w:val="FootnoteText"/>
        <w:rPr>
          <w:sz w:val="24"/>
          <w:szCs w:val="24"/>
        </w:rPr>
      </w:pPr>
    </w:p>
    <w:p w14:paraId="5324B36C" w14:textId="77777777" w:rsidR="00A1592B" w:rsidRDefault="00A1592B" w:rsidP="00204DC8">
      <w:pPr>
        <w:pStyle w:val="FootnoteText"/>
        <w:rPr>
          <w:sz w:val="24"/>
          <w:szCs w:val="24"/>
        </w:rPr>
      </w:pPr>
    </w:p>
    <w:p w14:paraId="0C9B2F2C" w14:textId="0C8694E1" w:rsidR="00A1592B" w:rsidRDefault="00A1592B" w:rsidP="00DF159B">
      <w:pPr>
        <w:pStyle w:val="FootnoteText"/>
        <w:numPr>
          <w:ilvl w:val="0"/>
          <w:numId w:val="15"/>
        </w:numPr>
        <w:rPr>
          <w:sz w:val="24"/>
          <w:szCs w:val="24"/>
        </w:rPr>
      </w:pPr>
      <w:r w:rsidRPr="00A1592B">
        <w:rPr>
          <w:sz w:val="24"/>
          <w:szCs w:val="24"/>
        </w:rPr>
        <w:t xml:space="preserve">Tech4Learning (n.d.) Create a Video Poem. In </w:t>
      </w:r>
      <w:r w:rsidRPr="00A1592B">
        <w:rPr>
          <w:i/>
          <w:sz w:val="24"/>
          <w:szCs w:val="24"/>
        </w:rPr>
        <w:t>Creative Educators</w:t>
      </w:r>
      <w:r w:rsidRPr="00A1592B">
        <w:rPr>
          <w:sz w:val="24"/>
          <w:szCs w:val="24"/>
        </w:rPr>
        <w:t>. Retrieved February 15</w:t>
      </w:r>
      <w:r w:rsidRPr="00A1592B">
        <w:rPr>
          <w:sz w:val="24"/>
          <w:szCs w:val="24"/>
          <w:vertAlign w:val="superscript"/>
        </w:rPr>
        <w:t>th</w:t>
      </w:r>
      <w:r w:rsidRPr="00A1592B">
        <w:rPr>
          <w:sz w:val="24"/>
          <w:szCs w:val="24"/>
        </w:rPr>
        <w:t xml:space="preserve">, 2013, from </w:t>
      </w:r>
      <w:hyperlink r:id="rId29" w:history="1">
        <w:r w:rsidRPr="00A1592B">
          <w:rPr>
            <w:rStyle w:val="Hyperlink"/>
            <w:sz w:val="24"/>
            <w:szCs w:val="24"/>
          </w:rPr>
          <w:t>http://creativeeducator.tech4learning.com/v02/lessons/Create_a_Video_Poem</w:t>
        </w:r>
      </w:hyperlink>
      <w:r w:rsidRPr="00A1592B">
        <w:rPr>
          <w:sz w:val="24"/>
          <w:szCs w:val="24"/>
        </w:rPr>
        <w:t>.</w:t>
      </w:r>
    </w:p>
    <w:p w14:paraId="5C6AD500" w14:textId="77777777" w:rsidR="00A1592B" w:rsidRDefault="00A1592B" w:rsidP="00A1592B">
      <w:pPr>
        <w:pStyle w:val="FootnoteText"/>
        <w:rPr>
          <w:sz w:val="24"/>
          <w:szCs w:val="24"/>
        </w:rPr>
      </w:pPr>
    </w:p>
    <w:p w14:paraId="03346801" w14:textId="77777777" w:rsidR="00A1592B" w:rsidRDefault="00A1592B" w:rsidP="00A1592B">
      <w:pPr>
        <w:pStyle w:val="FootnoteText"/>
        <w:rPr>
          <w:sz w:val="24"/>
          <w:szCs w:val="24"/>
        </w:rPr>
      </w:pPr>
    </w:p>
    <w:p w14:paraId="5FBBF4E5" w14:textId="77777777" w:rsidR="00DF159B" w:rsidRDefault="00A1592B" w:rsidP="00DF159B">
      <w:pPr>
        <w:pStyle w:val="ListParagraph"/>
        <w:numPr>
          <w:ilvl w:val="0"/>
          <w:numId w:val="15"/>
        </w:numPr>
        <w:spacing w:after="0" w:line="240" w:lineRule="auto"/>
        <w:ind w:right="1321"/>
      </w:pPr>
      <w:r w:rsidRPr="00DF159B">
        <w:rPr>
          <w:sz w:val="24"/>
          <w:szCs w:val="24"/>
        </w:rPr>
        <w:t xml:space="preserve">Tech4Learning (n.d.) Fantastic Fractions. In </w:t>
      </w:r>
      <w:r w:rsidRPr="00DF159B">
        <w:rPr>
          <w:i/>
          <w:sz w:val="24"/>
          <w:szCs w:val="24"/>
        </w:rPr>
        <w:t>Creative Educators</w:t>
      </w:r>
      <w:r w:rsidRPr="00DF159B">
        <w:rPr>
          <w:sz w:val="24"/>
          <w:szCs w:val="24"/>
        </w:rPr>
        <w:t>. Retrieved February 15</w:t>
      </w:r>
      <w:r w:rsidRPr="00DF159B">
        <w:rPr>
          <w:sz w:val="24"/>
          <w:szCs w:val="24"/>
          <w:vertAlign w:val="superscript"/>
        </w:rPr>
        <w:t>th</w:t>
      </w:r>
      <w:r w:rsidRPr="00DF159B">
        <w:rPr>
          <w:sz w:val="24"/>
          <w:szCs w:val="24"/>
        </w:rPr>
        <w:t>, 2013, from</w:t>
      </w:r>
      <w:r w:rsidRPr="00A1592B">
        <w:t xml:space="preserve"> </w:t>
      </w:r>
    </w:p>
    <w:p w14:paraId="655ED525" w14:textId="48AEEFB3" w:rsidR="00DF159B" w:rsidRPr="00DF159B" w:rsidRDefault="00A1592B" w:rsidP="00DF159B">
      <w:pPr>
        <w:pStyle w:val="ListParagraph"/>
        <w:spacing w:after="0" w:line="240" w:lineRule="auto"/>
        <w:ind w:left="360" w:right="1321"/>
      </w:pPr>
      <w:hyperlink r:id="rId30" w:history="1">
        <w:r w:rsidRPr="00DF159B">
          <w:rPr>
            <w:rStyle w:val="Hyperlink"/>
            <w:sz w:val="24"/>
            <w:szCs w:val="24"/>
          </w:rPr>
          <w:t>http://creativeeducator.tech4learning.com/v04/lessons/Fantastic_Fractions</w:t>
        </w:r>
      </w:hyperlink>
      <w:r w:rsidRPr="00DF159B">
        <w:rPr>
          <w:sz w:val="24"/>
          <w:szCs w:val="24"/>
        </w:rPr>
        <w:t>.</w:t>
      </w:r>
    </w:p>
    <w:p w14:paraId="7113CFD2" w14:textId="77777777" w:rsidR="00DF159B" w:rsidRDefault="00DF159B" w:rsidP="00DF159B">
      <w:pPr>
        <w:spacing w:after="0" w:line="240" w:lineRule="auto"/>
        <w:ind w:right="1321"/>
        <w:rPr>
          <w:sz w:val="24"/>
          <w:szCs w:val="24"/>
        </w:rPr>
      </w:pPr>
    </w:p>
    <w:p w14:paraId="201894DE" w14:textId="77777777" w:rsidR="00DF159B" w:rsidRDefault="00DF159B" w:rsidP="00DF159B">
      <w:pPr>
        <w:spacing w:after="0" w:line="240" w:lineRule="auto"/>
        <w:ind w:right="1321"/>
        <w:rPr>
          <w:sz w:val="24"/>
          <w:szCs w:val="24"/>
        </w:rPr>
      </w:pPr>
    </w:p>
    <w:p w14:paraId="6A13B993" w14:textId="77777777" w:rsidR="00DF159B" w:rsidRDefault="00DF159B" w:rsidP="00DF159B">
      <w:pPr>
        <w:spacing w:after="0" w:line="240" w:lineRule="auto"/>
        <w:ind w:right="1321"/>
        <w:rPr>
          <w:sz w:val="24"/>
          <w:szCs w:val="24"/>
        </w:rPr>
      </w:pPr>
    </w:p>
    <w:p w14:paraId="11C32DB2" w14:textId="77777777" w:rsidR="00DF159B" w:rsidRDefault="00DF159B" w:rsidP="00DF159B">
      <w:pPr>
        <w:spacing w:after="0" w:line="240" w:lineRule="auto"/>
        <w:ind w:right="1321"/>
        <w:rPr>
          <w:sz w:val="24"/>
          <w:szCs w:val="24"/>
        </w:rPr>
      </w:pPr>
    </w:p>
    <w:p w14:paraId="07BCD1B8" w14:textId="77777777" w:rsidR="00DF159B" w:rsidRDefault="00DF159B" w:rsidP="00DF159B">
      <w:pPr>
        <w:spacing w:after="0" w:line="240" w:lineRule="auto"/>
        <w:ind w:right="1321"/>
        <w:rPr>
          <w:sz w:val="24"/>
          <w:szCs w:val="24"/>
        </w:rPr>
      </w:pPr>
    </w:p>
    <w:p w14:paraId="71C64154" w14:textId="77777777" w:rsidR="00DF159B" w:rsidRDefault="00DF159B" w:rsidP="00DF159B">
      <w:pPr>
        <w:spacing w:after="0" w:line="240" w:lineRule="auto"/>
        <w:ind w:right="1321"/>
        <w:rPr>
          <w:sz w:val="24"/>
          <w:szCs w:val="24"/>
        </w:rPr>
      </w:pPr>
    </w:p>
    <w:p w14:paraId="5DC52A47" w14:textId="77777777" w:rsidR="00DF159B" w:rsidRDefault="00DF159B" w:rsidP="00DF159B">
      <w:pPr>
        <w:spacing w:after="0" w:line="240" w:lineRule="auto"/>
        <w:ind w:right="1321"/>
        <w:rPr>
          <w:sz w:val="24"/>
          <w:szCs w:val="24"/>
        </w:rPr>
      </w:pPr>
    </w:p>
    <w:p w14:paraId="6FF3BBE2" w14:textId="77777777" w:rsidR="00DF159B" w:rsidRDefault="00DF159B" w:rsidP="00DF159B">
      <w:pPr>
        <w:spacing w:after="0" w:line="240" w:lineRule="auto"/>
        <w:ind w:right="1321"/>
        <w:rPr>
          <w:sz w:val="24"/>
          <w:szCs w:val="24"/>
        </w:rPr>
      </w:pPr>
    </w:p>
    <w:p w14:paraId="747BC1FD" w14:textId="77777777" w:rsidR="00DF159B" w:rsidRDefault="00DF159B" w:rsidP="00DF159B">
      <w:pPr>
        <w:spacing w:after="0" w:line="240" w:lineRule="auto"/>
        <w:ind w:right="1321"/>
        <w:rPr>
          <w:sz w:val="24"/>
          <w:szCs w:val="24"/>
        </w:rPr>
      </w:pPr>
    </w:p>
    <w:p w14:paraId="4ACDEE89" w14:textId="77777777" w:rsidR="00DF159B" w:rsidRDefault="00DF159B" w:rsidP="00DF159B">
      <w:pPr>
        <w:spacing w:after="0" w:line="240" w:lineRule="auto"/>
        <w:ind w:right="1321"/>
        <w:rPr>
          <w:sz w:val="24"/>
          <w:szCs w:val="24"/>
        </w:rPr>
      </w:pPr>
    </w:p>
    <w:p w14:paraId="5944DFB3" w14:textId="77777777" w:rsidR="00DF159B" w:rsidRDefault="00DF159B" w:rsidP="00DF159B">
      <w:pPr>
        <w:spacing w:after="0" w:line="240" w:lineRule="auto"/>
        <w:ind w:right="1321"/>
        <w:rPr>
          <w:sz w:val="24"/>
          <w:szCs w:val="24"/>
        </w:rPr>
      </w:pPr>
    </w:p>
    <w:p w14:paraId="4246BF60" w14:textId="77777777" w:rsidR="00DF159B" w:rsidRDefault="00DF159B" w:rsidP="00DF159B">
      <w:pPr>
        <w:spacing w:after="0" w:line="240" w:lineRule="auto"/>
        <w:ind w:right="1321"/>
        <w:rPr>
          <w:sz w:val="24"/>
          <w:szCs w:val="24"/>
        </w:rPr>
      </w:pPr>
    </w:p>
    <w:p w14:paraId="2F28AE8D" w14:textId="77777777" w:rsidR="00DF159B" w:rsidRDefault="00A1592B" w:rsidP="00DF159B">
      <w:pPr>
        <w:spacing w:after="0" w:line="240" w:lineRule="auto"/>
        <w:ind w:right="1321"/>
        <w:rPr>
          <w:sz w:val="24"/>
          <w:szCs w:val="24"/>
        </w:rPr>
      </w:pPr>
      <w:r w:rsidRPr="00DF159B">
        <w:rPr>
          <w:sz w:val="24"/>
          <w:szCs w:val="24"/>
        </w:rPr>
        <w:t xml:space="preserve"> </w:t>
      </w:r>
    </w:p>
    <w:p w14:paraId="61A2F4E8" w14:textId="1387E72A" w:rsidR="00DF159B" w:rsidRDefault="00DF159B" w:rsidP="00DF159B">
      <w:pPr>
        <w:pStyle w:val="Heading1"/>
      </w:pPr>
      <w:bookmarkStart w:id="27" w:name="_Toc348731907"/>
      <w:r>
        <w:t>Appendix A</w:t>
      </w:r>
      <w:bookmarkEnd w:id="27"/>
    </w:p>
    <w:p w14:paraId="439A5A52" w14:textId="77777777" w:rsidR="00DF159B" w:rsidRDefault="00DF159B" w:rsidP="00DF159B">
      <w:pPr>
        <w:spacing w:after="0" w:line="240" w:lineRule="auto"/>
        <w:ind w:right="1321"/>
        <w:rPr>
          <w:sz w:val="24"/>
          <w:szCs w:val="24"/>
        </w:rPr>
      </w:pPr>
    </w:p>
    <w:p w14:paraId="3904C1BF" w14:textId="46BD278C" w:rsidR="00DF159B" w:rsidRDefault="00DF159B" w:rsidP="00DF159B">
      <w:pPr>
        <w:spacing w:after="0" w:line="240" w:lineRule="auto"/>
        <w:ind w:right="1321"/>
      </w:pPr>
      <w:r>
        <w:rPr>
          <w:rFonts w:ascii="Calibri" w:eastAsia="Calibri" w:hAnsi="Calibri" w:cs="Calibri"/>
          <w:noProof/>
        </w:rPr>
        <w:drawing>
          <wp:inline distT="0" distB="0" distL="0" distR="0" wp14:anchorId="428B05D0" wp14:editId="6A6ACC36">
            <wp:extent cx="869950" cy="593725"/>
            <wp:effectExtent l="0" t="0" r="0" b="0"/>
            <wp:docPr id="2489" name="Picture 2489"/>
            <wp:cNvGraphicFramePr/>
            <a:graphic xmlns:a="http://schemas.openxmlformats.org/drawingml/2006/main">
              <a:graphicData uri="http://schemas.openxmlformats.org/drawingml/2006/picture">
                <pic:pic xmlns:pic="http://schemas.openxmlformats.org/drawingml/2006/picture">
                  <pic:nvPicPr>
                    <pic:cNvPr id="2489" name="Picture 2489"/>
                    <pic:cNvPicPr/>
                  </pic:nvPicPr>
                  <pic:blipFill>
                    <a:blip r:embed="rId31"/>
                    <a:stretch>
                      <a:fillRect/>
                    </a:stretch>
                  </pic:blipFill>
                  <pic:spPr>
                    <a:xfrm>
                      <a:off x="0" y="0"/>
                      <a:ext cx="869950" cy="593725"/>
                    </a:xfrm>
                    <a:prstGeom prst="rect">
                      <a:avLst/>
                    </a:prstGeom>
                  </pic:spPr>
                </pic:pic>
              </a:graphicData>
            </a:graphic>
          </wp:inline>
        </w:drawing>
      </w:r>
      <w:r w:rsidRPr="00DF159B">
        <w:rPr>
          <w:rFonts w:ascii="Times New Roman" w:eastAsia="Times New Roman" w:hAnsi="Times New Roman" w:cs="Times New Roman"/>
          <w:sz w:val="24"/>
        </w:rPr>
        <w:t xml:space="preserve">                      </w:t>
      </w:r>
      <w:r>
        <w:rPr>
          <w:rFonts w:ascii="Calibri" w:eastAsia="Calibri" w:hAnsi="Calibri" w:cs="Calibri"/>
          <w:noProof/>
        </w:rPr>
        <w:drawing>
          <wp:inline distT="0" distB="0" distL="0" distR="0" wp14:anchorId="1E2910AE" wp14:editId="2871AD9E">
            <wp:extent cx="4227830" cy="40830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a:stretch>
                      <a:fillRect/>
                    </a:stretch>
                  </pic:blipFill>
                  <pic:spPr>
                    <a:xfrm>
                      <a:off x="0" y="0"/>
                      <a:ext cx="4227830" cy="408305"/>
                    </a:xfrm>
                    <a:prstGeom prst="rect">
                      <a:avLst/>
                    </a:prstGeom>
                  </pic:spPr>
                </pic:pic>
              </a:graphicData>
            </a:graphic>
          </wp:inline>
        </w:drawing>
      </w:r>
      <w:r w:rsidRPr="00DF159B">
        <w:rPr>
          <w:rFonts w:ascii="Times New Roman" w:eastAsia="Times New Roman" w:hAnsi="Times New Roman" w:cs="Times New Roman"/>
          <w:sz w:val="24"/>
        </w:rPr>
        <w:t xml:space="preserve"> </w:t>
      </w:r>
    </w:p>
    <w:p w14:paraId="06899ED9" w14:textId="77777777" w:rsidR="00DF159B" w:rsidRDefault="00DF159B">
      <w:pPr>
        <w:spacing w:after="0"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689F9D55" w14:textId="77777777" w:rsidR="00DF159B" w:rsidRDefault="00DF159B">
      <w:pPr>
        <w:spacing w:after="64" w:line="240" w:lineRule="auto"/>
      </w:pPr>
      <w:r>
        <w:rPr>
          <w:rFonts w:ascii="Times New Roman" w:eastAsia="Times New Roman" w:hAnsi="Times New Roman" w:cs="Times New Roman"/>
          <w:sz w:val="24"/>
        </w:rPr>
        <w:t xml:space="preserve">              </w:t>
      </w:r>
    </w:p>
    <w:p w14:paraId="4E63B00D" w14:textId="77777777" w:rsidR="00DF159B" w:rsidRDefault="00DF159B">
      <w:pPr>
        <w:spacing w:after="58" w:line="246" w:lineRule="auto"/>
      </w:pPr>
      <w:r>
        <w:rPr>
          <w:rFonts w:ascii="Verdana" w:eastAsia="Verdana" w:hAnsi="Verdana" w:cs="Verdana"/>
          <w:sz w:val="28"/>
        </w:rPr>
        <w:t>Clicker 5 (Windows)</w:t>
      </w:r>
      <w:r>
        <w:rPr>
          <w:rFonts w:ascii="Times New Roman" w:eastAsia="Times New Roman" w:hAnsi="Times New Roman" w:cs="Times New Roman"/>
          <w:sz w:val="24"/>
        </w:rPr>
        <w:t xml:space="preserve"> </w:t>
      </w:r>
    </w:p>
    <w:p w14:paraId="6165CB52" w14:textId="77777777" w:rsidR="00DF159B" w:rsidRDefault="00DF159B">
      <w:pPr>
        <w:spacing w:after="53" w:line="240" w:lineRule="auto"/>
      </w:pPr>
      <w:r>
        <w:rPr>
          <w:rFonts w:ascii="Verdana" w:eastAsia="Verdana" w:hAnsi="Verdana" w:cs="Verdana"/>
          <w:sz w:val="28"/>
        </w:rPr>
        <w:t xml:space="preserve"> </w:t>
      </w:r>
    </w:p>
    <w:p w14:paraId="1935F883" w14:textId="77777777" w:rsidR="00DF159B" w:rsidRDefault="00DF159B">
      <w:pPr>
        <w:spacing w:after="58" w:line="246" w:lineRule="auto"/>
      </w:pPr>
      <w:r>
        <w:rPr>
          <w:rFonts w:ascii="Verdana" w:eastAsia="Verdana" w:hAnsi="Verdana" w:cs="Verdana"/>
          <w:sz w:val="28"/>
        </w:rPr>
        <w:t xml:space="preserve">Lesson 1: KWL </w:t>
      </w:r>
    </w:p>
    <w:p w14:paraId="468B6666" w14:textId="77777777" w:rsidR="00DF159B" w:rsidRDefault="00DF159B">
      <w:pPr>
        <w:spacing w:after="57" w:line="240" w:lineRule="auto"/>
      </w:pPr>
      <w:r>
        <w:rPr>
          <w:rFonts w:ascii="Verdana" w:eastAsia="Verdana" w:hAnsi="Verdana" w:cs="Verdana"/>
          <w:sz w:val="28"/>
        </w:rPr>
        <w:t xml:space="preserve"> </w:t>
      </w:r>
    </w:p>
    <w:p w14:paraId="6CE4225B" w14:textId="77777777" w:rsidR="00DF159B" w:rsidRDefault="00DF159B">
      <w:pPr>
        <w:spacing w:after="277" w:line="246" w:lineRule="auto"/>
      </w:pPr>
      <w:r>
        <w:rPr>
          <w:rFonts w:ascii="Verdana" w:eastAsia="Verdana" w:hAnsi="Verdana" w:cs="Verdana"/>
          <w:sz w:val="28"/>
        </w:rPr>
        <w:t xml:space="preserve">Introduction </w:t>
      </w:r>
    </w:p>
    <w:p w14:paraId="0706EBF5" w14:textId="77777777" w:rsidR="00DF159B" w:rsidRDefault="00DF159B">
      <w:pPr>
        <w:spacing w:after="270"/>
        <w:ind w:right="1029"/>
      </w:pPr>
      <w:r>
        <w:t xml:space="preserve">A KWL Chart is a graphic organizer widely used as an instructional technique for activating a student’s prior knowledge, and setting a purpose for reading.  This organizer helps to focus students’ attention to key ideas about a topic; as well as help students demonstrate what they know, what they want to learn and what they learned from a topic.   </w:t>
      </w:r>
    </w:p>
    <w:p w14:paraId="2F96C2E3" w14:textId="77777777" w:rsidR="00DF159B" w:rsidRDefault="00DF159B">
      <w:pPr>
        <w:spacing w:after="0" w:line="233" w:lineRule="auto"/>
        <w:ind w:right="1430"/>
      </w:pPr>
      <w:r>
        <w:t xml:space="preserve">The Clicker 5 format KWL chart has been set up with 3 text boxes on one page. The text boxes are blank and can be populated quickly by the teacher as the students brainstorm what they know, what they want to know and once the unit is complete, what they learned about the topic being studied.  </w:t>
      </w:r>
    </w:p>
    <w:p w14:paraId="45BF50BC" w14:textId="77777777" w:rsidR="00DF159B" w:rsidRDefault="00DF159B">
      <w:pPr>
        <w:spacing w:after="0" w:line="240" w:lineRule="auto"/>
      </w:pPr>
      <w:r>
        <w:t xml:space="preserve"> </w:t>
      </w:r>
    </w:p>
    <w:p w14:paraId="57892712" w14:textId="77777777" w:rsidR="00DF159B" w:rsidRDefault="00DF159B">
      <w:pPr>
        <w:ind w:right="1303"/>
      </w:pPr>
      <w:r>
        <w:t xml:space="preserve">This lesson will provide the necessary skills for using the tools to populate a KWL chart and allow the students an opportunity to share what they know, what they want to learn and finally what they learned about a topic.   </w:t>
      </w:r>
    </w:p>
    <w:p w14:paraId="43ACB129" w14:textId="77777777" w:rsidR="00DF159B" w:rsidRDefault="00DF159B">
      <w:pPr>
        <w:spacing w:after="60" w:line="240" w:lineRule="auto"/>
      </w:pPr>
      <w:r>
        <w:t xml:space="preserve"> </w:t>
      </w:r>
    </w:p>
    <w:p w14:paraId="531540A5" w14:textId="77777777" w:rsidR="00DF159B" w:rsidRDefault="00DF159B">
      <w:pPr>
        <w:spacing w:after="58" w:line="246" w:lineRule="auto"/>
      </w:pPr>
      <w:r>
        <w:rPr>
          <w:rFonts w:ascii="Verdana" w:eastAsia="Verdana" w:hAnsi="Verdana" w:cs="Verdana"/>
          <w:sz w:val="28"/>
        </w:rPr>
        <w:t xml:space="preserve">Learning Objectives </w:t>
      </w:r>
    </w:p>
    <w:p w14:paraId="715DD01B" w14:textId="77777777" w:rsidR="00DF159B" w:rsidRDefault="00DF159B">
      <w:pPr>
        <w:spacing w:after="0" w:line="240" w:lineRule="auto"/>
      </w:pPr>
      <w:r>
        <w:t xml:space="preserve"> </w:t>
      </w:r>
    </w:p>
    <w:p w14:paraId="370597AA" w14:textId="77777777" w:rsidR="00DF159B" w:rsidRDefault="00DF159B">
      <w:r>
        <w:t xml:space="preserve">Upon completion of this lesson, using the Clicker 5 KWL chart: </w:t>
      </w:r>
    </w:p>
    <w:p w14:paraId="6C983856" w14:textId="77777777" w:rsidR="00DF159B" w:rsidRDefault="00DF159B">
      <w:pPr>
        <w:spacing w:after="11" w:line="240" w:lineRule="auto"/>
      </w:pPr>
      <w:r>
        <w:t xml:space="preserve"> </w:t>
      </w:r>
    </w:p>
    <w:p w14:paraId="26B62472" w14:textId="77777777" w:rsidR="00DF159B" w:rsidRDefault="00DF159B" w:rsidP="00DF159B">
      <w:pPr>
        <w:numPr>
          <w:ilvl w:val="0"/>
          <w:numId w:val="16"/>
        </w:numPr>
        <w:spacing w:after="14" w:line="237" w:lineRule="auto"/>
        <w:ind w:right="-15" w:hanging="360"/>
        <w:jc w:val="left"/>
      </w:pPr>
      <w:r>
        <w:t xml:space="preserve">students will brainstorm what they know about a given topic </w:t>
      </w:r>
    </w:p>
    <w:p w14:paraId="34A0DDCA" w14:textId="77777777" w:rsidR="00DF159B" w:rsidRDefault="00DF159B" w:rsidP="00DF159B">
      <w:pPr>
        <w:numPr>
          <w:ilvl w:val="0"/>
          <w:numId w:val="16"/>
        </w:numPr>
        <w:spacing w:after="14" w:line="237" w:lineRule="auto"/>
        <w:ind w:right="-15" w:hanging="360"/>
        <w:jc w:val="left"/>
      </w:pPr>
      <w:r>
        <w:t xml:space="preserve">students will brainstorm what they want to find out about a topic </w:t>
      </w:r>
    </w:p>
    <w:p w14:paraId="1A6966F3" w14:textId="77777777" w:rsidR="00DF159B" w:rsidRDefault="00DF159B" w:rsidP="00DF159B">
      <w:pPr>
        <w:numPr>
          <w:ilvl w:val="0"/>
          <w:numId w:val="16"/>
        </w:numPr>
        <w:spacing w:after="14" w:line="237" w:lineRule="auto"/>
        <w:ind w:right="-15" w:hanging="360"/>
        <w:jc w:val="left"/>
      </w:pPr>
      <w:r>
        <w:t xml:space="preserve">students will brainstorm what they learned about a topic </w:t>
      </w:r>
    </w:p>
    <w:p w14:paraId="589F4694" w14:textId="77777777" w:rsidR="00DF159B" w:rsidRDefault="00DF159B">
      <w:pPr>
        <w:spacing w:after="60" w:line="240" w:lineRule="auto"/>
      </w:pPr>
      <w:r>
        <w:t xml:space="preserve"> </w:t>
      </w:r>
    </w:p>
    <w:p w14:paraId="71636E7C" w14:textId="77777777" w:rsidR="00DF159B" w:rsidRDefault="00DF159B">
      <w:pPr>
        <w:spacing w:after="58" w:line="246" w:lineRule="auto"/>
      </w:pPr>
      <w:r>
        <w:rPr>
          <w:rFonts w:ascii="Verdana" w:eastAsia="Verdana" w:hAnsi="Verdana" w:cs="Verdana"/>
          <w:sz w:val="28"/>
        </w:rPr>
        <w:t xml:space="preserve">Materials and Resources </w:t>
      </w:r>
    </w:p>
    <w:p w14:paraId="0E927945" w14:textId="77777777" w:rsidR="00DF159B" w:rsidRDefault="00DF159B">
      <w:pPr>
        <w:spacing w:after="9" w:line="240" w:lineRule="auto"/>
      </w:pPr>
      <w:r>
        <w:rPr>
          <w:rFonts w:ascii="Verdana" w:eastAsia="Verdana" w:hAnsi="Verdana" w:cs="Verdana"/>
          <w:sz w:val="28"/>
        </w:rPr>
        <w:t xml:space="preserve"> </w:t>
      </w:r>
    </w:p>
    <w:p w14:paraId="24430709" w14:textId="77777777" w:rsidR="00DF159B" w:rsidRDefault="00DF159B" w:rsidP="00DF159B">
      <w:pPr>
        <w:numPr>
          <w:ilvl w:val="0"/>
          <w:numId w:val="16"/>
        </w:numPr>
        <w:spacing w:after="14" w:line="237" w:lineRule="auto"/>
        <w:ind w:right="-15" w:hanging="360"/>
        <w:jc w:val="left"/>
      </w:pPr>
      <w:r>
        <w:t>Clicker 5</w:t>
      </w:r>
      <w:r>
        <w:rPr>
          <w:sz w:val="28"/>
        </w:rPr>
        <w:t xml:space="preserve"> </w:t>
      </w:r>
    </w:p>
    <w:p w14:paraId="3A71BC3C" w14:textId="77777777" w:rsidR="00DF159B" w:rsidRDefault="00DF159B" w:rsidP="00DF159B">
      <w:pPr>
        <w:numPr>
          <w:ilvl w:val="0"/>
          <w:numId w:val="16"/>
        </w:numPr>
        <w:spacing w:after="14" w:line="237" w:lineRule="auto"/>
        <w:ind w:right="-15" w:hanging="360"/>
        <w:jc w:val="left"/>
      </w:pPr>
      <w:r>
        <w:t>Clicker 5 unit (e.g. Maps_Unit.clkx).</w:t>
      </w:r>
      <w:r>
        <w:rPr>
          <w:rFonts w:ascii="Verdana" w:eastAsia="Verdana" w:hAnsi="Verdana" w:cs="Verdana"/>
          <w:sz w:val="28"/>
        </w:rPr>
        <w:t xml:space="preserve"> </w:t>
      </w:r>
    </w:p>
    <w:p w14:paraId="384F2D14" w14:textId="77777777" w:rsidR="00DF159B" w:rsidRDefault="00DF159B">
      <w:pPr>
        <w:spacing w:after="57" w:line="240" w:lineRule="auto"/>
        <w:ind w:left="360"/>
      </w:pPr>
      <w:r>
        <w:rPr>
          <w:rFonts w:ascii="Verdana" w:eastAsia="Verdana" w:hAnsi="Verdana" w:cs="Verdana"/>
          <w:sz w:val="28"/>
        </w:rPr>
        <w:t xml:space="preserve"> </w:t>
      </w:r>
    </w:p>
    <w:p w14:paraId="4B48E6A5" w14:textId="77777777" w:rsidR="00841102" w:rsidRDefault="00841102">
      <w:pPr>
        <w:spacing w:after="58" w:line="246" w:lineRule="auto"/>
        <w:rPr>
          <w:rFonts w:ascii="Verdana" w:eastAsia="Verdana" w:hAnsi="Verdana" w:cs="Verdana"/>
          <w:sz w:val="28"/>
        </w:rPr>
      </w:pPr>
    </w:p>
    <w:p w14:paraId="50812597" w14:textId="77777777" w:rsidR="00DF159B" w:rsidRDefault="00DF159B">
      <w:pPr>
        <w:spacing w:after="58" w:line="246" w:lineRule="auto"/>
      </w:pPr>
      <w:r>
        <w:rPr>
          <w:rFonts w:ascii="Verdana" w:eastAsia="Verdana" w:hAnsi="Verdana" w:cs="Verdana"/>
          <w:sz w:val="28"/>
        </w:rPr>
        <w:t xml:space="preserve">Teacher Preparation </w:t>
      </w:r>
    </w:p>
    <w:p w14:paraId="058BFD15" w14:textId="77777777" w:rsidR="00DF159B" w:rsidRDefault="00DF159B">
      <w:pPr>
        <w:spacing w:after="0" w:line="240" w:lineRule="auto"/>
      </w:pPr>
      <w:r>
        <w:rPr>
          <w:rFonts w:ascii="Verdana" w:eastAsia="Verdana" w:hAnsi="Verdana" w:cs="Verdana"/>
          <w:sz w:val="28"/>
        </w:rPr>
        <w:t xml:space="preserve"> </w:t>
      </w:r>
    </w:p>
    <w:p w14:paraId="6678BF55" w14:textId="77777777" w:rsidR="00DF159B" w:rsidRDefault="00DF159B" w:rsidP="00DF159B">
      <w:pPr>
        <w:numPr>
          <w:ilvl w:val="0"/>
          <w:numId w:val="17"/>
        </w:numPr>
        <w:spacing w:after="14" w:line="237" w:lineRule="auto"/>
        <w:ind w:right="962" w:hanging="360"/>
        <w:jc w:val="left"/>
      </w:pPr>
      <w:r>
        <w:t xml:space="preserve">Determine the Windows computer to be used during the lesson, and ensure Clicker 5 is installed.  </w:t>
      </w:r>
    </w:p>
    <w:p w14:paraId="4150FC44" w14:textId="77777777" w:rsidR="00DF159B" w:rsidRDefault="00DF159B" w:rsidP="00DF159B">
      <w:pPr>
        <w:numPr>
          <w:ilvl w:val="0"/>
          <w:numId w:val="17"/>
        </w:numPr>
        <w:spacing w:after="14" w:line="237" w:lineRule="auto"/>
        <w:ind w:right="962" w:hanging="360"/>
        <w:jc w:val="left"/>
      </w:pPr>
      <w:r>
        <w:t xml:space="preserve">Set up projection system to project Clicker 5 activity. </w:t>
      </w:r>
    </w:p>
    <w:p w14:paraId="5AEA951E" w14:textId="77777777" w:rsidR="00DF159B" w:rsidRDefault="00DF159B" w:rsidP="00DF159B">
      <w:pPr>
        <w:numPr>
          <w:ilvl w:val="0"/>
          <w:numId w:val="17"/>
        </w:numPr>
        <w:spacing w:after="14" w:line="237" w:lineRule="auto"/>
        <w:ind w:right="962" w:hanging="360"/>
        <w:jc w:val="left"/>
      </w:pPr>
      <w:r>
        <w:t xml:space="preserve">Save the Clicker 5 unit that will be used during the lesson to the computer (e.g. Maps_Unit.clkx) </w:t>
      </w:r>
    </w:p>
    <w:p w14:paraId="53653538" w14:textId="77777777" w:rsidR="00883F9F" w:rsidRDefault="00883F9F" w:rsidP="00883F9F">
      <w:pPr>
        <w:spacing w:after="35" w:line="240" w:lineRule="auto"/>
        <w:ind w:left="360"/>
      </w:pPr>
    </w:p>
    <w:p w14:paraId="373B4502" w14:textId="6CB787B9" w:rsidR="00DF159B" w:rsidRDefault="00883F9F" w:rsidP="00883F9F">
      <w:pPr>
        <w:spacing w:after="35" w:line="240" w:lineRule="auto"/>
        <w:ind w:left="360"/>
      </w:pPr>
      <w:r>
        <w:rPr>
          <w:rFonts w:ascii="Times New Roman" w:eastAsia="Times New Roman" w:hAnsi="Times New Roman" w:cs="Times New Roman"/>
          <w:sz w:val="24"/>
        </w:rPr>
        <w:t xml:space="preserve">                    </w:t>
      </w:r>
      <w:r w:rsidR="00DF159B">
        <w:t xml:space="preserve"> </w:t>
      </w:r>
    </w:p>
    <w:tbl>
      <w:tblPr>
        <w:tblStyle w:val="TableGrid"/>
        <w:tblW w:w="9577" w:type="dxa"/>
        <w:tblInd w:w="-107" w:type="dxa"/>
        <w:tblCellMar>
          <w:top w:w="0" w:type="dxa"/>
          <w:left w:w="106" w:type="dxa"/>
          <w:bottom w:w="0" w:type="dxa"/>
          <w:right w:w="84" w:type="dxa"/>
        </w:tblCellMar>
        <w:tblLook w:val="04A0" w:firstRow="1" w:lastRow="0" w:firstColumn="1" w:lastColumn="0" w:noHBand="0" w:noVBand="1"/>
      </w:tblPr>
      <w:tblGrid>
        <w:gridCol w:w="562"/>
        <w:gridCol w:w="4227"/>
        <w:gridCol w:w="4788"/>
      </w:tblGrid>
      <w:tr w:rsidR="00DF159B" w14:paraId="4098B9A7" w14:textId="77777777">
        <w:trPr>
          <w:trHeight w:val="450"/>
        </w:trPr>
        <w:tc>
          <w:tcPr>
            <w:tcW w:w="4789" w:type="dxa"/>
            <w:gridSpan w:val="2"/>
            <w:tcBorders>
              <w:top w:val="single" w:sz="4" w:space="0" w:color="000000"/>
              <w:left w:val="single" w:sz="4" w:space="0" w:color="000000"/>
              <w:bottom w:val="single" w:sz="4" w:space="0" w:color="000000"/>
              <w:right w:val="nil"/>
            </w:tcBorders>
            <w:shd w:val="clear" w:color="auto" w:fill="F3F3F3"/>
          </w:tcPr>
          <w:p w14:paraId="77D3317E" w14:textId="77777777" w:rsidR="00DF159B" w:rsidRDefault="00DF159B">
            <w:pPr>
              <w:spacing w:line="276" w:lineRule="auto"/>
              <w:ind w:left="1"/>
            </w:pPr>
            <w:r>
              <w:rPr>
                <w:rFonts w:ascii="Verdana" w:eastAsia="Verdana" w:hAnsi="Verdana" w:cs="Verdana"/>
                <w:sz w:val="28"/>
              </w:rPr>
              <w:t xml:space="preserve">Completing the KWL Chart  </w:t>
            </w:r>
          </w:p>
        </w:tc>
        <w:tc>
          <w:tcPr>
            <w:tcW w:w="4788" w:type="dxa"/>
            <w:tcBorders>
              <w:top w:val="single" w:sz="4" w:space="0" w:color="000000"/>
              <w:left w:val="nil"/>
              <w:bottom w:val="single" w:sz="4" w:space="0" w:color="000000"/>
              <w:right w:val="single" w:sz="4" w:space="0" w:color="000000"/>
            </w:tcBorders>
            <w:shd w:val="clear" w:color="auto" w:fill="F3F3F3"/>
          </w:tcPr>
          <w:p w14:paraId="7C1EB1D2" w14:textId="77777777" w:rsidR="00DF159B" w:rsidRDefault="00DF159B">
            <w:pPr>
              <w:spacing w:line="276" w:lineRule="auto"/>
            </w:pPr>
          </w:p>
        </w:tc>
      </w:tr>
      <w:tr w:rsidR="00DF159B" w14:paraId="330A134D" w14:textId="77777777">
        <w:trPr>
          <w:trHeight w:val="4624"/>
        </w:trPr>
        <w:tc>
          <w:tcPr>
            <w:tcW w:w="562" w:type="dxa"/>
            <w:tcBorders>
              <w:top w:val="single" w:sz="4" w:space="0" w:color="000000"/>
              <w:left w:val="single" w:sz="4" w:space="0" w:color="000000"/>
              <w:bottom w:val="single" w:sz="4" w:space="0" w:color="FFFFFF"/>
              <w:right w:val="single" w:sz="4" w:space="0" w:color="000000"/>
            </w:tcBorders>
            <w:shd w:val="clear" w:color="auto" w:fill="000000"/>
            <w:vAlign w:val="center"/>
          </w:tcPr>
          <w:p w14:paraId="3E1718F4" w14:textId="77777777" w:rsidR="00DF159B" w:rsidRDefault="00DF159B">
            <w:pPr>
              <w:spacing w:line="276" w:lineRule="auto"/>
              <w:ind w:left="83"/>
            </w:pPr>
            <w:r>
              <w:rPr>
                <w:rFonts w:ascii="Verdana" w:eastAsia="Verdana" w:hAnsi="Verdana" w:cs="Verdana"/>
                <w:color w:val="FFFFFF"/>
                <w:sz w:val="28"/>
              </w:rPr>
              <w:t xml:space="preserve">1 </w:t>
            </w:r>
          </w:p>
        </w:tc>
        <w:tc>
          <w:tcPr>
            <w:tcW w:w="4227" w:type="dxa"/>
            <w:tcBorders>
              <w:top w:val="single" w:sz="4" w:space="0" w:color="000000"/>
              <w:left w:val="single" w:sz="4" w:space="0" w:color="000000"/>
              <w:bottom w:val="single" w:sz="4" w:space="0" w:color="000000"/>
              <w:right w:val="single" w:sz="4" w:space="0" w:color="000000"/>
            </w:tcBorders>
          </w:tcPr>
          <w:p w14:paraId="172527F4" w14:textId="77777777" w:rsidR="00DF159B" w:rsidRDefault="00DF159B">
            <w:pPr>
              <w:ind w:left="2"/>
            </w:pPr>
            <w:r>
              <w:t xml:space="preserve"> </w:t>
            </w:r>
          </w:p>
          <w:p w14:paraId="077A70EB" w14:textId="77777777" w:rsidR="00DF159B" w:rsidRDefault="00DF159B">
            <w:pPr>
              <w:ind w:left="2"/>
            </w:pPr>
            <w:r>
              <w:t xml:space="preserve">The KWL brainstorming activity can be </w:t>
            </w:r>
          </w:p>
          <w:p w14:paraId="7F4AA077" w14:textId="77777777" w:rsidR="00DF159B" w:rsidRDefault="00DF159B">
            <w:pPr>
              <w:spacing w:line="234" w:lineRule="auto"/>
              <w:ind w:left="2"/>
            </w:pPr>
            <w:r>
              <w:t xml:space="preserve">carried out as a large group, or independently by the students as appropriate.  </w:t>
            </w:r>
          </w:p>
          <w:p w14:paraId="6CFADECD" w14:textId="77777777" w:rsidR="00DF159B" w:rsidRDefault="00DF159B">
            <w:pPr>
              <w:ind w:left="2"/>
            </w:pPr>
            <w:r>
              <w:t xml:space="preserve"> </w:t>
            </w:r>
          </w:p>
          <w:p w14:paraId="6F425C20" w14:textId="77777777" w:rsidR="00DF159B" w:rsidRDefault="00DF159B">
            <w:pPr>
              <w:spacing w:line="234" w:lineRule="auto"/>
              <w:ind w:left="2"/>
            </w:pPr>
            <w:r>
              <w:t xml:space="preserve">To complete this activity, first open the appropriate Clicker 5 unit (e.g. </w:t>
            </w:r>
          </w:p>
          <w:p w14:paraId="5FD528FD" w14:textId="77777777" w:rsidR="00DF159B" w:rsidRDefault="00DF159B">
            <w:pPr>
              <w:spacing w:line="232" w:lineRule="auto"/>
              <w:ind w:left="2"/>
            </w:pPr>
            <w:r>
              <w:t xml:space="preserve">Maps_Unit.clkx). The unit will open at a home screen with buttons linking to each of the unit lessons.  </w:t>
            </w:r>
          </w:p>
          <w:p w14:paraId="0F926B5F" w14:textId="77777777" w:rsidR="00DF159B" w:rsidRDefault="00DF159B">
            <w:pPr>
              <w:ind w:left="2"/>
            </w:pPr>
            <w:r>
              <w:t xml:space="preserve"> </w:t>
            </w:r>
          </w:p>
          <w:p w14:paraId="7F2DDFD8" w14:textId="77777777" w:rsidR="00DF159B" w:rsidRDefault="00DF159B">
            <w:pPr>
              <w:spacing w:line="235" w:lineRule="auto"/>
              <w:ind w:left="2"/>
            </w:pPr>
            <w:r>
              <w:t xml:space="preserve">For this lesson you will be working with the “KWL” activity.  </w:t>
            </w:r>
          </w:p>
          <w:p w14:paraId="1DF1547C" w14:textId="77777777" w:rsidR="00DF159B" w:rsidRDefault="00DF159B">
            <w:pPr>
              <w:ind w:left="2"/>
            </w:pPr>
            <w:r>
              <w:t xml:space="preserve"> </w:t>
            </w:r>
          </w:p>
          <w:p w14:paraId="4E42EBFE" w14:textId="77777777" w:rsidR="00DF159B" w:rsidRDefault="00DF159B">
            <w:pPr>
              <w:spacing w:after="21"/>
              <w:ind w:left="2"/>
            </w:pPr>
            <w:r>
              <w:t xml:space="preserve">To open the activity.  </w:t>
            </w:r>
          </w:p>
          <w:p w14:paraId="78644C08" w14:textId="77777777" w:rsidR="00DF159B" w:rsidRDefault="00DF159B">
            <w:pPr>
              <w:ind w:left="362"/>
            </w:pPr>
            <w:r>
              <w:rPr>
                <w:rFonts w:ascii="Segoe UI Symbol" w:eastAsia="Segoe UI Symbol" w:hAnsi="Segoe UI Symbol" w:cs="Segoe UI Symbol"/>
                <w:sz w:val="24"/>
              </w:rPr>
              <w:t></w:t>
            </w:r>
            <w:r>
              <w:rPr>
                <w:sz w:val="24"/>
              </w:rPr>
              <w:t xml:space="preserve"> </w:t>
            </w:r>
            <w:r>
              <w:rPr>
                <w:rFonts w:ascii="Arial" w:eastAsia="Arial" w:hAnsi="Arial" w:cs="Arial"/>
                <w:b/>
              </w:rPr>
              <w:t xml:space="preserve">Click </w:t>
            </w:r>
            <w:r>
              <w:t xml:space="preserve">the KWL button. </w:t>
            </w:r>
            <w:r>
              <w:rPr>
                <w:rFonts w:ascii="Arial" w:eastAsia="Arial" w:hAnsi="Arial" w:cs="Arial"/>
                <w:b/>
                <w:sz w:val="24"/>
              </w:rPr>
              <w:t xml:space="preserve"> </w:t>
            </w:r>
          </w:p>
          <w:p w14:paraId="3AC5CA2A" w14:textId="77777777" w:rsidR="00DF159B" w:rsidRDefault="00DF159B">
            <w:pPr>
              <w:spacing w:line="276" w:lineRule="auto"/>
              <w:ind w:left="722"/>
            </w:pPr>
            <w:r>
              <w:rPr>
                <w:rFonts w:ascii="Arial" w:eastAsia="Arial" w:hAnsi="Arial" w:cs="Arial"/>
                <w:b/>
                <w:sz w:val="24"/>
              </w:rPr>
              <w:t xml:space="preserve"> </w:t>
            </w:r>
          </w:p>
        </w:tc>
        <w:tc>
          <w:tcPr>
            <w:tcW w:w="4788" w:type="dxa"/>
            <w:tcBorders>
              <w:top w:val="single" w:sz="4" w:space="0" w:color="000000"/>
              <w:left w:val="single" w:sz="4" w:space="0" w:color="000000"/>
              <w:bottom w:val="single" w:sz="4" w:space="0" w:color="000000"/>
              <w:right w:val="single" w:sz="4" w:space="0" w:color="000000"/>
            </w:tcBorders>
          </w:tcPr>
          <w:p w14:paraId="50E97F74" w14:textId="77777777" w:rsidR="00DF159B" w:rsidRDefault="00DF159B">
            <w:pPr>
              <w:jc w:val="center"/>
            </w:pPr>
            <w:r>
              <w:rPr>
                <w:sz w:val="24"/>
              </w:rPr>
              <w:t xml:space="preserve"> </w:t>
            </w:r>
          </w:p>
          <w:p w14:paraId="28CB68F2" w14:textId="77777777" w:rsidR="00DF159B" w:rsidRDefault="00DF159B">
            <w:pPr>
              <w:spacing w:after="156"/>
            </w:pPr>
            <w:r>
              <w:rPr>
                <w:sz w:val="24"/>
              </w:rPr>
              <w:t xml:space="preserve"> </w:t>
            </w:r>
          </w:p>
          <w:p w14:paraId="1E85E3A8" w14:textId="77777777" w:rsidR="00DF159B" w:rsidRDefault="00DF159B">
            <w:r>
              <w:rPr>
                <w:rFonts w:ascii="Calibri" w:eastAsia="Calibri" w:hAnsi="Calibri" w:cs="Calibri"/>
                <w:noProof/>
              </w:rPr>
              <mc:AlternateContent>
                <mc:Choice Requires="wpg">
                  <w:drawing>
                    <wp:inline distT="0" distB="0" distL="0" distR="0" wp14:anchorId="2C1E480A" wp14:editId="20BE5F9B">
                      <wp:extent cx="2832481" cy="1469644"/>
                      <wp:effectExtent l="0" t="0" r="0" b="0"/>
                      <wp:docPr id="2769" name="Group 2769"/>
                      <wp:cNvGraphicFramePr/>
                      <a:graphic xmlns:a="http://schemas.openxmlformats.org/drawingml/2006/main">
                        <a:graphicData uri="http://schemas.microsoft.com/office/word/2010/wordprocessingGroup">
                          <wpg:wgp>
                            <wpg:cNvGrpSpPr/>
                            <wpg:grpSpPr>
                              <a:xfrm>
                                <a:off x="0" y="0"/>
                                <a:ext cx="2832481" cy="1469644"/>
                                <a:chOff x="0" y="0"/>
                                <a:chExt cx="2832481" cy="1469644"/>
                              </a:xfrm>
                            </wpg:grpSpPr>
                            <pic:pic xmlns:pic="http://schemas.openxmlformats.org/drawingml/2006/picture">
                              <pic:nvPicPr>
                                <pic:cNvPr id="192" name="Picture 192"/>
                                <pic:cNvPicPr/>
                              </pic:nvPicPr>
                              <pic:blipFill>
                                <a:blip r:embed="rId33"/>
                                <a:stretch>
                                  <a:fillRect/>
                                </a:stretch>
                              </pic:blipFill>
                              <pic:spPr>
                                <a:xfrm>
                                  <a:off x="70485" y="12192"/>
                                  <a:ext cx="2752725" cy="1257300"/>
                                </a:xfrm>
                                <a:prstGeom prst="rect">
                                  <a:avLst/>
                                </a:prstGeom>
                              </pic:spPr>
                            </pic:pic>
                            <wps:wsp>
                              <wps:cNvPr id="193" name="Shape 193"/>
                              <wps:cNvSpPr/>
                              <wps:spPr>
                                <a:xfrm>
                                  <a:off x="58293" y="0"/>
                                  <a:ext cx="2774188" cy="1278636"/>
                                </a:xfrm>
                                <a:custGeom>
                                  <a:avLst/>
                                  <a:gdLst/>
                                  <a:ahLst/>
                                  <a:cxnLst/>
                                  <a:rect l="0" t="0" r="0" b="0"/>
                                  <a:pathLst>
                                    <a:path w="2774188" h="1278636">
                                      <a:moveTo>
                                        <a:pt x="0" y="1278636"/>
                                      </a:moveTo>
                                      <a:lnTo>
                                        <a:pt x="2774188" y="1278636"/>
                                      </a:lnTo>
                                      <a:lnTo>
                                        <a:pt x="2774188" y="0"/>
                                      </a:lnTo>
                                      <a:lnTo>
                                        <a:pt x="0" y="0"/>
                                      </a:lnTo>
                                      <a:close/>
                                    </a:path>
                                  </a:pathLst>
                                </a:custGeom>
                                <a:ln w="19050" cap="rnd">
                                  <a:miter lim="101600"/>
                                </a:ln>
                              </wps:spPr>
                              <wps:style>
                                <a:lnRef idx="1">
                                  <a:srgbClr val="4F81BD"/>
                                </a:lnRef>
                                <a:fillRef idx="0">
                                  <a:srgbClr val="000000">
                                    <a:alpha val="0"/>
                                  </a:srgbClr>
                                </a:fillRef>
                                <a:effectRef idx="0">
                                  <a:scrgbClr r="0" g="0" b="0"/>
                                </a:effectRef>
                                <a:fontRef idx="none"/>
                              </wps:style>
                              <wps:bodyPr/>
                            </wps:wsp>
                            <wps:wsp>
                              <wps:cNvPr id="271" name="Rectangle 271"/>
                              <wps:cNvSpPr/>
                              <wps:spPr>
                                <a:xfrm>
                                  <a:off x="0" y="1299718"/>
                                  <a:ext cx="56314" cy="226002"/>
                                </a:xfrm>
                                <a:prstGeom prst="rect">
                                  <a:avLst/>
                                </a:prstGeom>
                                <a:ln>
                                  <a:noFill/>
                                </a:ln>
                              </wps:spPr>
                              <wps:txbx>
                                <w:txbxContent>
                                  <w:p w14:paraId="4C09BD5E" w14:textId="77777777" w:rsidR="00231350" w:rsidRDefault="00231350">
                                    <w:pPr>
                                      <w:spacing w:after="0" w:line="276" w:lineRule="auto"/>
                                    </w:pPr>
                                    <w:r>
                                      <w:rPr>
                                        <w:sz w:val="24"/>
                                      </w:rPr>
                                      <w:t xml:space="preserve"> </w:t>
                                    </w:r>
                                  </w:p>
                                </w:txbxContent>
                              </wps:txbx>
                              <wps:bodyPr horzOverflow="overflow" vert="horz" lIns="0" tIns="0" rIns="0" bIns="0" rtlCol="0">
                                <a:noAutofit/>
                              </wps:bodyPr>
                            </wps:wsp>
                            <wps:wsp>
                              <wps:cNvPr id="384" name="Shape 384"/>
                              <wps:cNvSpPr/>
                              <wps:spPr>
                                <a:xfrm>
                                  <a:off x="538480" y="683387"/>
                                  <a:ext cx="720090" cy="730885"/>
                                </a:xfrm>
                                <a:custGeom>
                                  <a:avLst/>
                                  <a:gdLst/>
                                  <a:ahLst/>
                                  <a:cxnLst/>
                                  <a:rect l="0" t="0" r="0" b="0"/>
                                  <a:pathLst>
                                    <a:path w="720090" h="730885">
                                      <a:moveTo>
                                        <a:pt x="304800" y="0"/>
                                      </a:moveTo>
                                      <a:lnTo>
                                        <a:pt x="299974" y="276860"/>
                                      </a:lnTo>
                                      <a:lnTo>
                                        <a:pt x="720090" y="276860"/>
                                      </a:lnTo>
                                      <a:lnTo>
                                        <a:pt x="720090" y="352552"/>
                                      </a:lnTo>
                                      <a:lnTo>
                                        <a:pt x="720090" y="466090"/>
                                      </a:lnTo>
                                      <a:lnTo>
                                        <a:pt x="720090" y="730885"/>
                                      </a:lnTo>
                                      <a:lnTo>
                                        <a:pt x="299974" y="730885"/>
                                      </a:lnTo>
                                      <a:lnTo>
                                        <a:pt x="120015" y="730885"/>
                                      </a:lnTo>
                                      <a:lnTo>
                                        <a:pt x="0" y="730885"/>
                                      </a:lnTo>
                                      <a:lnTo>
                                        <a:pt x="0" y="466090"/>
                                      </a:lnTo>
                                      <a:lnTo>
                                        <a:pt x="0" y="352552"/>
                                      </a:lnTo>
                                      <a:lnTo>
                                        <a:pt x="0" y="276860"/>
                                      </a:lnTo>
                                      <a:lnTo>
                                        <a:pt x="120015" y="276860"/>
                                      </a:lnTo>
                                      <a:lnTo>
                                        <a:pt x="30480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5" name="Shape 385"/>
                              <wps:cNvSpPr/>
                              <wps:spPr>
                                <a:xfrm>
                                  <a:off x="538480" y="683387"/>
                                  <a:ext cx="720090" cy="730885"/>
                                </a:xfrm>
                                <a:custGeom>
                                  <a:avLst/>
                                  <a:gdLst/>
                                  <a:ahLst/>
                                  <a:cxnLst/>
                                  <a:rect l="0" t="0" r="0" b="0"/>
                                  <a:pathLst>
                                    <a:path w="720090" h="730885">
                                      <a:moveTo>
                                        <a:pt x="0" y="276860"/>
                                      </a:moveTo>
                                      <a:lnTo>
                                        <a:pt x="0" y="352552"/>
                                      </a:lnTo>
                                      <a:lnTo>
                                        <a:pt x="0" y="352552"/>
                                      </a:lnTo>
                                      <a:lnTo>
                                        <a:pt x="0" y="466090"/>
                                      </a:lnTo>
                                      <a:lnTo>
                                        <a:pt x="0" y="730885"/>
                                      </a:lnTo>
                                      <a:lnTo>
                                        <a:pt x="120015" y="730885"/>
                                      </a:lnTo>
                                      <a:lnTo>
                                        <a:pt x="120015" y="730885"/>
                                      </a:lnTo>
                                      <a:lnTo>
                                        <a:pt x="299974" y="730885"/>
                                      </a:lnTo>
                                      <a:lnTo>
                                        <a:pt x="720090" y="730885"/>
                                      </a:lnTo>
                                      <a:lnTo>
                                        <a:pt x="720090" y="466090"/>
                                      </a:lnTo>
                                      <a:lnTo>
                                        <a:pt x="720090" y="352552"/>
                                      </a:lnTo>
                                      <a:lnTo>
                                        <a:pt x="720090" y="352552"/>
                                      </a:lnTo>
                                      <a:lnTo>
                                        <a:pt x="720090" y="276860"/>
                                      </a:lnTo>
                                      <a:lnTo>
                                        <a:pt x="299974" y="276860"/>
                                      </a:lnTo>
                                      <a:lnTo>
                                        <a:pt x="304800" y="0"/>
                                      </a:lnTo>
                                      <a:lnTo>
                                        <a:pt x="120015" y="27686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86" name="Rectangle 386"/>
                              <wps:cNvSpPr/>
                              <wps:spPr>
                                <a:xfrm>
                                  <a:off x="637286" y="1013206"/>
                                  <a:ext cx="542404" cy="226002"/>
                                </a:xfrm>
                                <a:prstGeom prst="rect">
                                  <a:avLst/>
                                </a:prstGeom>
                                <a:ln>
                                  <a:noFill/>
                                </a:ln>
                              </wps:spPr>
                              <wps:txbx>
                                <w:txbxContent>
                                  <w:p w14:paraId="2CB29B03" w14:textId="77777777" w:rsidR="00231350" w:rsidRDefault="00231350">
                                    <w:pPr>
                                      <w:spacing w:after="0" w:line="276" w:lineRule="auto"/>
                                    </w:pPr>
                                    <w:r>
                                      <w:rPr>
                                        <w:rFonts w:ascii="Arial" w:eastAsia="Arial" w:hAnsi="Arial" w:cs="Arial"/>
                                        <w:b/>
                                        <w:i/>
                                        <w:sz w:val="24"/>
                                      </w:rPr>
                                      <w:t xml:space="preserve">Click </w:t>
                                    </w:r>
                                  </w:p>
                                </w:txbxContent>
                              </wps:txbx>
                              <wps:bodyPr horzOverflow="overflow" vert="horz" lIns="0" tIns="0" rIns="0" bIns="0" rtlCol="0">
                                <a:noAutofit/>
                              </wps:bodyPr>
                            </wps:wsp>
                            <wps:wsp>
                              <wps:cNvPr id="387" name="Rectangle 387"/>
                              <wps:cNvSpPr/>
                              <wps:spPr>
                                <a:xfrm>
                                  <a:off x="637286" y="1189990"/>
                                  <a:ext cx="460281" cy="226002"/>
                                </a:xfrm>
                                <a:prstGeom prst="rect">
                                  <a:avLst/>
                                </a:prstGeom>
                                <a:ln>
                                  <a:noFill/>
                                </a:ln>
                              </wps:spPr>
                              <wps:txbx>
                                <w:txbxContent>
                                  <w:p w14:paraId="00319F92" w14:textId="77777777" w:rsidR="00231350" w:rsidRDefault="00231350">
                                    <w:pPr>
                                      <w:spacing w:after="0" w:line="276" w:lineRule="auto"/>
                                    </w:pPr>
                                    <w:r>
                                      <w:rPr>
                                        <w:rFonts w:ascii="Arial" w:eastAsia="Arial" w:hAnsi="Arial" w:cs="Arial"/>
                                        <w:b/>
                                        <w:i/>
                                        <w:sz w:val="24"/>
                                      </w:rPr>
                                      <w:t>KWL</w:t>
                                    </w:r>
                                  </w:p>
                                </w:txbxContent>
                              </wps:txbx>
                              <wps:bodyPr horzOverflow="overflow" vert="horz" lIns="0" tIns="0" rIns="0" bIns="0" rtlCol="0">
                                <a:noAutofit/>
                              </wps:bodyPr>
                            </wps:wsp>
                            <wps:wsp>
                              <wps:cNvPr id="388" name="Rectangle 388"/>
                              <wps:cNvSpPr/>
                              <wps:spPr>
                                <a:xfrm>
                                  <a:off x="984758" y="1189990"/>
                                  <a:ext cx="56314" cy="225595"/>
                                </a:xfrm>
                                <a:prstGeom prst="rect">
                                  <a:avLst/>
                                </a:prstGeom>
                                <a:ln>
                                  <a:noFill/>
                                </a:ln>
                              </wps:spPr>
                              <wps:txbx>
                                <w:txbxContent>
                                  <w:p w14:paraId="02C7B738" w14:textId="77777777" w:rsidR="00231350" w:rsidRDefault="00231350">
                                    <w:pPr>
                                      <w:spacing w:after="0" w:line="276" w:lineRule="auto"/>
                                    </w:pPr>
                                    <w:r>
                                      <w:rPr>
                                        <w:rFonts w:ascii="Arial" w:eastAsia="Arial" w:hAnsi="Arial" w:cs="Arial"/>
                                        <w:i/>
                                        <w:sz w:val="24"/>
                                      </w:rPr>
                                      <w:t xml:space="preserve"> </w:t>
                                    </w:r>
                                  </w:p>
                                </w:txbxContent>
                              </wps:txbx>
                              <wps:bodyPr horzOverflow="overflow" vert="horz" lIns="0" tIns="0" rIns="0" bIns="0" rtlCol="0">
                                <a:noAutofit/>
                              </wps:bodyPr>
                            </wps:wsp>
                          </wpg:wgp>
                        </a:graphicData>
                      </a:graphic>
                    </wp:inline>
                  </w:drawing>
                </mc:Choice>
                <mc:Fallback>
                  <w:pict>
                    <v:group w14:anchorId="2C1E480A" id="Group 2769" o:spid="_x0000_s1028" style="width:223.05pt;height:115.7pt;mso-position-horizontal-relative:char;mso-position-vertical-relative:line" coordsize="28324,146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9" type="#_x0000_t75" style="position:absolute;left:704;top:121;width:2752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SlWfCAAAA3AAAAA8AAABkcnMvZG93bnJldi54bWxET01rwkAQvQv9D8sUvDUbtZQaXaUKTQVP&#10;jV68DdkxG8zOptmtxn/vCoK3ebzPmS9724gzdb52rGCUpCCIS6drrhTsd99vnyB8QNbYOCYFV/Kw&#10;XLwM5phpd+FfOhehEjGEfYYKTAhtJqUvDVn0iWuJI3d0ncUQYVdJ3eElhttGjtP0Q1qsOTYYbGlt&#10;qDwV/1bBMd9Oqon5y4tVOvqxB5u/u02u1PC1/5qBCNSHp/jh3ug4fzqG+zPxAr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pVnwgAAANwAAAAPAAAAAAAAAAAAAAAAAJ8C&#10;AABkcnMvZG93bnJldi54bWxQSwUGAAAAAAQABAD3AAAAjgMAAAAA&#10;">
                        <v:imagedata r:id="rId34" o:title=""/>
                      </v:shape>
                      <v:shape id="Shape 193" o:spid="_x0000_s1030" style="position:absolute;left:582;width:27742;height:12786;visibility:visible;mso-wrap-style:square;v-text-anchor:top" coordsize="2774188,127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Q58IA&#10;AADcAAAADwAAAGRycy9kb3ducmV2LnhtbERPPWvDMBDdC/0P4grZajkthNiNEkJpIUOWplm8XaWL&#10;ZWydjKXazr+PAoVu93ift9nNrhMjDaHxrGCZ5SCItTcN1wrO35/PaxAhIhvsPJOCKwXYbR8fNlga&#10;P/EXjadYixTCoUQFNsa+lDJoSw5D5nvixF384DAmONTSDDilcNfJlzxfSYcNpwaLPb1b0u3p1ym4&#10;/FS2r44fh0Kb+tppbNcr0yq1eJr3byAizfFf/Oc+mDS/eIX7M+k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1DnwgAAANwAAAAPAAAAAAAAAAAAAAAAAJgCAABkcnMvZG93&#10;bnJldi54bWxQSwUGAAAAAAQABAD1AAAAhwMAAAAA&#10;" path="m,1278636r2774188,l2774188,,,,,1278636xe" filled="f" strokecolor="#4f81bd" strokeweight="1.5pt">
                        <v:stroke miterlimit="66585f" joinstyle="miter" endcap="round"/>
                        <v:path arrowok="t" textboxrect="0,0,2774188,1278636"/>
                      </v:shape>
                      <v:rect id="Rectangle 271" o:spid="_x0000_s1031" style="position:absolute;top:1299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14:paraId="4C09BD5E" w14:textId="77777777" w:rsidR="00231350" w:rsidRDefault="00231350">
                              <w:pPr>
                                <w:spacing w:after="0" w:line="276" w:lineRule="auto"/>
                              </w:pPr>
                              <w:r>
                                <w:rPr>
                                  <w:sz w:val="24"/>
                                </w:rPr>
                                <w:t xml:space="preserve"> </w:t>
                              </w:r>
                            </w:p>
                          </w:txbxContent>
                        </v:textbox>
                      </v:rect>
                      <v:shape id="Shape 384" o:spid="_x0000_s1032" style="position:absolute;left:5384;top:6833;width:7201;height:7309;visibility:visible;mso-wrap-style:square;v-text-anchor:top" coordsize="720090,73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p/cYA&#10;AADcAAAADwAAAGRycy9kb3ducmV2LnhtbESPX2vCQBDE3wv9DscWfKuXGqkSPUUKQgVfTOufxyW3&#10;TUJze2lu1fjtvUKhj8PM/IaZL3vXqAt1ofZs4GWYgCIuvK25NPD5sX6eggqCbLHxTAZuFGC5eHyY&#10;Y2b9lXd0yaVUEcIhQwOVSJtpHYqKHIahb4mj9+U7hxJlV2rb4TXCXaNHSfKqHdYcFyps6a2i4js/&#10;OwO7fCv7VCaH0U+6Oq836fimjydjBk/9agZKqJf/8F/73RpIp2P4PROPgF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p/cYAAADcAAAADwAAAAAAAAAAAAAAAACYAgAAZHJz&#10;L2Rvd25yZXYueG1sUEsFBgAAAAAEAAQA9QAAAIsDAAAAAA==&#10;" path="m304800,r-4826,276860l720090,276860r,75692l720090,466090r,264795l299974,730885r-179959,l,730885,,466090,,352552,,276860r120015,l304800,xe" stroked="f" strokeweight="0">
                        <v:stroke miterlimit="66585f" joinstyle="miter" endcap="round"/>
                        <v:path arrowok="t" textboxrect="0,0,720090,730885"/>
                      </v:shape>
                      <v:shape id="Shape 385" o:spid="_x0000_s1033" style="position:absolute;left:5384;top:6833;width:7201;height:7309;visibility:visible;mso-wrap-style:square;v-text-anchor:top" coordsize="720090,73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kocYA&#10;AADcAAAADwAAAGRycy9kb3ducmV2LnhtbESP0WrCQBRE3wv+w3ILfaubViySZhURQq0WrNYPuMle&#10;s8Hs3ZBdNe3Xu4LQx2FmzjDZrLeNOFPna8cKXoYJCOLS6ZorBfuf/HkCwgdkjY1jUvBLHmbTwUOG&#10;qXYX3tJ5FyoRIexTVGBCaFMpfWnIoh+6ljh6B9dZDFF2ldQdXiLcNvI1Sd6kxZrjgsGWFobK4+5k&#10;FWy/CspXxeb0vf7c+Hw//1j/GVbq6bGfv4MI1If/8L291ApGkzH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ZkocYAAADcAAAADwAAAAAAAAAAAAAAAACYAgAAZHJz&#10;L2Rvd25yZXYueG1sUEsFBgAAAAAEAAQA9QAAAIsDAAAAAA==&#10;" path="m,276860r,75692l,352552,,466090,,730885r120015,l120015,730885r179959,l720090,730885r,-264795l720090,352552r,l720090,276860r-420116,l304800,,120015,276860,,276860xe" filled="f">
                        <v:stroke endcap="round"/>
                        <v:path arrowok="t" textboxrect="0,0,720090,730885"/>
                      </v:shape>
                      <v:rect id="Rectangle 386" o:spid="_x0000_s1034" style="position:absolute;left:6372;top:10132;width:542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8HsUA&#10;AADcAAAADwAAAGRycy9kb3ducmV2LnhtbESPT4vCMBTE78J+h/AWvGmqgt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bwexQAAANwAAAAPAAAAAAAAAAAAAAAAAJgCAABkcnMv&#10;ZG93bnJldi54bWxQSwUGAAAAAAQABAD1AAAAigMAAAAA&#10;" filled="f" stroked="f">
                        <v:textbox inset="0,0,0,0">
                          <w:txbxContent>
                            <w:p w14:paraId="2CB29B03" w14:textId="77777777" w:rsidR="00231350" w:rsidRDefault="00231350">
                              <w:pPr>
                                <w:spacing w:after="0" w:line="276" w:lineRule="auto"/>
                              </w:pPr>
                              <w:r>
                                <w:rPr>
                                  <w:rFonts w:ascii="Arial" w:eastAsia="Arial" w:hAnsi="Arial" w:cs="Arial"/>
                                  <w:b/>
                                  <w:i/>
                                  <w:sz w:val="24"/>
                                </w:rPr>
                                <w:t xml:space="preserve">Click </w:t>
                              </w:r>
                            </w:p>
                          </w:txbxContent>
                        </v:textbox>
                      </v:rect>
                      <v:rect id="Rectangle 387" o:spid="_x0000_s1035" style="position:absolute;left:6372;top:11899;width:460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14:paraId="00319F92" w14:textId="77777777" w:rsidR="00231350" w:rsidRDefault="00231350">
                              <w:pPr>
                                <w:spacing w:after="0" w:line="276" w:lineRule="auto"/>
                              </w:pPr>
                              <w:r>
                                <w:rPr>
                                  <w:rFonts w:ascii="Arial" w:eastAsia="Arial" w:hAnsi="Arial" w:cs="Arial"/>
                                  <w:b/>
                                  <w:i/>
                                  <w:sz w:val="24"/>
                                </w:rPr>
                                <w:t>KWL</w:t>
                              </w:r>
                            </w:p>
                          </w:txbxContent>
                        </v:textbox>
                      </v:rect>
                      <v:rect id="Rectangle 388" o:spid="_x0000_s1036" style="position:absolute;left:9847;top:11899;width:56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14:paraId="02C7B738" w14:textId="77777777" w:rsidR="00231350" w:rsidRDefault="00231350">
                              <w:pPr>
                                <w:spacing w:after="0" w:line="276" w:lineRule="auto"/>
                              </w:pPr>
                              <w:r>
                                <w:rPr>
                                  <w:rFonts w:ascii="Arial" w:eastAsia="Arial" w:hAnsi="Arial" w:cs="Arial"/>
                                  <w:i/>
                                  <w:sz w:val="24"/>
                                </w:rPr>
                                <w:t xml:space="preserve"> </w:t>
                              </w:r>
                            </w:p>
                          </w:txbxContent>
                        </v:textbox>
                      </v:rect>
                      <w10:anchorlock/>
                    </v:group>
                  </w:pict>
                </mc:Fallback>
              </mc:AlternateContent>
            </w:r>
          </w:p>
          <w:p w14:paraId="117B7269" w14:textId="77777777" w:rsidR="00DF159B" w:rsidRDefault="00DF159B">
            <w:r>
              <w:rPr>
                <w:sz w:val="24"/>
              </w:rPr>
              <w:t xml:space="preserve"> </w:t>
            </w:r>
          </w:p>
          <w:p w14:paraId="47E0D978" w14:textId="77777777" w:rsidR="00DF159B" w:rsidRDefault="00DF159B">
            <w:r>
              <w:rPr>
                <w:sz w:val="24"/>
              </w:rPr>
              <w:t xml:space="preserve"> </w:t>
            </w:r>
          </w:p>
          <w:p w14:paraId="1803BAB2" w14:textId="77777777" w:rsidR="00DF159B" w:rsidRDefault="00DF159B">
            <w:r>
              <w:rPr>
                <w:sz w:val="24"/>
              </w:rPr>
              <w:t xml:space="preserve"> </w:t>
            </w:r>
          </w:p>
          <w:p w14:paraId="621DF9EE" w14:textId="77777777" w:rsidR="00DF159B" w:rsidRDefault="00DF159B">
            <w:pPr>
              <w:spacing w:line="276" w:lineRule="auto"/>
            </w:pPr>
            <w:r>
              <w:rPr>
                <w:sz w:val="24"/>
              </w:rPr>
              <w:t xml:space="preserve"> </w:t>
            </w:r>
            <w:r>
              <w:rPr>
                <w:sz w:val="24"/>
              </w:rPr>
              <w:tab/>
              <w:t xml:space="preserve"> </w:t>
            </w:r>
          </w:p>
        </w:tc>
      </w:tr>
      <w:tr w:rsidR="00DF159B" w14:paraId="4E629D02" w14:textId="77777777">
        <w:trPr>
          <w:trHeight w:val="5530"/>
        </w:trPr>
        <w:tc>
          <w:tcPr>
            <w:tcW w:w="562"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249343C5" w14:textId="77777777" w:rsidR="00DF159B" w:rsidRDefault="00DF159B">
            <w:pPr>
              <w:spacing w:line="276" w:lineRule="auto"/>
              <w:ind w:left="83"/>
            </w:pPr>
            <w:r>
              <w:rPr>
                <w:rFonts w:ascii="Verdana" w:eastAsia="Verdana" w:hAnsi="Verdana" w:cs="Verdana"/>
                <w:color w:val="FFFFFF"/>
                <w:sz w:val="28"/>
              </w:rPr>
              <w:t xml:space="preserve">2 </w:t>
            </w:r>
          </w:p>
        </w:tc>
        <w:tc>
          <w:tcPr>
            <w:tcW w:w="4227" w:type="dxa"/>
            <w:tcBorders>
              <w:top w:val="single" w:sz="4" w:space="0" w:color="000000"/>
              <w:left w:val="single" w:sz="4" w:space="0" w:color="000000"/>
              <w:bottom w:val="single" w:sz="4" w:space="0" w:color="000000"/>
              <w:right w:val="single" w:sz="4" w:space="0" w:color="000000"/>
            </w:tcBorders>
          </w:tcPr>
          <w:p w14:paraId="409BAB64" w14:textId="77777777" w:rsidR="00DF159B" w:rsidRDefault="00DF159B">
            <w:pPr>
              <w:ind w:left="2"/>
            </w:pPr>
            <w:r>
              <w:rPr>
                <w:sz w:val="24"/>
              </w:rPr>
              <w:t xml:space="preserve"> </w:t>
            </w:r>
          </w:p>
          <w:p w14:paraId="2F0AF877" w14:textId="77777777" w:rsidR="00DF159B" w:rsidRDefault="00DF159B">
            <w:pPr>
              <w:spacing w:line="233" w:lineRule="auto"/>
              <w:ind w:left="2"/>
            </w:pPr>
            <w:r>
              <w:t xml:space="preserve">As a group, brainstorm information related to the topic. As ideas are generated, add information to the KWL chart (What I know, what I want to learn and once the unit is completed, what I learned).  </w:t>
            </w:r>
          </w:p>
          <w:p w14:paraId="52EABE9A" w14:textId="77777777" w:rsidR="00DF159B" w:rsidRDefault="00DF159B">
            <w:pPr>
              <w:ind w:left="2"/>
            </w:pPr>
            <w:r>
              <w:t xml:space="preserve"> </w:t>
            </w:r>
          </w:p>
          <w:p w14:paraId="129EFDD4" w14:textId="77777777" w:rsidR="00DF159B" w:rsidRDefault="00DF159B">
            <w:pPr>
              <w:ind w:left="2"/>
            </w:pPr>
            <w:r>
              <w:t xml:space="preserve"> </w:t>
            </w:r>
          </w:p>
          <w:p w14:paraId="787C665C" w14:textId="77777777" w:rsidR="00DF159B" w:rsidRDefault="00DF159B">
            <w:pPr>
              <w:ind w:left="2"/>
            </w:pPr>
            <w:r>
              <w:t xml:space="preserve"> </w:t>
            </w:r>
          </w:p>
          <w:p w14:paraId="576FC80A" w14:textId="77777777" w:rsidR="00DF159B" w:rsidRDefault="00DF159B">
            <w:pPr>
              <w:ind w:left="2"/>
            </w:pPr>
            <w:r>
              <w:t xml:space="preserve"> </w:t>
            </w:r>
          </w:p>
          <w:p w14:paraId="765A01C5" w14:textId="77777777" w:rsidR="00DF159B" w:rsidRDefault="00DF159B">
            <w:pPr>
              <w:spacing w:after="7"/>
              <w:ind w:left="2"/>
            </w:pPr>
            <w:r>
              <w:t xml:space="preserve">To add text to the KWL chart: </w:t>
            </w:r>
          </w:p>
          <w:p w14:paraId="7602D01C" w14:textId="77777777" w:rsidR="00DF159B" w:rsidRDefault="00DF159B" w:rsidP="00DF159B">
            <w:pPr>
              <w:numPr>
                <w:ilvl w:val="0"/>
                <w:numId w:val="18"/>
              </w:numPr>
              <w:spacing w:after="63" w:line="270" w:lineRule="auto"/>
              <w:ind w:hanging="360"/>
              <w:jc w:val="left"/>
            </w:pPr>
            <w:r>
              <w:t xml:space="preserve">Hold </w:t>
            </w:r>
            <w:r>
              <w:rPr>
                <w:rFonts w:ascii="Arial" w:eastAsia="Arial" w:hAnsi="Arial" w:cs="Arial"/>
                <w:b/>
              </w:rPr>
              <w:t>Shift</w:t>
            </w:r>
            <w:r>
              <w:t xml:space="preserve">, and </w:t>
            </w:r>
            <w:r>
              <w:rPr>
                <w:rFonts w:ascii="Arial" w:eastAsia="Arial" w:hAnsi="Arial" w:cs="Arial"/>
                <w:b/>
              </w:rPr>
              <w:t>Left</w:t>
            </w:r>
            <w:r>
              <w:t>-</w:t>
            </w:r>
            <w:r>
              <w:rPr>
                <w:rFonts w:ascii="Arial" w:eastAsia="Arial" w:hAnsi="Arial" w:cs="Arial"/>
                <w:b/>
              </w:rPr>
              <w:t>Click</w:t>
            </w:r>
            <w:r>
              <w:t xml:space="preserve"> into each </w:t>
            </w:r>
            <w:r>
              <w:rPr>
                <w:rFonts w:ascii="Arial" w:eastAsia="Arial" w:hAnsi="Arial" w:cs="Arial"/>
                <w:b/>
              </w:rPr>
              <w:t>text box</w:t>
            </w:r>
            <w:r>
              <w:t xml:space="preserve">  </w:t>
            </w:r>
          </w:p>
          <w:p w14:paraId="64F6B197" w14:textId="77777777" w:rsidR="00DF159B" w:rsidRDefault="00DF159B" w:rsidP="00DF159B">
            <w:pPr>
              <w:numPr>
                <w:ilvl w:val="0"/>
                <w:numId w:val="18"/>
              </w:numPr>
              <w:spacing w:after="242"/>
              <w:ind w:hanging="360"/>
              <w:jc w:val="left"/>
            </w:pPr>
            <w:r>
              <w:rPr>
                <w:rFonts w:ascii="Arial" w:eastAsia="Arial" w:hAnsi="Arial" w:cs="Arial"/>
                <w:b/>
              </w:rPr>
              <w:t>Type</w:t>
            </w:r>
            <w:r>
              <w:t xml:space="preserve"> into the open </w:t>
            </w:r>
            <w:r>
              <w:rPr>
                <w:rFonts w:ascii="Arial" w:eastAsia="Arial" w:hAnsi="Arial" w:cs="Arial"/>
                <w:b/>
              </w:rPr>
              <w:t>text field</w:t>
            </w:r>
            <w:r>
              <w:rPr>
                <w:sz w:val="24"/>
              </w:rPr>
              <w:t xml:space="preserve"> </w:t>
            </w:r>
          </w:p>
          <w:p w14:paraId="6707CB97" w14:textId="77777777" w:rsidR="00DF159B" w:rsidRDefault="00DF159B">
            <w:pPr>
              <w:ind w:left="2"/>
            </w:pPr>
            <w:r>
              <w:rPr>
                <w:sz w:val="24"/>
              </w:rPr>
              <w:t xml:space="preserve"> </w:t>
            </w:r>
          </w:p>
          <w:p w14:paraId="311A429D" w14:textId="77777777" w:rsidR="00DF159B" w:rsidRDefault="00DF159B">
            <w:pPr>
              <w:ind w:left="2"/>
            </w:pPr>
            <w:r>
              <w:rPr>
                <w:sz w:val="24"/>
              </w:rPr>
              <w:t xml:space="preserve"> </w:t>
            </w:r>
          </w:p>
          <w:p w14:paraId="577A43F2" w14:textId="77777777" w:rsidR="00DF159B" w:rsidRDefault="00DF159B">
            <w:pPr>
              <w:spacing w:line="276" w:lineRule="auto"/>
              <w:ind w:left="2"/>
            </w:pPr>
            <w:r>
              <w:rPr>
                <w:sz w:val="24"/>
              </w:rPr>
              <w:t xml:space="preserve"> </w:t>
            </w:r>
          </w:p>
        </w:tc>
        <w:tc>
          <w:tcPr>
            <w:tcW w:w="4788" w:type="dxa"/>
            <w:tcBorders>
              <w:top w:val="single" w:sz="4" w:space="0" w:color="000000"/>
              <w:left w:val="single" w:sz="4" w:space="0" w:color="000000"/>
              <w:bottom w:val="single" w:sz="4" w:space="0" w:color="000000"/>
              <w:right w:val="single" w:sz="4" w:space="0" w:color="000000"/>
            </w:tcBorders>
          </w:tcPr>
          <w:p w14:paraId="088D7CA0" w14:textId="77777777" w:rsidR="00DF159B" w:rsidRDefault="00DF159B">
            <w:r>
              <w:rPr>
                <w:rFonts w:ascii="Calibri" w:eastAsia="Calibri" w:hAnsi="Calibri" w:cs="Calibri"/>
                <w:noProof/>
              </w:rPr>
              <mc:AlternateContent>
                <mc:Choice Requires="wpg">
                  <w:drawing>
                    <wp:inline distT="0" distB="0" distL="0" distR="0" wp14:anchorId="42668B16" wp14:editId="72F2934C">
                      <wp:extent cx="2832354" cy="2974975"/>
                      <wp:effectExtent l="0" t="0" r="0" b="0"/>
                      <wp:docPr id="2825" name="Group 2825"/>
                      <wp:cNvGraphicFramePr/>
                      <a:graphic xmlns:a="http://schemas.openxmlformats.org/drawingml/2006/main">
                        <a:graphicData uri="http://schemas.microsoft.com/office/word/2010/wordprocessingGroup">
                          <wpg:wgp>
                            <wpg:cNvGrpSpPr/>
                            <wpg:grpSpPr>
                              <a:xfrm>
                                <a:off x="0" y="0"/>
                                <a:ext cx="2832354" cy="2974975"/>
                                <a:chOff x="0" y="0"/>
                                <a:chExt cx="2832354" cy="2974975"/>
                              </a:xfrm>
                            </wpg:grpSpPr>
                            <pic:pic xmlns:pic="http://schemas.openxmlformats.org/drawingml/2006/picture">
                              <pic:nvPicPr>
                                <pic:cNvPr id="188" name="Picture 188"/>
                                <pic:cNvPicPr/>
                              </pic:nvPicPr>
                              <pic:blipFill>
                                <a:blip r:embed="rId35"/>
                                <a:stretch>
                                  <a:fillRect/>
                                </a:stretch>
                              </pic:blipFill>
                              <pic:spPr>
                                <a:xfrm>
                                  <a:off x="457200" y="1604264"/>
                                  <a:ext cx="1997075" cy="1250950"/>
                                </a:xfrm>
                                <a:prstGeom prst="rect">
                                  <a:avLst/>
                                </a:prstGeom>
                              </pic:spPr>
                            </pic:pic>
                            <wps:wsp>
                              <wps:cNvPr id="189" name="Shape 189"/>
                              <wps:cNvSpPr/>
                              <wps:spPr>
                                <a:xfrm>
                                  <a:off x="445008" y="1592072"/>
                                  <a:ext cx="2018411" cy="1272286"/>
                                </a:xfrm>
                                <a:custGeom>
                                  <a:avLst/>
                                  <a:gdLst/>
                                  <a:ahLst/>
                                  <a:cxnLst/>
                                  <a:rect l="0" t="0" r="0" b="0"/>
                                  <a:pathLst>
                                    <a:path w="2018411" h="1272286">
                                      <a:moveTo>
                                        <a:pt x="0" y="1272286"/>
                                      </a:moveTo>
                                      <a:lnTo>
                                        <a:pt x="2018411" y="1272286"/>
                                      </a:lnTo>
                                      <a:lnTo>
                                        <a:pt x="2018411" y="0"/>
                                      </a:lnTo>
                                      <a:lnTo>
                                        <a:pt x="0" y="0"/>
                                      </a:lnTo>
                                      <a:close/>
                                    </a:path>
                                  </a:pathLst>
                                </a:custGeom>
                                <a:ln w="19050" cap="rnd">
                                  <a:miter lim="101600"/>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190" name="Picture 190"/>
                                <pic:cNvPicPr/>
                              </pic:nvPicPr>
                              <pic:blipFill>
                                <a:blip r:embed="rId36"/>
                                <a:stretch>
                                  <a:fillRect/>
                                </a:stretch>
                              </pic:blipFill>
                              <pic:spPr>
                                <a:xfrm>
                                  <a:off x="138430" y="266319"/>
                                  <a:ext cx="2684780" cy="592455"/>
                                </a:xfrm>
                                <a:prstGeom prst="rect">
                                  <a:avLst/>
                                </a:prstGeom>
                              </pic:spPr>
                            </pic:pic>
                            <wps:wsp>
                              <wps:cNvPr id="191" name="Shape 191"/>
                              <wps:cNvSpPr/>
                              <wps:spPr>
                                <a:xfrm>
                                  <a:off x="126238" y="254102"/>
                                  <a:ext cx="2706116" cy="613816"/>
                                </a:xfrm>
                                <a:custGeom>
                                  <a:avLst/>
                                  <a:gdLst/>
                                  <a:ahLst/>
                                  <a:cxnLst/>
                                  <a:rect l="0" t="0" r="0" b="0"/>
                                  <a:pathLst>
                                    <a:path w="2706116" h="613816">
                                      <a:moveTo>
                                        <a:pt x="0" y="613816"/>
                                      </a:moveTo>
                                      <a:lnTo>
                                        <a:pt x="2706116" y="613816"/>
                                      </a:lnTo>
                                      <a:lnTo>
                                        <a:pt x="2706116" y="0"/>
                                      </a:lnTo>
                                      <a:lnTo>
                                        <a:pt x="0" y="0"/>
                                      </a:lnTo>
                                      <a:close/>
                                    </a:path>
                                  </a:pathLst>
                                </a:custGeom>
                                <a:ln w="19050" cap="rnd">
                                  <a:miter lim="101600"/>
                                </a:ln>
                              </wps:spPr>
                              <wps:style>
                                <a:lnRef idx="1">
                                  <a:srgbClr val="4F81BD"/>
                                </a:lnRef>
                                <a:fillRef idx="0">
                                  <a:srgbClr val="000000">
                                    <a:alpha val="0"/>
                                  </a:srgbClr>
                                </a:fillRef>
                                <a:effectRef idx="0">
                                  <a:scrgbClr r="0" g="0" b="0"/>
                                </a:effectRef>
                                <a:fontRef idx="none"/>
                              </wps:style>
                              <wps:bodyPr/>
                            </wps:wsp>
                            <wps:wsp>
                              <wps:cNvPr id="348" name="Rectangle 348"/>
                              <wps:cNvSpPr/>
                              <wps:spPr>
                                <a:xfrm>
                                  <a:off x="1451483" y="0"/>
                                  <a:ext cx="56314" cy="226001"/>
                                </a:xfrm>
                                <a:prstGeom prst="rect">
                                  <a:avLst/>
                                </a:prstGeom>
                                <a:ln>
                                  <a:noFill/>
                                </a:ln>
                              </wps:spPr>
                              <wps:txbx>
                                <w:txbxContent>
                                  <w:p w14:paraId="3A5A5850" w14:textId="77777777" w:rsidR="00231350" w:rsidRDefault="00231350">
                                    <w:pPr>
                                      <w:spacing w:after="0" w:line="276" w:lineRule="auto"/>
                                    </w:pPr>
                                    <w:r>
                                      <w:rPr>
                                        <w:sz w:val="24"/>
                                      </w:rPr>
                                      <w:t xml:space="preserve"> </w:t>
                                    </w:r>
                                  </w:p>
                                </w:txbxContent>
                              </wps:txbx>
                              <wps:bodyPr horzOverflow="overflow" vert="horz" lIns="0" tIns="0" rIns="0" bIns="0" rtlCol="0">
                                <a:noAutofit/>
                              </wps:bodyPr>
                            </wps:wsp>
                            <wps:wsp>
                              <wps:cNvPr id="349" name="Rectangle 349"/>
                              <wps:cNvSpPr/>
                              <wps:spPr>
                                <a:xfrm>
                                  <a:off x="1451483" y="875030"/>
                                  <a:ext cx="56314" cy="226001"/>
                                </a:xfrm>
                                <a:prstGeom prst="rect">
                                  <a:avLst/>
                                </a:prstGeom>
                                <a:ln>
                                  <a:noFill/>
                                </a:ln>
                              </wps:spPr>
                              <wps:txbx>
                                <w:txbxContent>
                                  <w:p w14:paraId="4C792144" w14:textId="77777777" w:rsidR="00231350" w:rsidRDefault="00231350">
                                    <w:pPr>
                                      <w:spacing w:after="0" w:line="276" w:lineRule="auto"/>
                                    </w:pPr>
                                    <w:r>
                                      <w:rPr>
                                        <w:sz w:val="24"/>
                                      </w:rPr>
                                      <w:t xml:space="preserve"> </w:t>
                                    </w:r>
                                  </w:p>
                                </w:txbxContent>
                              </wps:txbx>
                              <wps:bodyPr horzOverflow="overflow" vert="horz" lIns="0" tIns="0" rIns="0" bIns="0" rtlCol="0">
                                <a:noAutofit/>
                              </wps:bodyPr>
                            </wps:wsp>
                            <wps:wsp>
                              <wps:cNvPr id="350" name="Rectangle 350"/>
                              <wps:cNvSpPr/>
                              <wps:spPr>
                                <a:xfrm>
                                  <a:off x="0" y="1051814"/>
                                  <a:ext cx="56314" cy="226001"/>
                                </a:xfrm>
                                <a:prstGeom prst="rect">
                                  <a:avLst/>
                                </a:prstGeom>
                                <a:ln>
                                  <a:noFill/>
                                </a:ln>
                              </wps:spPr>
                              <wps:txbx>
                                <w:txbxContent>
                                  <w:p w14:paraId="7551B2B8" w14:textId="77777777" w:rsidR="00231350" w:rsidRDefault="00231350">
                                    <w:pPr>
                                      <w:spacing w:after="0" w:line="276" w:lineRule="auto"/>
                                    </w:pPr>
                                    <w:r>
                                      <w:rPr>
                                        <w:sz w:val="24"/>
                                      </w:rPr>
                                      <w:t xml:space="preserve"> </w:t>
                                    </w:r>
                                  </w:p>
                                </w:txbxContent>
                              </wps:txbx>
                              <wps:bodyPr horzOverflow="overflow" vert="horz" lIns="0" tIns="0" rIns="0" bIns="0" rtlCol="0">
                                <a:noAutofit/>
                              </wps:bodyPr>
                            </wps:wsp>
                            <wps:wsp>
                              <wps:cNvPr id="351" name="Rectangle 351"/>
                              <wps:cNvSpPr/>
                              <wps:spPr>
                                <a:xfrm>
                                  <a:off x="1451483" y="1225804"/>
                                  <a:ext cx="56314" cy="226001"/>
                                </a:xfrm>
                                <a:prstGeom prst="rect">
                                  <a:avLst/>
                                </a:prstGeom>
                                <a:ln>
                                  <a:noFill/>
                                </a:ln>
                              </wps:spPr>
                              <wps:txbx>
                                <w:txbxContent>
                                  <w:p w14:paraId="360536F5" w14:textId="77777777" w:rsidR="00231350" w:rsidRDefault="00231350">
                                    <w:pPr>
                                      <w:spacing w:after="0" w:line="276" w:lineRule="auto"/>
                                    </w:pPr>
                                    <w:r>
                                      <w:rPr>
                                        <w:sz w:val="24"/>
                                      </w:rPr>
                                      <w:t xml:space="preserve"> </w:t>
                                    </w:r>
                                  </w:p>
                                </w:txbxContent>
                              </wps:txbx>
                              <wps:bodyPr horzOverflow="overflow" vert="horz" lIns="0" tIns="0" rIns="0" bIns="0" rtlCol="0">
                                <a:noAutofit/>
                              </wps:bodyPr>
                            </wps:wsp>
                            <wps:wsp>
                              <wps:cNvPr id="352" name="Rectangle 352"/>
                              <wps:cNvSpPr/>
                              <wps:spPr>
                                <a:xfrm>
                                  <a:off x="0" y="1402588"/>
                                  <a:ext cx="56314" cy="226001"/>
                                </a:xfrm>
                                <a:prstGeom prst="rect">
                                  <a:avLst/>
                                </a:prstGeom>
                                <a:ln>
                                  <a:noFill/>
                                </a:ln>
                              </wps:spPr>
                              <wps:txbx>
                                <w:txbxContent>
                                  <w:p w14:paraId="64084BB3" w14:textId="77777777" w:rsidR="00231350" w:rsidRDefault="00231350">
                                    <w:pPr>
                                      <w:spacing w:after="0" w:line="276" w:lineRule="auto"/>
                                    </w:pPr>
                                    <w:r>
                                      <w:rPr>
                                        <w:sz w:val="24"/>
                                      </w:rPr>
                                      <w:t xml:space="preserve"> </w:t>
                                    </w:r>
                                  </w:p>
                                </w:txbxContent>
                              </wps:txbx>
                              <wps:bodyPr horzOverflow="overflow" vert="horz" lIns="0" tIns="0" rIns="0" bIns="0" rtlCol="0">
                                <a:noAutofit/>
                              </wps:bodyPr>
                            </wps:wsp>
                            <wps:wsp>
                              <wps:cNvPr id="353" name="Rectangle 353"/>
                              <wps:cNvSpPr/>
                              <wps:spPr>
                                <a:xfrm>
                                  <a:off x="0" y="1576324"/>
                                  <a:ext cx="56314" cy="226001"/>
                                </a:xfrm>
                                <a:prstGeom prst="rect">
                                  <a:avLst/>
                                </a:prstGeom>
                                <a:ln>
                                  <a:noFill/>
                                </a:ln>
                              </wps:spPr>
                              <wps:txbx>
                                <w:txbxContent>
                                  <w:p w14:paraId="7E7F788F" w14:textId="77777777" w:rsidR="00231350" w:rsidRDefault="00231350">
                                    <w:pPr>
                                      <w:spacing w:after="0" w:line="276" w:lineRule="auto"/>
                                    </w:pPr>
                                    <w:r>
                                      <w:rPr>
                                        <w:sz w:val="24"/>
                                      </w:rPr>
                                      <w:t xml:space="preserve"> </w:t>
                                    </w:r>
                                  </w:p>
                                </w:txbxContent>
                              </wps:txbx>
                              <wps:bodyPr horzOverflow="overflow" vert="horz" lIns="0" tIns="0" rIns="0" bIns="0" rtlCol="0">
                                <a:noAutofit/>
                              </wps:bodyPr>
                            </wps:wsp>
                            <wps:wsp>
                              <wps:cNvPr id="354" name="Rectangle 354"/>
                              <wps:cNvSpPr/>
                              <wps:spPr>
                                <a:xfrm>
                                  <a:off x="0" y="1753108"/>
                                  <a:ext cx="56314" cy="226001"/>
                                </a:xfrm>
                                <a:prstGeom prst="rect">
                                  <a:avLst/>
                                </a:prstGeom>
                                <a:ln>
                                  <a:noFill/>
                                </a:ln>
                              </wps:spPr>
                              <wps:txbx>
                                <w:txbxContent>
                                  <w:p w14:paraId="0AB7FF59" w14:textId="77777777" w:rsidR="00231350" w:rsidRDefault="00231350">
                                    <w:pPr>
                                      <w:spacing w:after="0" w:line="276" w:lineRule="auto"/>
                                    </w:pPr>
                                    <w:r>
                                      <w:rPr>
                                        <w:sz w:val="24"/>
                                      </w:rPr>
                                      <w:t xml:space="preserve"> </w:t>
                                    </w:r>
                                  </w:p>
                                </w:txbxContent>
                              </wps:txbx>
                              <wps:bodyPr horzOverflow="overflow" vert="horz" lIns="0" tIns="0" rIns="0" bIns="0" rtlCol="0">
                                <a:noAutofit/>
                              </wps:bodyPr>
                            </wps:wsp>
                            <wps:wsp>
                              <wps:cNvPr id="355" name="Rectangle 355"/>
                              <wps:cNvSpPr/>
                              <wps:spPr>
                                <a:xfrm>
                                  <a:off x="0" y="1926844"/>
                                  <a:ext cx="56314" cy="226001"/>
                                </a:xfrm>
                                <a:prstGeom prst="rect">
                                  <a:avLst/>
                                </a:prstGeom>
                                <a:ln>
                                  <a:noFill/>
                                </a:ln>
                              </wps:spPr>
                              <wps:txbx>
                                <w:txbxContent>
                                  <w:p w14:paraId="5252A2A6" w14:textId="77777777" w:rsidR="00231350" w:rsidRDefault="00231350">
                                    <w:pPr>
                                      <w:spacing w:after="0" w:line="276" w:lineRule="auto"/>
                                    </w:pPr>
                                    <w:r>
                                      <w:rPr>
                                        <w:sz w:val="24"/>
                                      </w:rPr>
                                      <w:t xml:space="preserve"> </w:t>
                                    </w:r>
                                  </w:p>
                                </w:txbxContent>
                              </wps:txbx>
                              <wps:bodyPr horzOverflow="overflow" vert="horz" lIns="0" tIns="0" rIns="0" bIns="0" rtlCol="0">
                                <a:noAutofit/>
                              </wps:bodyPr>
                            </wps:wsp>
                            <wps:wsp>
                              <wps:cNvPr id="356" name="Rectangle 356"/>
                              <wps:cNvSpPr/>
                              <wps:spPr>
                                <a:xfrm>
                                  <a:off x="0" y="2103628"/>
                                  <a:ext cx="56314" cy="226002"/>
                                </a:xfrm>
                                <a:prstGeom prst="rect">
                                  <a:avLst/>
                                </a:prstGeom>
                                <a:ln>
                                  <a:noFill/>
                                </a:ln>
                              </wps:spPr>
                              <wps:txbx>
                                <w:txbxContent>
                                  <w:p w14:paraId="14681AE9" w14:textId="77777777" w:rsidR="00231350" w:rsidRDefault="00231350">
                                    <w:pPr>
                                      <w:spacing w:after="0" w:line="276" w:lineRule="auto"/>
                                    </w:pPr>
                                    <w:r>
                                      <w:rPr>
                                        <w:sz w:val="24"/>
                                      </w:rPr>
                                      <w:t xml:space="preserve"> </w:t>
                                    </w:r>
                                  </w:p>
                                </w:txbxContent>
                              </wps:txbx>
                              <wps:bodyPr horzOverflow="overflow" vert="horz" lIns="0" tIns="0" rIns="0" bIns="0" rtlCol="0">
                                <a:noAutofit/>
                              </wps:bodyPr>
                            </wps:wsp>
                            <wps:wsp>
                              <wps:cNvPr id="357" name="Rectangle 357"/>
                              <wps:cNvSpPr/>
                              <wps:spPr>
                                <a:xfrm>
                                  <a:off x="0" y="2277745"/>
                                  <a:ext cx="56314" cy="226002"/>
                                </a:xfrm>
                                <a:prstGeom prst="rect">
                                  <a:avLst/>
                                </a:prstGeom>
                                <a:ln>
                                  <a:noFill/>
                                </a:ln>
                              </wps:spPr>
                              <wps:txbx>
                                <w:txbxContent>
                                  <w:p w14:paraId="52C9120E" w14:textId="77777777" w:rsidR="00231350" w:rsidRDefault="00231350">
                                    <w:pPr>
                                      <w:spacing w:after="0" w:line="276" w:lineRule="auto"/>
                                    </w:pPr>
                                    <w:r>
                                      <w:rPr>
                                        <w:sz w:val="24"/>
                                      </w:rPr>
                                      <w:t xml:space="preserve"> </w:t>
                                    </w:r>
                                  </w:p>
                                </w:txbxContent>
                              </wps:txbx>
                              <wps:bodyPr horzOverflow="overflow" vert="horz" lIns="0" tIns="0" rIns="0" bIns="0" rtlCol="0">
                                <a:noAutofit/>
                              </wps:bodyPr>
                            </wps:wsp>
                            <wps:wsp>
                              <wps:cNvPr id="358" name="Rectangle 358"/>
                              <wps:cNvSpPr/>
                              <wps:spPr>
                                <a:xfrm>
                                  <a:off x="0" y="2454529"/>
                                  <a:ext cx="56314" cy="226002"/>
                                </a:xfrm>
                                <a:prstGeom prst="rect">
                                  <a:avLst/>
                                </a:prstGeom>
                                <a:ln>
                                  <a:noFill/>
                                </a:ln>
                              </wps:spPr>
                              <wps:txbx>
                                <w:txbxContent>
                                  <w:p w14:paraId="0900D2C5" w14:textId="77777777" w:rsidR="00231350" w:rsidRDefault="00231350">
                                    <w:pPr>
                                      <w:spacing w:after="0" w:line="276" w:lineRule="auto"/>
                                    </w:pPr>
                                    <w:r>
                                      <w:rPr>
                                        <w:sz w:val="24"/>
                                      </w:rPr>
                                      <w:t xml:space="preserve"> </w:t>
                                    </w:r>
                                  </w:p>
                                </w:txbxContent>
                              </wps:txbx>
                              <wps:bodyPr horzOverflow="overflow" vert="horz" lIns="0" tIns="0" rIns="0" bIns="0" rtlCol="0">
                                <a:noAutofit/>
                              </wps:bodyPr>
                            </wps:wsp>
                            <wps:wsp>
                              <wps:cNvPr id="359" name="Rectangle 359"/>
                              <wps:cNvSpPr/>
                              <wps:spPr>
                                <a:xfrm>
                                  <a:off x="0" y="2628265"/>
                                  <a:ext cx="56314" cy="226002"/>
                                </a:xfrm>
                                <a:prstGeom prst="rect">
                                  <a:avLst/>
                                </a:prstGeom>
                                <a:ln>
                                  <a:noFill/>
                                </a:ln>
                              </wps:spPr>
                              <wps:txbx>
                                <w:txbxContent>
                                  <w:p w14:paraId="1B922BC1" w14:textId="77777777" w:rsidR="00231350" w:rsidRDefault="00231350">
                                    <w:pPr>
                                      <w:spacing w:after="0" w:line="276" w:lineRule="auto"/>
                                    </w:pPr>
                                    <w:r>
                                      <w:rPr>
                                        <w:sz w:val="24"/>
                                      </w:rPr>
                                      <w:t xml:space="preserve"> </w:t>
                                    </w:r>
                                  </w:p>
                                </w:txbxContent>
                              </wps:txbx>
                              <wps:bodyPr horzOverflow="overflow" vert="horz" lIns="0" tIns="0" rIns="0" bIns="0" rtlCol="0">
                                <a:noAutofit/>
                              </wps:bodyPr>
                            </wps:wsp>
                            <wps:wsp>
                              <wps:cNvPr id="360" name="Rectangle 360"/>
                              <wps:cNvSpPr/>
                              <wps:spPr>
                                <a:xfrm>
                                  <a:off x="0" y="2805049"/>
                                  <a:ext cx="56314" cy="226002"/>
                                </a:xfrm>
                                <a:prstGeom prst="rect">
                                  <a:avLst/>
                                </a:prstGeom>
                                <a:ln>
                                  <a:noFill/>
                                </a:ln>
                              </wps:spPr>
                              <wps:txbx>
                                <w:txbxContent>
                                  <w:p w14:paraId="4B47F990" w14:textId="77777777" w:rsidR="00231350" w:rsidRDefault="00231350">
                                    <w:pPr>
                                      <w:spacing w:after="0" w:line="276" w:lineRule="auto"/>
                                    </w:pPr>
                                    <w:r>
                                      <w:rPr>
                                        <w:sz w:val="24"/>
                                      </w:rPr>
                                      <w:t xml:space="preserve"> </w:t>
                                    </w:r>
                                  </w:p>
                                </w:txbxContent>
                              </wps:txbx>
                              <wps:bodyPr horzOverflow="overflow" vert="horz" lIns="0" tIns="0" rIns="0" bIns="0" rtlCol="0">
                                <a:noAutofit/>
                              </wps:bodyPr>
                            </wps:wsp>
                            <wps:wsp>
                              <wps:cNvPr id="389" name="Shape 389"/>
                              <wps:cNvSpPr/>
                              <wps:spPr>
                                <a:xfrm>
                                  <a:off x="1661160" y="1094359"/>
                                  <a:ext cx="1057275" cy="1040130"/>
                                </a:xfrm>
                                <a:custGeom>
                                  <a:avLst/>
                                  <a:gdLst/>
                                  <a:ahLst/>
                                  <a:cxnLst/>
                                  <a:rect l="0" t="0" r="0" b="0"/>
                                  <a:pathLst>
                                    <a:path w="1057275" h="1040130">
                                      <a:moveTo>
                                        <a:pt x="0" y="0"/>
                                      </a:moveTo>
                                      <a:lnTo>
                                        <a:pt x="176149" y="0"/>
                                      </a:lnTo>
                                      <a:lnTo>
                                        <a:pt x="440563" y="0"/>
                                      </a:lnTo>
                                      <a:lnTo>
                                        <a:pt x="1057275" y="0"/>
                                      </a:lnTo>
                                      <a:lnTo>
                                        <a:pt x="1057275" y="392684"/>
                                      </a:lnTo>
                                      <a:lnTo>
                                        <a:pt x="1057275" y="560959"/>
                                      </a:lnTo>
                                      <a:lnTo>
                                        <a:pt x="1057275" y="673100"/>
                                      </a:lnTo>
                                      <a:lnTo>
                                        <a:pt x="440563" y="673100"/>
                                      </a:lnTo>
                                      <a:lnTo>
                                        <a:pt x="252095" y="1040130"/>
                                      </a:lnTo>
                                      <a:lnTo>
                                        <a:pt x="176149" y="673100"/>
                                      </a:lnTo>
                                      <a:lnTo>
                                        <a:pt x="0" y="673100"/>
                                      </a:lnTo>
                                      <a:lnTo>
                                        <a:pt x="0" y="560959"/>
                                      </a:lnTo>
                                      <a:lnTo>
                                        <a:pt x="0" y="392684"/>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390" name="Shape 390"/>
                              <wps:cNvSpPr/>
                              <wps:spPr>
                                <a:xfrm>
                                  <a:off x="1661160" y="1094359"/>
                                  <a:ext cx="1057275" cy="1040130"/>
                                </a:xfrm>
                                <a:custGeom>
                                  <a:avLst/>
                                  <a:gdLst/>
                                  <a:ahLst/>
                                  <a:cxnLst/>
                                  <a:rect l="0" t="0" r="0" b="0"/>
                                  <a:pathLst>
                                    <a:path w="1057275" h="1040130">
                                      <a:moveTo>
                                        <a:pt x="0" y="0"/>
                                      </a:moveTo>
                                      <a:lnTo>
                                        <a:pt x="0" y="392684"/>
                                      </a:lnTo>
                                      <a:lnTo>
                                        <a:pt x="0" y="392684"/>
                                      </a:lnTo>
                                      <a:lnTo>
                                        <a:pt x="0" y="560959"/>
                                      </a:lnTo>
                                      <a:lnTo>
                                        <a:pt x="0" y="673100"/>
                                      </a:lnTo>
                                      <a:lnTo>
                                        <a:pt x="176149" y="673100"/>
                                      </a:lnTo>
                                      <a:lnTo>
                                        <a:pt x="252095" y="1040130"/>
                                      </a:lnTo>
                                      <a:lnTo>
                                        <a:pt x="440563" y="673100"/>
                                      </a:lnTo>
                                      <a:lnTo>
                                        <a:pt x="1057275" y="673100"/>
                                      </a:lnTo>
                                      <a:lnTo>
                                        <a:pt x="1057275" y="560959"/>
                                      </a:lnTo>
                                      <a:lnTo>
                                        <a:pt x="1057275" y="392684"/>
                                      </a:lnTo>
                                      <a:lnTo>
                                        <a:pt x="1057275" y="392684"/>
                                      </a:lnTo>
                                      <a:lnTo>
                                        <a:pt x="1057275" y="0"/>
                                      </a:lnTo>
                                      <a:lnTo>
                                        <a:pt x="440563" y="0"/>
                                      </a:lnTo>
                                      <a:lnTo>
                                        <a:pt x="176149" y="0"/>
                                      </a:lnTo>
                                      <a:lnTo>
                                        <a:pt x="176149"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91" name="Rectangle 391"/>
                              <wps:cNvSpPr/>
                              <wps:spPr>
                                <a:xfrm>
                                  <a:off x="1759331" y="1149350"/>
                                  <a:ext cx="452206" cy="226001"/>
                                </a:xfrm>
                                <a:prstGeom prst="rect">
                                  <a:avLst/>
                                </a:prstGeom>
                                <a:ln>
                                  <a:noFill/>
                                </a:ln>
                              </wps:spPr>
                              <wps:txbx>
                                <w:txbxContent>
                                  <w:p w14:paraId="175FEAEE" w14:textId="77777777" w:rsidR="00231350" w:rsidRDefault="00231350">
                                    <w:pPr>
                                      <w:spacing w:after="0" w:line="276" w:lineRule="auto"/>
                                    </w:pPr>
                                    <w:r>
                                      <w:rPr>
                                        <w:rFonts w:ascii="Arial" w:eastAsia="Arial" w:hAnsi="Arial" w:cs="Arial"/>
                                        <w:b/>
                                        <w:i/>
                                        <w:sz w:val="24"/>
                                      </w:rPr>
                                      <w:t>Shift</w:t>
                                    </w:r>
                                  </w:p>
                                </w:txbxContent>
                              </wps:txbx>
                              <wps:bodyPr horzOverflow="overflow" vert="horz" lIns="0" tIns="0" rIns="0" bIns="0" rtlCol="0">
                                <a:noAutofit/>
                              </wps:bodyPr>
                            </wps:wsp>
                            <wps:wsp>
                              <wps:cNvPr id="392" name="Rectangle 392"/>
                              <wps:cNvSpPr/>
                              <wps:spPr>
                                <a:xfrm>
                                  <a:off x="2100707" y="1149350"/>
                                  <a:ext cx="67498" cy="226001"/>
                                </a:xfrm>
                                <a:prstGeom prst="rect">
                                  <a:avLst/>
                                </a:prstGeom>
                                <a:ln>
                                  <a:noFill/>
                                </a:ln>
                              </wps:spPr>
                              <wps:txbx>
                                <w:txbxContent>
                                  <w:p w14:paraId="6BBDB38B" w14:textId="77777777" w:rsidR="00231350" w:rsidRDefault="00231350">
                                    <w:pPr>
                                      <w:spacing w:after="0" w:line="276" w:lineRule="auto"/>
                                    </w:pPr>
                                    <w:r>
                                      <w:rPr>
                                        <w:rFonts w:ascii="Arial" w:eastAsia="Arial" w:hAnsi="Arial" w:cs="Arial"/>
                                        <w:b/>
                                        <w:i/>
                                        <w:sz w:val="24"/>
                                      </w:rPr>
                                      <w:t>-</w:t>
                                    </w:r>
                                  </w:p>
                                </w:txbxContent>
                              </wps:txbx>
                              <wps:bodyPr horzOverflow="overflow" vert="horz" lIns="0" tIns="0" rIns="0" bIns="0" rtlCol="0">
                                <a:noAutofit/>
                              </wps:bodyPr>
                            </wps:wsp>
                            <wps:wsp>
                              <wps:cNvPr id="393" name="Rectangle 393"/>
                              <wps:cNvSpPr/>
                              <wps:spPr>
                                <a:xfrm>
                                  <a:off x="2149475" y="1149350"/>
                                  <a:ext cx="123812" cy="226001"/>
                                </a:xfrm>
                                <a:prstGeom prst="rect">
                                  <a:avLst/>
                                </a:prstGeom>
                                <a:ln>
                                  <a:noFill/>
                                </a:ln>
                              </wps:spPr>
                              <wps:txbx>
                                <w:txbxContent>
                                  <w:p w14:paraId="2CD1817C" w14:textId="77777777" w:rsidR="00231350" w:rsidRDefault="00231350">
                                    <w:pPr>
                                      <w:spacing w:after="0" w:line="276" w:lineRule="auto"/>
                                    </w:pPr>
                                    <w:r>
                                      <w:rPr>
                                        <w:rFonts w:ascii="Arial" w:eastAsia="Arial" w:hAnsi="Arial" w:cs="Arial"/>
                                        <w:b/>
                                        <w:i/>
                                        <w:sz w:val="24"/>
                                      </w:rPr>
                                      <w:t>L</w:t>
                                    </w:r>
                                  </w:p>
                                </w:txbxContent>
                              </wps:txbx>
                              <wps:bodyPr horzOverflow="overflow" vert="horz" lIns="0" tIns="0" rIns="0" bIns="0" rtlCol="0">
                                <a:noAutofit/>
                              </wps:bodyPr>
                            </wps:wsp>
                            <wps:wsp>
                              <wps:cNvPr id="394" name="Rectangle 394"/>
                              <wps:cNvSpPr/>
                              <wps:spPr>
                                <a:xfrm>
                                  <a:off x="2244217" y="1149350"/>
                                  <a:ext cx="112728" cy="226001"/>
                                </a:xfrm>
                                <a:prstGeom prst="rect">
                                  <a:avLst/>
                                </a:prstGeom>
                                <a:ln>
                                  <a:noFill/>
                                </a:ln>
                              </wps:spPr>
                              <wps:txbx>
                                <w:txbxContent>
                                  <w:p w14:paraId="391C927F" w14:textId="77777777" w:rsidR="00231350" w:rsidRDefault="00231350">
                                    <w:pPr>
                                      <w:spacing w:after="0" w:line="276" w:lineRule="auto"/>
                                    </w:pPr>
                                    <w:r>
                                      <w:rPr>
                                        <w:rFonts w:ascii="Arial" w:eastAsia="Arial" w:hAnsi="Arial" w:cs="Arial"/>
                                        <w:b/>
                                        <w:i/>
                                        <w:sz w:val="24"/>
                                      </w:rPr>
                                      <w:t>e</w:t>
                                    </w:r>
                                  </w:p>
                                </w:txbxContent>
                              </wps:txbx>
                              <wps:bodyPr horzOverflow="overflow" vert="horz" lIns="0" tIns="0" rIns="0" bIns="0" rtlCol="0">
                                <a:noAutofit/>
                              </wps:bodyPr>
                            </wps:wsp>
                            <wps:wsp>
                              <wps:cNvPr id="395" name="Rectangle 395"/>
                              <wps:cNvSpPr/>
                              <wps:spPr>
                                <a:xfrm>
                                  <a:off x="2329561" y="1149350"/>
                                  <a:ext cx="67498" cy="226001"/>
                                </a:xfrm>
                                <a:prstGeom prst="rect">
                                  <a:avLst/>
                                </a:prstGeom>
                                <a:ln>
                                  <a:noFill/>
                                </a:ln>
                              </wps:spPr>
                              <wps:txbx>
                                <w:txbxContent>
                                  <w:p w14:paraId="0ACDD0E1" w14:textId="77777777" w:rsidR="00231350" w:rsidRDefault="00231350">
                                    <w:pPr>
                                      <w:spacing w:after="0" w:line="276" w:lineRule="auto"/>
                                    </w:pPr>
                                    <w:r>
                                      <w:rPr>
                                        <w:rFonts w:ascii="Arial" w:eastAsia="Arial" w:hAnsi="Arial" w:cs="Arial"/>
                                        <w:b/>
                                        <w:i/>
                                        <w:sz w:val="24"/>
                                      </w:rPr>
                                      <w:t>f</w:t>
                                    </w:r>
                                  </w:p>
                                </w:txbxContent>
                              </wps:txbx>
                              <wps:bodyPr horzOverflow="overflow" vert="horz" lIns="0" tIns="0" rIns="0" bIns="0" rtlCol="0">
                                <a:noAutofit/>
                              </wps:bodyPr>
                            </wps:wsp>
                            <wps:wsp>
                              <wps:cNvPr id="396" name="Rectangle 396"/>
                              <wps:cNvSpPr/>
                              <wps:spPr>
                                <a:xfrm>
                                  <a:off x="2378329" y="1149350"/>
                                  <a:ext cx="67498" cy="226001"/>
                                </a:xfrm>
                                <a:prstGeom prst="rect">
                                  <a:avLst/>
                                </a:prstGeom>
                                <a:ln>
                                  <a:noFill/>
                                </a:ln>
                              </wps:spPr>
                              <wps:txbx>
                                <w:txbxContent>
                                  <w:p w14:paraId="7F12E698" w14:textId="77777777" w:rsidR="00231350" w:rsidRDefault="00231350">
                                    <w:pPr>
                                      <w:spacing w:after="0" w:line="276" w:lineRule="auto"/>
                                    </w:pPr>
                                    <w:r>
                                      <w:rPr>
                                        <w:rFonts w:ascii="Arial" w:eastAsia="Arial" w:hAnsi="Arial" w:cs="Arial"/>
                                        <w:b/>
                                        <w:i/>
                                        <w:sz w:val="24"/>
                                      </w:rPr>
                                      <w:t>t</w:t>
                                    </w:r>
                                  </w:p>
                                </w:txbxContent>
                              </wps:txbx>
                              <wps:bodyPr horzOverflow="overflow" vert="horz" lIns="0" tIns="0" rIns="0" bIns="0" rtlCol="0">
                                <a:noAutofit/>
                              </wps:bodyPr>
                            </wps:wsp>
                            <wps:wsp>
                              <wps:cNvPr id="397" name="Rectangle 397"/>
                              <wps:cNvSpPr/>
                              <wps:spPr>
                                <a:xfrm>
                                  <a:off x="2430145" y="1149350"/>
                                  <a:ext cx="67498" cy="226001"/>
                                </a:xfrm>
                                <a:prstGeom prst="rect">
                                  <a:avLst/>
                                </a:prstGeom>
                                <a:ln>
                                  <a:noFill/>
                                </a:ln>
                              </wps:spPr>
                              <wps:txbx>
                                <w:txbxContent>
                                  <w:p w14:paraId="1A566177" w14:textId="77777777" w:rsidR="00231350" w:rsidRDefault="00231350">
                                    <w:pPr>
                                      <w:spacing w:after="0" w:line="276" w:lineRule="auto"/>
                                    </w:pPr>
                                    <w:r>
                                      <w:rPr>
                                        <w:rFonts w:ascii="Arial" w:eastAsia="Arial" w:hAnsi="Arial" w:cs="Arial"/>
                                        <w:b/>
                                        <w:i/>
                                        <w:sz w:val="24"/>
                                      </w:rPr>
                                      <w:t>-</w:t>
                                    </w:r>
                                  </w:p>
                                </w:txbxContent>
                              </wps:txbx>
                              <wps:bodyPr horzOverflow="overflow" vert="horz" lIns="0" tIns="0" rIns="0" bIns="0" rtlCol="0">
                                <a:noAutofit/>
                              </wps:bodyPr>
                            </wps:wsp>
                            <wps:wsp>
                              <wps:cNvPr id="398" name="Rectangle 398"/>
                              <wps:cNvSpPr/>
                              <wps:spPr>
                                <a:xfrm>
                                  <a:off x="1759331" y="1323340"/>
                                  <a:ext cx="485447" cy="226001"/>
                                </a:xfrm>
                                <a:prstGeom prst="rect">
                                  <a:avLst/>
                                </a:prstGeom>
                                <a:ln>
                                  <a:noFill/>
                                </a:ln>
                              </wps:spPr>
                              <wps:txbx>
                                <w:txbxContent>
                                  <w:p w14:paraId="541FF169" w14:textId="77777777" w:rsidR="00231350" w:rsidRDefault="00231350">
                                    <w:pPr>
                                      <w:spacing w:after="0" w:line="276" w:lineRule="auto"/>
                                    </w:pPr>
                                    <w:r>
                                      <w:rPr>
                                        <w:rFonts w:ascii="Arial" w:eastAsia="Arial" w:hAnsi="Arial" w:cs="Arial"/>
                                        <w:b/>
                                        <w:i/>
                                        <w:sz w:val="24"/>
                                      </w:rPr>
                                      <w:t>Click</w:t>
                                    </w:r>
                                  </w:p>
                                </w:txbxContent>
                              </wps:txbx>
                              <wps:bodyPr horzOverflow="overflow" vert="horz" lIns="0" tIns="0" rIns="0" bIns="0" rtlCol="0">
                                <a:noAutofit/>
                              </wps:bodyPr>
                            </wps:wsp>
                            <wps:wsp>
                              <wps:cNvPr id="399" name="Rectangle 399"/>
                              <wps:cNvSpPr/>
                              <wps:spPr>
                                <a:xfrm>
                                  <a:off x="2125091" y="1323340"/>
                                  <a:ext cx="56314" cy="225596"/>
                                </a:xfrm>
                                <a:prstGeom prst="rect">
                                  <a:avLst/>
                                </a:prstGeom>
                                <a:ln>
                                  <a:noFill/>
                                </a:ln>
                              </wps:spPr>
                              <wps:txbx>
                                <w:txbxContent>
                                  <w:p w14:paraId="254C1CDB" w14:textId="77777777" w:rsidR="00231350" w:rsidRDefault="00231350">
                                    <w:pPr>
                                      <w:spacing w:after="0" w:line="276" w:lineRule="auto"/>
                                    </w:pPr>
                                    <w:r>
                                      <w:rPr>
                                        <w:rFonts w:ascii="Arial" w:eastAsia="Arial" w:hAnsi="Arial" w:cs="Arial"/>
                                        <w:i/>
                                        <w:sz w:val="24"/>
                                      </w:rPr>
                                      <w:t xml:space="preserve"> </w:t>
                                    </w:r>
                                  </w:p>
                                </w:txbxContent>
                              </wps:txbx>
                              <wps:bodyPr horzOverflow="overflow" vert="horz" lIns="0" tIns="0" rIns="0" bIns="0" rtlCol="0">
                                <a:noAutofit/>
                              </wps:bodyPr>
                            </wps:wsp>
                            <wps:wsp>
                              <wps:cNvPr id="400" name="Rectangle 400"/>
                              <wps:cNvSpPr/>
                              <wps:spPr>
                                <a:xfrm>
                                  <a:off x="2167763" y="1323340"/>
                                  <a:ext cx="380216" cy="225596"/>
                                </a:xfrm>
                                <a:prstGeom prst="rect">
                                  <a:avLst/>
                                </a:prstGeom>
                                <a:ln>
                                  <a:noFill/>
                                </a:ln>
                              </wps:spPr>
                              <wps:txbx>
                                <w:txbxContent>
                                  <w:p w14:paraId="1DFC4751" w14:textId="77777777" w:rsidR="00231350" w:rsidRDefault="00231350">
                                    <w:pPr>
                                      <w:spacing w:after="0" w:line="276" w:lineRule="auto"/>
                                    </w:pPr>
                                    <w:r>
                                      <w:rPr>
                                        <w:rFonts w:ascii="Arial" w:eastAsia="Arial" w:hAnsi="Arial" w:cs="Arial"/>
                                        <w:i/>
                                        <w:sz w:val="24"/>
                                      </w:rPr>
                                      <w:t xml:space="preserve">into </w:t>
                                    </w:r>
                                  </w:p>
                                </w:txbxContent>
                              </wps:txbx>
                              <wps:bodyPr horzOverflow="overflow" vert="horz" lIns="0" tIns="0" rIns="0" bIns="0" rtlCol="0">
                                <a:noAutofit/>
                              </wps:bodyPr>
                            </wps:wsp>
                            <wps:wsp>
                              <wps:cNvPr id="401" name="Rectangle 401"/>
                              <wps:cNvSpPr/>
                              <wps:spPr>
                                <a:xfrm>
                                  <a:off x="1759331" y="1506220"/>
                                  <a:ext cx="975522" cy="225596"/>
                                </a:xfrm>
                                <a:prstGeom prst="rect">
                                  <a:avLst/>
                                </a:prstGeom>
                                <a:ln>
                                  <a:noFill/>
                                </a:ln>
                              </wps:spPr>
                              <wps:txbx>
                                <w:txbxContent>
                                  <w:p w14:paraId="6AED44C1" w14:textId="77777777" w:rsidR="00231350" w:rsidRDefault="00231350">
                                    <w:pPr>
                                      <w:spacing w:after="0" w:line="276" w:lineRule="auto"/>
                                    </w:pPr>
                                    <w:r>
                                      <w:rPr>
                                        <w:rFonts w:ascii="Arial" w:eastAsia="Arial" w:hAnsi="Arial" w:cs="Arial"/>
                                        <w:i/>
                                        <w:sz w:val="24"/>
                                      </w:rPr>
                                      <w:t>text boxes.</w:t>
                                    </w:r>
                                  </w:p>
                                </w:txbxContent>
                              </wps:txbx>
                              <wps:bodyPr horzOverflow="overflow" vert="horz" lIns="0" tIns="0" rIns="0" bIns="0" rtlCol="0">
                                <a:noAutofit/>
                              </wps:bodyPr>
                            </wps:wsp>
                            <wps:wsp>
                              <wps:cNvPr id="402" name="Rectangle 402"/>
                              <wps:cNvSpPr/>
                              <wps:spPr>
                                <a:xfrm>
                                  <a:off x="2497201" y="1506220"/>
                                  <a:ext cx="56314" cy="225596"/>
                                </a:xfrm>
                                <a:prstGeom prst="rect">
                                  <a:avLst/>
                                </a:prstGeom>
                                <a:ln>
                                  <a:noFill/>
                                </a:ln>
                              </wps:spPr>
                              <wps:txbx>
                                <w:txbxContent>
                                  <w:p w14:paraId="0D501B62" w14:textId="77777777" w:rsidR="00231350" w:rsidRDefault="00231350">
                                    <w:pPr>
                                      <w:spacing w:after="0" w:line="276" w:lineRule="auto"/>
                                    </w:pPr>
                                    <w:r>
                                      <w:rPr>
                                        <w:rFonts w:ascii="Arial" w:eastAsia="Arial" w:hAnsi="Arial" w:cs="Arial"/>
                                        <w:i/>
                                        <w:sz w:val="24"/>
                                      </w:rPr>
                                      <w:t xml:space="preserve"> </w:t>
                                    </w:r>
                                  </w:p>
                                </w:txbxContent>
                              </wps:txbx>
                              <wps:bodyPr horzOverflow="overflow" vert="horz" lIns="0" tIns="0" rIns="0" bIns="0" rtlCol="0">
                                <a:noAutofit/>
                              </wps:bodyPr>
                            </wps:wsp>
                          </wpg:wgp>
                        </a:graphicData>
                      </a:graphic>
                    </wp:inline>
                  </w:drawing>
                </mc:Choice>
                <mc:Fallback>
                  <w:pict>
                    <v:group w14:anchorId="42668B16" id="Group 2825" o:spid="_x0000_s1037" style="width:223pt;height:234.25pt;mso-position-horizontal-relative:char;mso-position-vertical-relative:line" coordsize="28323,297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">
                      <v:shape id="Picture 188" o:spid="_x0000_s1038" type="#_x0000_t75" style="position:absolute;left:4572;top:16042;width:19970;height:12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K2PGAAAA3AAAAA8AAABkcnMvZG93bnJldi54bWxEj0tvwkAMhO9I/IeVK/VWNkUVgsCCEA8V&#10;Dhx4tFytrJtEzXpDdgvh3+NDJW62ZjzzeTJrXaWu1ITSs4H3XgKKOPO25NzA6bh+G4IKEdli5ZkM&#10;3CnAbNrtTDC1/sZ7uh5iriSEQ4oGihjrVOuQFeQw9HxNLNqPbxxGWZtc2wZvEu4q3U+SgXZYsjQU&#10;WNOioOz38OcMLHbLOK+W62/cfZy3fnS8fK6+Bsa8vrTzMahIbXya/683VvCHQivPyAR6+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UrY8YAAADcAAAADwAAAAAAAAAAAAAA&#10;AACfAgAAZHJzL2Rvd25yZXYueG1sUEsFBgAAAAAEAAQA9wAAAJIDAAAAAA==&#10;">
                        <v:imagedata r:id="rId37" o:title=""/>
                      </v:shape>
                      <v:shape id="Shape 189" o:spid="_x0000_s1039" style="position:absolute;left:4450;top:15920;width:20184;height:12723;visibility:visible;mso-wrap-style:square;v-text-anchor:top" coordsize="2018411,127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6gsIA&#10;AADcAAAADwAAAGRycy9kb3ducmV2LnhtbERPTWsCMRC9C/6HMEJvNeseWl2NUqQFCxWqtvdhM+4u&#10;3UziJmr23zeC4G0e73MWq2hacaHON5YVTMYZCOLS6oYrBT+Hj+cpCB+QNbaWSUFPHlbL4WCBhbZX&#10;3tFlHyqRQtgXqKAOwRVS+rImg35sHXHijrYzGBLsKqk7vKZw08o8y16kwYZTQ42O1jWVf/uzUUB9&#10;v3Vf8rvK3/vfU4yvn6dt7pR6GsW3OYhAMTzEd/dGp/nTGdyeS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zqCwgAAANwAAAAPAAAAAAAAAAAAAAAAAJgCAABkcnMvZG93&#10;bnJldi54bWxQSwUGAAAAAAQABAD1AAAAhwMAAAAA&#10;" path="m,1272286r2018411,l2018411,,,,,1272286xe" filled="f" strokecolor="#4f81bd" strokeweight="1.5pt">
                        <v:stroke miterlimit="66585f" joinstyle="miter" endcap="round"/>
                        <v:path arrowok="t" textboxrect="0,0,2018411,1272286"/>
                      </v:shape>
                      <v:shape id="Picture 190" o:spid="_x0000_s1040" type="#_x0000_t75" style="position:absolute;left:1384;top:2663;width:26848;height:5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cyQHFAAAA3AAAAA8AAABkcnMvZG93bnJldi54bWxEj0FrwzAMhe+D/gejwm6rkxzGmtYtYzBY&#10;Dzs0KfSqxlocFssh9ppsv746FHaTeE/vfdruZ9+rK42xC2wgX2WgiJtgO24NnOr3pxdQMSFb7AOT&#10;gV+KsN8tHrZY2jDxka5VapWEcCzRgEtpKLWOjSOPcRUGYtG+wugxyTq22o44SbjvdZFlz9pjx9Lg&#10;cKA3R8139eMNHOq8OkZX5HUsPi/67zw12aE15nE5v25AJZrTv/l+/WEFfy348oxMoH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XMkBxQAAANwAAAAPAAAAAAAAAAAAAAAA&#10;AJ8CAABkcnMvZG93bnJldi54bWxQSwUGAAAAAAQABAD3AAAAkQMAAAAA&#10;">
                        <v:imagedata r:id="rId38" o:title=""/>
                      </v:shape>
                      <v:shape id="Shape 191" o:spid="_x0000_s1041" style="position:absolute;left:1262;top:2541;width:27061;height:6138;visibility:visible;mso-wrap-style:square;v-text-anchor:top" coordsize="2706116,61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2TZcEA&#10;AADcAAAADwAAAGRycy9kb3ducmV2LnhtbERP32vCMBB+F/Y/hBvsTVPHlFqbyhCEDdyDbr4fzdkU&#10;k0tpoq3/vRkM9nYf388rN6Oz4kZ9aD0rmM8yEMS11y03Cn6+d9McRIjIGq1nUnCnAJvqaVJiof3A&#10;B7odYyNSCIcCFZgYu0LKUBtyGGa+I07c2fcOY4J9I3WPQwp3Vr5m2VI6bDk1GOxoa6i+HK9OQWPf&#10;cGH482u7GDye7CrP6/teqZfn8X0NItIY/8V/7g+d5q/m8PtMuk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Nk2XBAAAA3AAAAA8AAAAAAAAAAAAAAAAAmAIAAGRycy9kb3du&#10;cmV2LnhtbFBLBQYAAAAABAAEAPUAAACGAwAAAAA=&#10;" path="m,613816r2706116,l2706116,,,,,613816xe" filled="f" strokecolor="#4f81bd" strokeweight="1.5pt">
                        <v:stroke miterlimit="66585f" joinstyle="miter" endcap="round"/>
                        <v:path arrowok="t" textboxrect="0,0,2706116,613816"/>
                      </v:shape>
                      <v:rect id="Rectangle 348" o:spid="_x0000_s1042" style="position:absolute;left:1451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14:paraId="3A5A5850" w14:textId="77777777" w:rsidR="00231350" w:rsidRDefault="00231350">
                              <w:pPr>
                                <w:spacing w:after="0" w:line="276" w:lineRule="auto"/>
                              </w:pPr>
                              <w:r>
                                <w:rPr>
                                  <w:sz w:val="24"/>
                                </w:rPr>
                                <w:t xml:space="preserve"> </w:t>
                              </w:r>
                            </w:p>
                          </w:txbxContent>
                        </v:textbox>
                      </v:rect>
                      <v:rect id="Rectangle 349" o:spid="_x0000_s1043" style="position:absolute;left:14514;top:875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14:paraId="4C792144" w14:textId="77777777" w:rsidR="00231350" w:rsidRDefault="00231350">
                              <w:pPr>
                                <w:spacing w:after="0" w:line="276" w:lineRule="auto"/>
                              </w:pPr>
                              <w:r>
                                <w:rPr>
                                  <w:sz w:val="24"/>
                                </w:rPr>
                                <w:t xml:space="preserve"> </w:t>
                              </w:r>
                            </w:p>
                          </w:txbxContent>
                        </v:textbox>
                      </v:rect>
                      <v:rect id="Rectangle 350" o:spid="_x0000_s1044" style="position:absolute;top:1051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14:paraId="7551B2B8" w14:textId="77777777" w:rsidR="00231350" w:rsidRDefault="00231350">
                              <w:pPr>
                                <w:spacing w:after="0" w:line="276" w:lineRule="auto"/>
                              </w:pPr>
                              <w:r>
                                <w:rPr>
                                  <w:sz w:val="24"/>
                                </w:rPr>
                                <w:t xml:space="preserve"> </w:t>
                              </w:r>
                            </w:p>
                          </w:txbxContent>
                        </v:textbox>
                      </v:rect>
                      <v:rect id="Rectangle 351" o:spid="_x0000_s1045" style="position:absolute;left:14514;top:1225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14:paraId="360536F5" w14:textId="77777777" w:rsidR="00231350" w:rsidRDefault="00231350">
                              <w:pPr>
                                <w:spacing w:after="0" w:line="276" w:lineRule="auto"/>
                              </w:pPr>
                              <w:r>
                                <w:rPr>
                                  <w:sz w:val="24"/>
                                </w:rPr>
                                <w:t xml:space="preserve"> </w:t>
                              </w:r>
                            </w:p>
                          </w:txbxContent>
                        </v:textbox>
                      </v:rect>
                      <v:rect id="Rectangle 352" o:spid="_x0000_s1046" style="position:absolute;top:1402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14:paraId="64084BB3" w14:textId="77777777" w:rsidR="00231350" w:rsidRDefault="00231350">
                              <w:pPr>
                                <w:spacing w:after="0" w:line="276" w:lineRule="auto"/>
                              </w:pPr>
                              <w:r>
                                <w:rPr>
                                  <w:sz w:val="24"/>
                                </w:rPr>
                                <w:t xml:space="preserve"> </w:t>
                              </w:r>
                            </w:p>
                          </w:txbxContent>
                        </v:textbox>
                      </v:rect>
                      <v:rect id="Rectangle 353" o:spid="_x0000_s1047" style="position:absolute;top:1576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14:paraId="7E7F788F" w14:textId="77777777" w:rsidR="00231350" w:rsidRDefault="00231350">
                              <w:pPr>
                                <w:spacing w:after="0" w:line="276" w:lineRule="auto"/>
                              </w:pPr>
                              <w:r>
                                <w:rPr>
                                  <w:sz w:val="24"/>
                                </w:rPr>
                                <w:t xml:space="preserve"> </w:t>
                              </w:r>
                            </w:p>
                          </w:txbxContent>
                        </v:textbox>
                      </v:rect>
                      <v:rect id="Rectangle 354" o:spid="_x0000_s1048" style="position:absolute;top:1753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14:paraId="0AB7FF59" w14:textId="77777777" w:rsidR="00231350" w:rsidRDefault="00231350">
                              <w:pPr>
                                <w:spacing w:after="0" w:line="276" w:lineRule="auto"/>
                              </w:pPr>
                              <w:r>
                                <w:rPr>
                                  <w:sz w:val="24"/>
                                </w:rPr>
                                <w:t xml:space="preserve"> </w:t>
                              </w:r>
                            </w:p>
                          </w:txbxContent>
                        </v:textbox>
                      </v:rect>
                      <v:rect id="Rectangle 355" o:spid="_x0000_s1049" style="position:absolute;top:1926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14:paraId="5252A2A6" w14:textId="77777777" w:rsidR="00231350" w:rsidRDefault="00231350">
                              <w:pPr>
                                <w:spacing w:after="0" w:line="276" w:lineRule="auto"/>
                              </w:pPr>
                              <w:r>
                                <w:rPr>
                                  <w:sz w:val="24"/>
                                </w:rPr>
                                <w:t xml:space="preserve"> </w:t>
                              </w:r>
                            </w:p>
                          </w:txbxContent>
                        </v:textbox>
                      </v:rect>
                      <v:rect id="Rectangle 356" o:spid="_x0000_s1050" style="position:absolute;top:2103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14:paraId="14681AE9" w14:textId="77777777" w:rsidR="00231350" w:rsidRDefault="00231350">
                              <w:pPr>
                                <w:spacing w:after="0" w:line="276" w:lineRule="auto"/>
                              </w:pPr>
                              <w:r>
                                <w:rPr>
                                  <w:sz w:val="24"/>
                                </w:rPr>
                                <w:t xml:space="preserve"> </w:t>
                              </w:r>
                            </w:p>
                          </w:txbxContent>
                        </v:textbox>
                      </v:rect>
                      <v:rect id="Rectangle 357" o:spid="_x0000_s1051" style="position:absolute;top:2277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14:paraId="52C9120E" w14:textId="77777777" w:rsidR="00231350" w:rsidRDefault="00231350">
                              <w:pPr>
                                <w:spacing w:after="0" w:line="276" w:lineRule="auto"/>
                              </w:pPr>
                              <w:r>
                                <w:rPr>
                                  <w:sz w:val="24"/>
                                </w:rPr>
                                <w:t xml:space="preserve"> </w:t>
                              </w:r>
                            </w:p>
                          </w:txbxContent>
                        </v:textbox>
                      </v:rect>
                      <v:rect id="Rectangle 358" o:spid="_x0000_s1052" style="position:absolute;top:245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14:paraId="0900D2C5" w14:textId="77777777" w:rsidR="00231350" w:rsidRDefault="00231350">
                              <w:pPr>
                                <w:spacing w:after="0" w:line="276" w:lineRule="auto"/>
                              </w:pPr>
                              <w:r>
                                <w:rPr>
                                  <w:sz w:val="24"/>
                                </w:rPr>
                                <w:t xml:space="preserve"> </w:t>
                              </w:r>
                            </w:p>
                          </w:txbxContent>
                        </v:textbox>
                      </v:rect>
                      <v:rect id="Rectangle 359" o:spid="_x0000_s1053" style="position:absolute;top:2628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14:paraId="1B922BC1" w14:textId="77777777" w:rsidR="00231350" w:rsidRDefault="00231350">
                              <w:pPr>
                                <w:spacing w:after="0" w:line="276" w:lineRule="auto"/>
                              </w:pPr>
                              <w:r>
                                <w:rPr>
                                  <w:sz w:val="24"/>
                                </w:rPr>
                                <w:t xml:space="preserve"> </w:t>
                              </w:r>
                            </w:p>
                          </w:txbxContent>
                        </v:textbox>
                      </v:rect>
                      <v:rect id="Rectangle 360" o:spid="_x0000_s1054" style="position:absolute;top:2805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14:paraId="4B47F990" w14:textId="77777777" w:rsidR="00231350" w:rsidRDefault="00231350">
                              <w:pPr>
                                <w:spacing w:after="0" w:line="276" w:lineRule="auto"/>
                              </w:pPr>
                              <w:r>
                                <w:rPr>
                                  <w:sz w:val="24"/>
                                </w:rPr>
                                <w:t xml:space="preserve"> </w:t>
                              </w:r>
                            </w:p>
                          </w:txbxContent>
                        </v:textbox>
                      </v:rect>
                      <v:shape id="Shape 389" o:spid="_x0000_s1055" style="position:absolute;left:16611;top:10943;width:10573;height:10401;visibility:visible;mso-wrap-style:square;v-text-anchor:top" coordsize="1057275,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3+TMUA&#10;AADcAAAADwAAAGRycy9kb3ducmV2LnhtbESPQWsCMRSE74X+h/CE3mrWCuKuRrGFYmmh6Cp6fWye&#10;m8XNy5JEXf99Uyj0OMzMN8x82dtWXMmHxrGC0TADQVw53XCtYL97f56CCBFZY+uYFNwpwHLx+DDH&#10;Qrsbb+laxlokCIcCFZgYu0LKUBmyGIauI07eyXmLMUlfS+3xluC2lS9ZNpEWG04LBjt6M1Sdy4tV&#10;cBwfD5vvV5Ob3nefXxde7w/lWqmnQb+agYjUx//wX/tDKxhPc/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f5MxQAAANwAAAAPAAAAAAAAAAAAAAAAAJgCAABkcnMv&#10;ZG93bnJldi54bWxQSwUGAAAAAAQABAD1AAAAigMAAAAA&#10;" path="m,l176149,,440563,r616712,l1057275,392684r,168275l1057275,673100r-616712,l252095,1040130,176149,673100,,673100,,560959,,392684,,xe" stroked="f" strokeweight="0">
                        <v:stroke endcap="round"/>
                        <v:path arrowok="t" textboxrect="0,0,1057275,1040130"/>
                      </v:shape>
                      <v:shape id="Shape 390" o:spid="_x0000_s1056" style="position:absolute;left:16611;top:10943;width:10573;height:10401;visibility:visible;mso-wrap-style:square;v-text-anchor:top" coordsize="1057275,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Jp8EA&#10;AADcAAAADwAAAGRycy9kb3ducmV2LnhtbERPy4rCMBTdD/gP4QqzG1MdlbFjFC0Iblz4GNHdpbnT&#10;FpubkkStf28WgsvDeU/nranFjZyvLCvo9xIQxLnVFRcKDvvV1w8IH5A11pZJwYM8zGedjymm2t55&#10;S7ddKEQMYZ+igjKEJpXS5yUZ9D3bEEfu3zqDIUJXSO3wHsNNLQdJMpYGK44NJTaUlZRfdlejIJOn&#10;9dBszSU7Tuik/5ajw8adlfrstotfEIHa8Ba/3Gut4HsS58cz8Qj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kiafBAAAA3AAAAA8AAAAAAAAAAAAAAAAAmAIAAGRycy9kb3du&#10;cmV2LnhtbFBLBQYAAAAABAAEAPUAAACGAwAAAAA=&#10;" path="m,l,392684r,l,560959,,673100r176149,l252095,1040130,440563,673100r616712,l1057275,560959r,-168275l1057275,392684,1057275,,440563,,176149,r,l,xe" filled="f">
                        <v:stroke endcap="round"/>
                        <v:path arrowok="t" textboxrect="0,0,1057275,1040130"/>
                      </v:shape>
                      <v:rect id="Rectangle 391" o:spid="_x0000_s1057" style="position:absolute;left:17593;top:11493;width:452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14:paraId="175FEAEE" w14:textId="77777777" w:rsidR="00231350" w:rsidRDefault="00231350">
                              <w:pPr>
                                <w:spacing w:after="0" w:line="276" w:lineRule="auto"/>
                              </w:pPr>
                              <w:r>
                                <w:rPr>
                                  <w:rFonts w:ascii="Arial" w:eastAsia="Arial" w:hAnsi="Arial" w:cs="Arial"/>
                                  <w:b/>
                                  <w:i/>
                                  <w:sz w:val="24"/>
                                </w:rPr>
                                <w:t>Shift</w:t>
                              </w:r>
                            </w:p>
                          </w:txbxContent>
                        </v:textbox>
                      </v:rect>
                      <v:rect id="Rectangle 392" o:spid="_x0000_s1058" style="position:absolute;left:21007;top:11493;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14:paraId="6BBDB38B" w14:textId="77777777" w:rsidR="00231350" w:rsidRDefault="00231350">
                              <w:pPr>
                                <w:spacing w:after="0" w:line="276" w:lineRule="auto"/>
                              </w:pPr>
                              <w:r>
                                <w:rPr>
                                  <w:rFonts w:ascii="Arial" w:eastAsia="Arial" w:hAnsi="Arial" w:cs="Arial"/>
                                  <w:b/>
                                  <w:i/>
                                  <w:sz w:val="24"/>
                                </w:rPr>
                                <w:t>-</w:t>
                              </w:r>
                            </w:p>
                          </w:txbxContent>
                        </v:textbox>
                      </v:rect>
                      <v:rect id="Rectangle 393" o:spid="_x0000_s1059" style="position:absolute;left:21494;top:11493;width:123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14:paraId="2CD1817C" w14:textId="77777777" w:rsidR="00231350" w:rsidRDefault="00231350">
                              <w:pPr>
                                <w:spacing w:after="0" w:line="276" w:lineRule="auto"/>
                              </w:pPr>
                              <w:r>
                                <w:rPr>
                                  <w:rFonts w:ascii="Arial" w:eastAsia="Arial" w:hAnsi="Arial" w:cs="Arial"/>
                                  <w:b/>
                                  <w:i/>
                                  <w:sz w:val="24"/>
                                </w:rPr>
                                <w:t>L</w:t>
                              </w:r>
                            </w:p>
                          </w:txbxContent>
                        </v:textbox>
                      </v:rect>
                      <v:rect id="Rectangle 394" o:spid="_x0000_s1060" style="position:absolute;left:22442;top:11493;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14:paraId="391C927F" w14:textId="77777777" w:rsidR="00231350" w:rsidRDefault="00231350">
                              <w:pPr>
                                <w:spacing w:after="0" w:line="276" w:lineRule="auto"/>
                              </w:pPr>
                              <w:r>
                                <w:rPr>
                                  <w:rFonts w:ascii="Arial" w:eastAsia="Arial" w:hAnsi="Arial" w:cs="Arial"/>
                                  <w:b/>
                                  <w:i/>
                                  <w:sz w:val="24"/>
                                </w:rPr>
                                <w:t>e</w:t>
                              </w:r>
                            </w:p>
                          </w:txbxContent>
                        </v:textbox>
                      </v:rect>
                      <v:rect id="Rectangle 395" o:spid="_x0000_s1061" style="position:absolute;left:23295;top:11493;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14:paraId="0ACDD0E1" w14:textId="77777777" w:rsidR="00231350" w:rsidRDefault="00231350">
                              <w:pPr>
                                <w:spacing w:after="0" w:line="276" w:lineRule="auto"/>
                              </w:pPr>
                              <w:r>
                                <w:rPr>
                                  <w:rFonts w:ascii="Arial" w:eastAsia="Arial" w:hAnsi="Arial" w:cs="Arial"/>
                                  <w:b/>
                                  <w:i/>
                                  <w:sz w:val="24"/>
                                </w:rPr>
                                <w:t>f</w:t>
                              </w:r>
                            </w:p>
                          </w:txbxContent>
                        </v:textbox>
                      </v:rect>
                      <v:rect id="Rectangle 396" o:spid="_x0000_s1062" style="position:absolute;left:23783;top:11493;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14:paraId="7F12E698" w14:textId="77777777" w:rsidR="00231350" w:rsidRDefault="00231350">
                              <w:pPr>
                                <w:spacing w:after="0" w:line="276" w:lineRule="auto"/>
                              </w:pPr>
                              <w:r>
                                <w:rPr>
                                  <w:rFonts w:ascii="Arial" w:eastAsia="Arial" w:hAnsi="Arial" w:cs="Arial"/>
                                  <w:b/>
                                  <w:i/>
                                  <w:sz w:val="24"/>
                                </w:rPr>
                                <w:t>t</w:t>
                              </w:r>
                            </w:p>
                          </w:txbxContent>
                        </v:textbox>
                      </v:rect>
                      <v:rect id="Rectangle 397" o:spid="_x0000_s1063" style="position:absolute;left:24301;top:11493;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14:paraId="1A566177" w14:textId="77777777" w:rsidR="00231350" w:rsidRDefault="00231350">
                              <w:pPr>
                                <w:spacing w:after="0" w:line="276" w:lineRule="auto"/>
                              </w:pPr>
                              <w:r>
                                <w:rPr>
                                  <w:rFonts w:ascii="Arial" w:eastAsia="Arial" w:hAnsi="Arial" w:cs="Arial"/>
                                  <w:b/>
                                  <w:i/>
                                  <w:sz w:val="24"/>
                                </w:rPr>
                                <w:t>-</w:t>
                              </w:r>
                            </w:p>
                          </w:txbxContent>
                        </v:textbox>
                      </v:rect>
                      <v:rect id="Rectangle 398" o:spid="_x0000_s1064" style="position:absolute;left:17593;top:13233;width:485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14:paraId="541FF169" w14:textId="77777777" w:rsidR="00231350" w:rsidRDefault="00231350">
                              <w:pPr>
                                <w:spacing w:after="0" w:line="276" w:lineRule="auto"/>
                              </w:pPr>
                              <w:r>
                                <w:rPr>
                                  <w:rFonts w:ascii="Arial" w:eastAsia="Arial" w:hAnsi="Arial" w:cs="Arial"/>
                                  <w:b/>
                                  <w:i/>
                                  <w:sz w:val="24"/>
                                </w:rPr>
                                <w:t>Click</w:t>
                              </w:r>
                            </w:p>
                          </w:txbxContent>
                        </v:textbox>
                      </v:rect>
                      <v:rect id="Rectangle 399" o:spid="_x0000_s1065" style="position:absolute;left:21250;top:13233;width:564;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14:paraId="254C1CDB" w14:textId="77777777" w:rsidR="00231350" w:rsidRDefault="00231350">
                              <w:pPr>
                                <w:spacing w:after="0" w:line="276" w:lineRule="auto"/>
                              </w:pPr>
                              <w:r>
                                <w:rPr>
                                  <w:rFonts w:ascii="Arial" w:eastAsia="Arial" w:hAnsi="Arial" w:cs="Arial"/>
                                  <w:i/>
                                  <w:sz w:val="24"/>
                                </w:rPr>
                                <w:t xml:space="preserve"> </w:t>
                              </w:r>
                            </w:p>
                          </w:txbxContent>
                        </v:textbox>
                      </v:rect>
                      <v:rect id="Rectangle 400" o:spid="_x0000_s1066" style="position:absolute;left:21677;top:13233;width:3802;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14:paraId="1DFC4751" w14:textId="77777777" w:rsidR="00231350" w:rsidRDefault="00231350">
                              <w:pPr>
                                <w:spacing w:after="0" w:line="276" w:lineRule="auto"/>
                              </w:pPr>
                              <w:r>
                                <w:rPr>
                                  <w:rFonts w:ascii="Arial" w:eastAsia="Arial" w:hAnsi="Arial" w:cs="Arial"/>
                                  <w:i/>
                                  <w:sz w:val="24"/>
                                </w:rPr>
                                <w:t xml:space="preserve">into </w:t>
                              </w:r>
                            </w:p>
                          </w:txbxContent>
                        </v:textbox>
                      </v:rect>
                      <v:rect id="Rectangle 401" o:spid="_x0000_s1067" style="position:absolute;left:17593;top:15062;width:9755;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14:paraId="6AED44C1" w14:textId="77777777" w:rsidR="00231350" w:rsidRDefault="00231350">
                              <w:pPr>
                                <w:spacing w:after="0" w:line="276" w:lineRule="auto"/>
                              </w:pPr>
                              <w:r>
                                <w:rPr>
                                  <w:rFonts w:ascii="Arial" w:eastAsia="Arial" w:hAnsi="Arial" w:cs="Arial"/>
                                  <w:i/>
                                  <w:sz w:val="24"/>
                                </w:rPr>
                                <w:t>text boxes.</w:t>
                              </w:r>
                            </w:p>
                          </w:txbxContent>
                        </v:textbox>
                      </v:rect>
                      <v:rect id="Rectangle 402" o:spid="_x0000_s1068" style="position:absolute;left:24972;top:15062;width:56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14:paraId="0D501B62" w14:textId="77777777" w:rsidR="00231350" w:rsidRDefault="00231350">
                              <w:pPr>
                                <w:spacing w:after="0" w:line="276" w:lineRule="auto"/>
                              </w:pPr>
                              <w:r>
                                <w:rPr>
                                  <w:rFonts w:ascii="Arial" w:eastAsia="Arial" w:hAnsi="Arial" w:cs="Arial"/>
                                  <w:i/>
                                  <w:sz w:val="24"/>
                                </w:rPr>
                                <w:t xml:space="preserve"> </w:t>
                              </w:r>
                            </w:p>
                          </w:txbxContent>
                        </v:textbox>
                      </v:rect>
                      <w10:anchorlock/>
                    </v:group>
                  </w:pict>
                </mc:Fallback>
              </mc:AlternateContent>
            </w:r>
          </w:p>
          <w:p w14:paraId="36F2B435" w14:textId="77777777" w:rsidR="00DF159B" w:rsidRDefault="00DF159B">
            <w:r>
              <w:rPr>
                <w:sz w:val="24"/>
              </w:rPr>
              <w:t xml:space="preserve"> </w:t>
            </w:r>
          </w:p>
          <w:p w14:paraId="17F823EE" w14:textId="77777777" w:rsidR="00DF159B" w:rsidRDefault="00DF159B">
            <w:r>
              <w:rPr>
                <w:sz w:val="24"/>
              </w:rPr>
              <w:t xml:space="preserve"> </w:t>
            </w:r>
          </w:p>
          <w:p w14:paraId="258730A9" w14:textId="77777777" w:rsidR="00DF159B" w:rsidRDefault="00DF159B">
            <w:pPr>
              <w:spacing w:line="276" w:lineRule="auto"/>
            </w:pPr>
            <w:r>
              <w:rPr>
                <w:sz w:val="24"/>
              </w:rPr>
              <w:t xml:space="preserve"> </w:t>
            </w:r>
          </w:p>
        </w:tc>
      </w:tr>
    </w:tbl>
    <w:p w14:paraId="1DB74A94" w14:textId="5DB02898" w:rsidR="00DF159B" w:rsidRDefault="00DF159B" w:rsidP="00883F9F">
      <w:pPr>
        <w:spacing w:after="0" w:line="240" w:lineRule="auto"/>
      </w:pPr>
      <w:r>
        <w:rPr>
          <w:rFonts w:ascii="Arial" w:eastAsia="Arial" w:hAnsi="Arial" w:cs="Arial"/>
          <w:i/>
          <w:sz w:val="20"/>
        </w:rPr>
        <w:t xml:space="preserve"> </w:t>
      </w:r>
      <w:r>
        <w:rPr>
          <w:rFonts w:ascii="Times New Roman" w:eastAsia="Times New Roman" w:hAnsi="Times New Roman" w:cs="Times New Roman"/>
          <w:sz w:val="24"/>
        </w:rPr>
        <w:t xml:space="preserve">                       </w:t>
      </w:r>
    </w:p>
    <w:tbl>
      <w:tblPr>
        <w:tblStyle w:val="TableGrid"/>
        <w:tblW w:w="9581" w:type="dxa"/>
        <w:tblInd w:w="-107" w:type="dxa"/>
        <w:tblCellMar>
          <w:top w:w="0" w:type="dxa"/>
          <w:left w:w="107" w:type="dxa"/>
          <w:bottom w:w="0" w:type="dxa"/>
          <w:right w:w="60" w:type="dxa"/>
        </w:tblCellMar>
        <w:tblLook w:val="04A0" w:firstRow="1" w:lastRow="0" w:firstColumn="1" w:lastColumn="0" w:noHBand="0" w:noVBand="1"/>
      </w:tblPr>
      <w:tblGrid>
        <w:gridCol w:w="562"/>
        <w:gridCol w:w="4227"/>
        <w:gridCol w:w="4792"/>
      </w:tblGrid>
      <w:tr w:rsidR="00DF159B" w14:paraId="715EF7E5" w14:textId="77777777">
        <w:trPr>
          <w:trHeight w:val="2970"/>
        </w:trPr>
        <w:tc>
          <w:tcPr>
            <w:tcW w:w="562"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1BB4CCD6" w14:textId="77777777" w:rsidR="00DF159B" w:rsidRDefault="00DF159B">
            <w:pPr>
              <w:spacing w:line="276" w:lineRule="auto"/>
              <w:ind w:left="81"/>
            </w:pPr>
            <w:r>
              <w:rPr>
                <w:rFonts w:ascii="Verdana" w:eastAsia="Verdana" w:hAnsi="Verdana" w:cs="Verdana"/>
                <w:color w:val="FFFFFF"/>
                <w:sz w:val="28"/>
              </w:rPr>
              <w:t xml:space="preserve">3 </w:t>
            </w:r>
          </w:p>
        </w:tc>
        <w:tc>
          <w:tcPr>
            <w:tcW w:w="4227" w:type="dxa"/>
            <w:tcBorders>
              <w:top w:val="single" w:sz="4" w:space="0" w:color="000000"/>
              <w:left w:val="single" w:sz="4" w:space="0" w:color="000000"/>
              <w:bottom w:val="single" w:sz="4" w:space="0" w:color="000000"/>
              <w:right w:val="single" w:sz="4" w:space="0" w:color="000000"/>
            </w:tcBorders>
          </w:tcPr>
          <w:p w14:paraId="0222E2A5" w14:textId="77777777" w:rsidR="00DF159B" w:rsidRDefault="00DF159B">
            <w:r>
              <w:rPr>
                <w:sz w:val="24"/>
              </w:rPr>
              <w:t xml:space="preserve"> </w:t>
            </w:r>
          </w:p>
          <w:p w14:paraId="0F5D9090" w14:textId="77777777" w:rsidR="00DF159B" w:rsidRDefault="00DF159B">
            <w:pPr>
              <w:spacing w:line="232" w:lineRule="auto"/>
            </w:pPr>
            <w:r>
              <w:t xml:space="preserve">When the unit is complete (lessons 2-7) the class should revisit the KWL chart to complete ‘what I learned’ in the last cell </w:t>
            </w:r>
          </w:p>
          <w:p w14:paraId="137F95C5" w14:textId="77777777" w:rsidR="00DF159B" w:rsidRDefault="00DF159B">
            <w:r>
              <w:t xml:space="preserve"> </w:t>
            </w:r>
          </w:p>
          <w:p w14:paraId="20A16C8D" w14:textId="77777777" w:rsidR="00DF159B" w:rsidRDefault="00DF159B">
            <w:pPr>
              <w:spacing w:after="7"/>
            </w:pPr>
            <w:r>
              <w:t xml:space="preserve">To add text. </w:t>
            </w:r>
          </w:p>
          <w:p w14:paraId="6BCE29B9" w14:textId="77777777" w:rsidR="00DF159B" w:rsidRDefault="00DF159B">
            <w:pPr>
              <w:spacing w:line="276" w:lineRule="auto"/>
              <w:ind w:left="720" w:hanging="360"/>
            </w:pPr>
            <w:r>
              <w:rPr>
                <w:rFonts w:ascii="Segoe UI Symbol" w:eastAsia="Segoe UI Symbol" w:hAnsi="Segoe UI Symbol" w:cs="Segoe UI Symbol"/>
              </w:rPr>
              <w:t></w:t>
            </w:r>
            <w:r>
              <w:t xml:space="preserve"> Hold </w:t>
            </w:r>
            <w:r>
              <w:rPr>
                <w:rFonts w:ascii="Arial" w:eastAsia="Arial" w:hAnsi="Arial" w:cs="Arial"/>
                <w:b/>
              </w:rPr>
              <w:t>Shift</w:t>
            </w:r>
            <w:r>
              <w:t xml:space="preserve"> and </w:t>
            </w:r>
            <w:r>
              <w:rPr>
                <w:rFonts w:ascii="Arial" w:eastAsia="Arial" w:hAnsi="Arial" w:cs="Arial"/>
                <w:b/>
              </w:rPr>
              <w:t>Left-Click</w:t>
            </w:r>
            <w:r>
              <w:t xml:space="preserve"> into the </w:t>
            </w:r>
            <w:r>
              <w:rPr>
                <w:rFonts w:ascii="Arial" w:eastAsia="Arial" w:hAnsi="Arial" w:cs="Arial"/>
                <w:b/>
              </w:rPr>
              <w:t>What I Learned</w:t>
            </w:r>
            <w:r>
              <w:t xml:space="preserve"> text box</w:t>
            </w:r>
            <w:r>
              <w:rPr>
                <w:sz w:val="24"/>
              </w:rPr>
              <w:t xml:space="preserve"> </w:t>
            </w:r>
          </w:p>
        </w:tc>
        <w:tc>
          <w:tcPr>
            <w:tcW w:w="4792" w:type="dxa"/>
            <w:tcBorders>
              <w:top w:val="single" w:sz="4" w:space="0" w:color="000000"/>
              <w:left w:val="single" w:sz="4" w:space="0" w:color="000000"/>
              <w:bottom w:val="single" w:sz="4" w:space="0" w:color="000000"/>
              <w:right w:val="single" w:sz="4" w:space="0" w:color="000000"/>
            </w:tcBorders>
          </w:tcPr>
          <w:p w14:paraId="5F238981" w14:textId="77777777" w:rsidR="00DF159B" w:rsidRDefault="00DF159B">
            <w:pPr>
              <w:spacing w:line="276" w:lineRule="auto"/>
              <w:ind w:left="109"/>
            </w:pPr>
            <w:r>
              <w:rPr>
                <w:rFonts w:ascii="Calibri" w:eastAsia="Calibri" w:hAnsi="Calibri" w:cs="Calibri"/>
                <w:noProof/>
              </w:rPr>
              <mc:AlternateContent>
                <mc:Choice Requires="wpg">
                  <w:drawing>
                    <wp:inline distT="0" distB="0" distL="0" distR="0" wp14:anchorId="797E8C4F" wp14:editId="06D9B740">
                      <wp:extent cx="2829306" cy="1432433"/>
                      <wp:effectExtent l="0" t="0" r="0" b="0"/>
                      <wp:docPr id="2952" name="Group 2952"/>
                      <wp:cNvGraphicFramePr/>
                      <a:graphic xmlns:a="http://schemas.openxmlformats.org/drawingml/2006/main">
                        <a:graphicData uri="http://schemas.microsoft.com/office/word/2010/wordprocessingGroup">
                          <wpg:wgp>
                            <wpg:cNvGrpSpPr/>
                            <wpg:grpSpPr>
                              <a:xfrm>
                                <a:off x="0" y="0"/>
                                <a:ext cx="2829306" cy="1432433"/>
                                <a:chOff x="0" y="0"/>
                                <a:chExt cx="2829306" cy="1432433"/>
                              </a:xfrm>
                            </wpg:grpSpPr>
                            <pic:pic xmlns:pic="http://schemas.openxmlformats.org/drawingml/2006/picture">
                              <pic:nvPicPr>
                                <pic:cNvPr id="426" name="Picture 426"/>
                                <pic:cNvPicPr/>
                              </pic:nvPicPr>
                              <pic:blipFill>
                                <a:blip r:embed="rId39"/>
                                <a:stretch>
                                  <a:fillRect/>
                                </a:stretch>
                              </pic:blipFill>
                              <pic:spPr>
                                <a:xfrm>
                                  <a:off x="202311" y="282194"/>
                                  <a:ext cx="2296795" cy="1141095"/>
                                </a:xfrm>
                                <a:prstGeom prst="rect">
                                  <a:avLst/>
                                </a:prstGeom>
                              </pic:spPr>
                            </pic:pic>
                            <wps:wsp>
                              <wps:cNvPr id="427" name="Shape 427"/>
                              <wps:cNvSpPr/>
                              <wps:spPr>
                                <a:xfrm>
                                  <a:off x="190119" y="270053"/>
                                  <a:ext cx="2318131" cy="1162380"/>
                                </a:xfrm>
                                <a:custGeom>
                                  <a:avLst/>
                                  <a:gdLst/>
                                  <a:ahLst/>
                                  <a:cxnLst/>
                                  <a:rect l="0" t="0" r="0" b="0"/>
                                  <a:pathLst>
                                    <a:path w="2318131" h="1162380">
                                      <a:moveTo>
                                        <a:pt x="0" y="1162380"/>
                                      </a:moveTo>
                                      <a:lnTo>
                                        <a:pt x="2318131" y="1162380"/>
                                      </a:lnTo>
                                      <a:lnTo>
                                        <a:pt x="2318131" y="0"/>
                                      </a:lnTo>
                                      <a:lnTo>
                                        <a:pt x="0" y="0"/>
                                      </a:lnTo>
                                      <a:close/>
                                    </a:path>
                                  </a:pathLst>
                                </a:custGeom>
                                <a:ln w="19050" cap="rnd">
                                  <a:miter lim="101600"/>
                                </a:ln>
                              </wps:spPr>
                              <wps:style>
                                <a:lnRef idx="1">
                                  <a:srgbClr val="4F81BD"/>
                                </a:lnRef>
                                <a:fillRef idx="0">
                                  <a:srgbClr val="000000">
                                    <a:alpha val="0"/>
                                  </a:srgbClr>
                                </a:fillRef>
                                <a:effectRef idx="0">
                                  <a:scrgbClr r="0" g="0" b="0"/>
                                </a:effectRef>
                                <a:fontRef idx="none"/>
                              </wps:style>
                              <wps:bodyPr/>
                            </wps:wsp>
                            <wps:wsp>
                              <wps:cNvPr id="467" name="Rectangle 467"/>
                              <wps:cNvSpPr/>
                              <wps:spPr>
                                <a:xfrm>
                                  <a:off x="1381379" y="0"/>
                                  <a:ext cx="56314" cy="226002"/>
                                </a:xfrm>
                                <a:prstGeom prst="rect">
                                  <a:avLst/>
                                </a:prstGeom>
                                <a:ln>
                                  <a:noFill/>
                                </a:ln>
                              </wps:spPr>
                              <wps:txbx>
                                <w:txbxContent>
                                  <w:p w14:paraId="43690557" w14:textId="77777777" w:rsidR="00231350" w:rsidRDefault="00231350">
                                    <w:pPr>
                                      <w:spacing w:after="0" w:line="276" w:lineRule="auto"/>
                                    </w:pPr>
                                    <w:r>
                                      <w:rPr>
                                        <w:sz w:val="24"/>
                                      </w:rPr>
                                      <w:t xml:space="preserve"> </w:t>
                                    </w:r>
                                  </w:p>
                                </w:txbxContent>
                              </wps:txbx>
                              <wps:bodyPr horzOverflow="overflow" vert="horz" lIns="0" tIns="0" rIns="0" bIns="0" rtlCol="0">
                                <a:noAutofit/>
                              </wps:bodyPr>
                            </wps:wsp>
                            <wps:wsp>
                              <wps:cNvPr id="468" name="Rectangle 468"/>
                              <wps:cNvSpPr/>
                              <wps:spPr>
                                <a:xfrm>
                                  <a:off x="0" y="176785"/>
                                  <a:ext cx="56314" cy="226002"/>
                                </a:xfrm>
                                <a:prstGeom prst="rect">
                                  <a:avLst/>
                                </a:prstGeom>
                                <a:ln>
                                  <a:noFill/>
                                </a:ln>
                              </wps:spPr>
                              <wps:txbx>
                                <w:txbxContent>
                                  <w:p w14:paraId="7CA527D9" w14:textId="77777777" w:rsidR="00231350" w:rsidRDefault="00231350">
                                    <w:pPr>
                                      <w:spacing w:after="0" w:line="276" w:lineRule="auto"/>
                                    </w:pPr>
                                    <w:r>
                                      <w:rPr>
                                        <w:sz w:val="24"/>
                                      </w:rPr>
                                      <w:t xml:space="preserve"> </w:t>
                                    </w:r>
                                  </w:p>
                                </w:txbxContent>
                              </wps:txbx>
                              <wps:bodyPr horzOverflow="overflow" vert="horz" lIns="0" tIns="0" rIns="0" bIns="0" rtlCol="0">
                                <a:noAutofit/>
                              </wps:bodyPr>
                            </wps:wsp>
                            <wps:wsp>
                              <wps:cNvPr id="493" name="Shape 493"/>
                              <wps:cNvSpPr/>
                              <wps:spPr>
                                <a:xfrm>
                                  <a:off x="1772031" y="118364"/>
                                  <a:ext cx="1057275" cy="878205"/>
                                </a:xfrm>
                                <a:custGeom>
                                  <a:avLst/>
                                  <a:gdLst/>
                                  <a:ahLst/>
                                  <a:cxnLst/>
                                  <a:rect l="0" t="0" r="0" b="0"/>
                                  <a:pathLst>
                                    <a:path w="1057275" h="878205">
                                      <a:moveTo>
                                        <a:pt x="0" y="0"/>
                                      </a:moveTo>
                                      <a:lnTo>
                                        <a:pt x="176149" y="0"/>
                                      </a:lnTo>
                                      <a:lnTo>
                                        <a:pt x="440563" y="0"/>
                                      </a:lnTo>
                                      <a:lnTo>
                                        <a:pt x="1057275" y="0"/>
                                      </a:lnTo>
                                      <a:lnTo>
                                        <a:pt x="1057275" y="392684"/>
                                      </a:lnTo>
                                      <a:lnTo>
                                        <a:pt x="1057275" y="560959"/>
                                      </a:lnTo>
                                      <a:lnTo>
                                        <a:pt x="1057275" y="673100"/>
                                      </a:lnTo>
                                      <a:lnTo>
                                        <a:pt x="440563" y="673100"/>
                                      </a:lnTo>
                                      <a:lnTo>
                                        <a:pt x="156845" y="878205"/>
                                      </a:lnTo>
                                      <a:lnTo>
                                        <a:pt x="176149" y="673100"/>
                                      </a:lnTo>
                                      <a:lnTo>
                                        <a:pt x="0" y="673100"/>
                                      </a:lnTo>
                                      <a:lnTo>
                                        <a:pt x="0" y="560959"/>
                                      </a:lnTo>
                                      <a:lnTo>
                                        <a:pt x="0" y="392684"/>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94" name="Shape 494"/>
                              <wps:cNvSpPr/>
                              <wps:spPr>
                                <a:xfrm>
                                  <a:off x="1772031" y="118364"/>
                                  <a:ext cx="1057275" cy="878205"/>
                                </a:xfrm>
                                <a:custGeom>
                                  <a:avLst/>
                                  <a:gdLst/>
                                  <a:ahLst/>
                                  <a:cxnLst/>
                                  <a:rect l="0" t="0" r="0" b="0"/>
                                  <a:pathLst>
                                    <a:path w="1057275" h="878205">
                                      <a:moveTo>
                                        <a:pt x="0" y="0"/>
                                      </a:moveTo>
                                      <a:lnTo>
                                        <a:pt x="0" y="392684"/>
                                      </a:lnTo>
                                      <a:lnTo>
                                        <a:pt x="0" y="392684"/>
                                      </a:lnTo>
                                      <a:lnTo>
                                        <a:pt x="0" y="560959"/>
                                      </a:lnTo>
                                      <a:lnTo>
                                        <a:pt x="0" y="673100"/>
                                      </a:lnTo>
                                      <a:lnTo>
                                        <a:pt x="176149" y="673100"/>
                                      </a:lnTo>
                                      <a:lnTo>
                                        <a:pt x="156845" y="878205"/>
                                      </a:lnTo>
                                      <a:lnTo>
                                        <a:pt x="440563" y="673100"/>
                                      </a:lnTo>
                                      <a:lnTo>
                                        <a:pt x="1057275" y="673100"/>
                                      </a:lnTo>
                                      <a:lnTo>
                                        <a:pt x="1057275" y="560959"/>
                                      </a:lnTo>
                                      <a:lnTo>
                                        <a:pt x="1057275" y="392684"/>
                                      </a:lnTo>
                                      <a:lnTo>
                                        <a:pt x="1057275" y="392684"/>
                                      </a:lnTo>
                                      <a:lnTo>
                                        <a:pt x="1057275" y="0"/>
                                      </a:lnTo>
                                      <a:lnTo>
                                        <a:pt x="440563" y="0"/>
                                      </a:lnTo>
                                      <a:lnTo>
                                        <a:pt x="176149" y="0"/>
                                      </a:lnTo>
                                      <a:lnTo>
                                        <a:pt x="176149"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1872107" y="170688"/>
                                  <a:ext cx="452206" cy="226002"/>
                                </a:xfrm>
                                <a:prstGeom prst="rect">
                                  <a:avLst/>
                                </a:prstGeom>
                                <a:ln>
                                  <a:noFill/>
                                </a:ln>
                              </wps:spPr>
                              <wps:txbx>
                                <w:txbxContent>
                                  <w:p w14:paraId="2289A70C" w14:textId="77777777" w:rsidR="00231350" w:rsidRDefault="00231350">
                                    <w:pPr>
                                      <w:spacing w:after="0" w:line="276" w:lineRule="auto"/>
                                    </w:pPr>
                                    <w:r>
                                      <w:rPr>
                                        <w:rFonts w:ascii="Arial" w:eastAsia="Arial" w:hAnsi="Arial" w:cs="Arial"/>
                                        <w:b/>
                                        <w:i/>
                                        <w:sz w:val="24"/>
                                      </w:rPr>
                                      <w:t>Shift</w:t>
                                    </w:r>
                                  </w:p>
                                </w:txbxContent>
                              </wps:txbx>
                              <wps:bodyPr horzOverflow="overflow" vert="horz" lIns="0" tIns="0" rIns="0" bIns="0" rtlCol="0">
                                <a:noAutofit/>
                              </wps:bodyPr>
                            </wps:wsp>
                            <wps:wsp>
                              <wps:cNvPr id="496" name="Rectangle 496"/>
                              <wps:cNvSpPr/>
                              <wps:spPr>
                                <a:xfrm>
                                  <a:off x="2213737" y="170688"/>
                                  <a:ext cx="67498" cy="226002"/>
                                </a:xfrm>
                                <a:prstGeom prst="rect">
                                  <a:avLst/>
                                </a:prstGeom>
                                <a:ln>
                                  <a:noFill/>
                                </a:ln>
                              </wps:spPr>
                              <wps:txbx>
                                <w:txbxContent>
                                  <w:p w14:paraId="71B216FC" w14:textId="77777777" w:rsidR="00231350" w:rsidRDefault="00231350">
                                    <w:pPr>
                                      <w:spacing w:after="0" w:line="276" w:lineRule="auto"/>
                                    </w:pPr>
                                    <w:r>
                                      <w:rPr>
                                        <w:rFonts w:ascii="Arial" w:eastAsia="Arial" w:hAnsi="Arial" w:cs="Arial"/>
                                        <w:b/>
                                        <w:i/>
                                        <w:sz w:val="24"/>
                                      </w:rPr>
                                      <w:t>-</w:t>
                                    </w:r>
                                  </w:p>
                                </w:txbxContent>
                              </wps:txbx>
                              <wps:bodyPr horzOverflow="overflow" vert="horz" lIns="0" tIns="0" rIns="0" bIns="0" rtlCol="0">
                                <a:noAutofit/>
                              </wps:bodyPr>
                            </wps:wsp>
                            <wps:wsp>
                              <wps:cNvPr id="497" name="Rectangle 497"/>
                              <wps:cNvSpPr/>
                              <wps:spPr>
                                <a:xfrm>
                                  <a:off x="2262505" y="170688"/>
                                  <a:ext cx="123812" cy="226002"/>
                                </a:xfrm>
                                <a:prstGeom prst="rect">
                                  <a:avLst/>
                                </a:prstGeom>
                                <a:ln>
                                  <a:noFill/>
                                </a:ln>
                              </wps:spPr>
                              <wps:txbx>
                                <w:txbxContent>
                                  <w:p w14:paraId="2B4DBA93" w14:textId="77777777" w:rsidR="00231350" w:rsidRDefault="00231350">
                                    <w:pPr>
                                      <w:spacing w:after="0" w:line="276" w:lineRule="auto"/>
                                    </w:pPr>
                                    <w:r>
                                      <w:rPr>
                                        <w:rFonts w:ascii="Arial" w:eastAsia="Arial" w:hAnsi="Arial" w:cs="Arial"/>
                                        <w:b/>
                                        <w:i/>
                                        <w:sz w:val="24"/>
                                      </w:rPr>
                                      <w:t>L</w:t>
                                    </w:r>
                                  </w:p>
                                </w:txbxContent>
                              </wps:txbx>
                              <wps:bodyPr horzOverflow="overflow" vert="horz" lIns="0" tIns="0" rIns="0" bIns="0" rtlCol="0">
                                <a:noAutofit/>
                              </wps:bodyPr>
                            </wps:wsp>
                            <wps:wsp>
                              <wps:cNvPr id="498" name="Rectangle 498"/>
                              <wps:cNvSpPr/>
                              <wps:spPr>
                                <a:xfrm>
                                  <a:off x="2356993" y="170688"/>
                                  <a:ext cx="112728" cy="226002"/>
                                </a:xfrm>
                                <a:prstGeom prst="rect">
                                  <a:avLst/>
                                </a:prstGeom>
                                <a:ln>
                                  <a:noFill/>
                                </a:ln>
                              </wps:spPr>
                              <wps:txbx>
                                <w:txbxContent>
                                  <w:p w14:paraId="4AA69889" w14:textId="77777777" w:rsidR="00231350" w:rsidRDefault="00231350">
                                    <w:pPr>
                                      <w:spacing w:after="0" w:line="276" w:lineRule="auto"/>
                                    </w:pPr>
                                    <w:r>
                                      <w:rPr>
                                        <w:rFonts w:ascii="Arial" w:eastAsia="Arial" w:hAnsi="Arial" w:cs="Arial"/>
                                        <w:b/>
                                        <w:i/>
                                        <w:sz w:val="24"/>
                                      </w:rPr>
                                      <w:t>e</w:t>
                                    </w:r>
                                  </w:p>
                                </w:txbxContent>
                              </wps:txbx>
                              <wps:bodyPr horzOverflow="overflow" vert="horz" lIns="0" tIns="0" rIns="0" bIns="0" rtlCol="0">
                                <a:noAutofit/>
                              </wps:bodyPr>
                            </wps:wsp>
                            <wps:wsp>
                              <wps:cNvPr id="499" name="Rectangle 499"/>
                              <wps:cNvSpPr/>
                              <wps:spPr>
                                <a:xfrm>
                                  <a:off x="2442337" y="170688"/>
                                  <a:ext cx="67498" cy="226002"/>
                                </a:xfrm>
                                <a:prstGeom prst="rect">
                                  <a:avLst/>
                                </a:prstGeom>
                                <a:ln>
                                  <a:noFill/>
                                </a:ln>
                              </wps:spPr>
                              <wps:txbx>
                                <w:txbxContent>
                                  <w:p w14:paraId="6C093A5A" w14:textId="77777777" w:rsidR="00231350" w:rsidRDefault="00231350">
                                    <w:pPr>
                                      <w:spacing w:after="0" w:line="276" w:lineRule="auto"/>
                                    </w:pPr>
                                    <w:r>
                                      <w:rPr>
                                        <w:rFonts w:ascii="Arial" w:eastAsia="Arial" w:hAnsi="Arial" w:cs="Arial"/>
                                        <w:b/>
                                        <w:i/>
                                        <w:sz w:val="24"/>
                                      </w:rPr>
                                      <w:t>f</w:t>
                                    </w:r>
                                  </w:p>
                                </w:txbxContent>
                              </wps:txbx>
                              <wps:bodyPr horzOverflow="overflow" vert="horz" lIns="0" tIns="0" rIns="0" bIns="0" rtlCol="0">
                                <a:noAutofit/>
                              </wps:bodyPr>
                            </wps:wsp>
                            <wps:wsp>
                              <wps:cNvPr id="500" name="Rectangle 500"/>
                              <wps:cNvSpPr/>
                              <wps:spPr>
                                <a:xfrm>
                                  <a:off x="2491105" y="170688"/>
                                  <a:ext cx="67498" cy="226002"/>
                                </a:xfrm>
                                <a:prstGeom prst="rect">
                                  <a:avLst/>
                                </a:prstGeom>
                                <a:ln>
                                  <a:noFill/>
                                </a:ln>
                              </wps:spPr>
                              <wps:txbx>
                                <w:txbxContent>
                                  <w:p w14:paraId="4A04EDC9" w14:textId="77777777" w:rsidR="00231350" w:rsidRDefault="00231350">
                                    <w:pPr>
                                      <w:spacing w:after="0" w:line="276" w:lineRule="auto"/>
                                    </w:pPr>
                                    <w:r>
                                      <w:rPr>
                                        <w:rFonts w:ascii="Arial" w:eastAsia="Arial" w:hAnsi="Arial" w:cs="Arial"/>
                                        <w:b/>
                                        <w:i/>
                                        <w:sz w:val="24"/>
                                      </w:rPr>
                                      <w:t>t</w:t>
                                    </w:r>
                                  </w:p>
                                </w:txbxContent>
                              </wps:txbx>
                              <wps:bodyPr horzOverflow="overflow" vert="horz" lIns="0" tIns="0" rIns="0" bIns="0" rtlCol="0">
                                <a:noAutofit/>
                              </wps:bodyPr>
                            </wps:wsp>
                            <wps:wsp>
                              <wps:cNvPr id="501" name="Rectangle 501"/>
                              <wps:cNvSpPr/>
                              <wps:spPr>
                                <a:xfrm>
                                  <a:off x="2542921" y="170688"/>
                                  <a:ext cx="67498" cy="226002"/>
                                </a:xfrm>
                                <a:prstGeom prst="rect">
                                  <a:avLst/>
                                </a:prstGeom>
                                <a:ln>
                                  <a:noFill/>
                                </a:ln>
                              </wps:spPr>
                              <wps:txbx>
                                <w:txbxContent>
                                  <w:p w14:paraId="6F990945" w14:textId="77777777" w:rsidR="00231350" w:rsidRDefault="00231350">
                                    <w:pPr>
                                      <w:spacing w:after="0" w:line="276" w:lineRule="auto"/>
                                    </w:pPr>
                                    <w:r>
                                      <w:rPr>
                                        <w:rFonts w:ascii="Arial" w:eastAsia="Arial" w:hAnsi="Arial" w:cs="Arial"/>
                                        <w:b/>
                                        <w:i/>
                                        <w:sz w:val="24"/>
                                      </w:rPr>
                                      <w:t>-</w:t>
                                    </w:r>
                                  </w:p>
                                </w:txbxContent>
                              </wps:txbx>
                              <wps:bodyPr horzOverflow="overflow" vert="horz" lIns="0" tIns="0" rIns="0" bIns="0" rtlCol="0">
                                <a:noAutofit/>
                              </wps:bodyPr>
                            </wps:wsp>
                            <wps:wsp>
                              <wps:cNvPr id="502" name="Rectangle 502"/>
                              <wps:cNvSpPr/>
                              <wps:spPr>
                                <a:xfrm>
                                  <a:off x="1872107" y="347473"/>
                                  <a:ext cx="485447" cy="226002"/>
                                </a:xfrm>
                                <a:prstGeom prst="rect">
                                  <a:avLst/>
                                </a:prstGeom>
                                <a:ln>
                                  <a:noFill/>
                                </a:ln>
                              </wps:spPr>
                              <wps:txbx>
                                <w:txbxContent>
                                  <w:p w14:paraId="3AD8B9C8" w14:textId="77777777" w:rsidR="00231350" w:rsidRDefault="00231350">
                                    <w:pPr>
                                      <w:spacing w:after="0" w:line="276" w:lineRule="auto"/>
                                    </w:pPr>
                                    <w:r>
                                      <w:rPr>
                                        <w:rFonts w:ascii="Arial" w:eastAsia="Arial" w:hAnsi="Arial" w:cs="Arial"/>
                                        <w:b/>
                                        <w:i/>
                                        <w:sz w:val="24"/>
                                      </w:rPr>
                                      <w:t>Click</w:t>
                                    </w:r>
                                  </w:p>
                                </w:txbxContent>
                              </wps:txbx>
                              <wps:bodyPr horzOverflow="overflow" vert="horz" lIns="0" tIns="0" rIns="0" bIns="0" rtlCol="0">
                                <a:noAutofit/>
                              </wps:bodyPr>
                            </wps:wsp>
                            <wps:wsp>
                              <wps:cNvPr id="503" name="Rectangle 503"/>
                              <wps:cNvSpPr/>
                              <wps:spPr>
                                <a:xfrm>
                                  <a:off x="2238121" y="347473"/>
                                  <a:ext cx="56314" cy="225595"/>
                                </a:xfrm>
                                <a:prstGeom prst="rect">
                                  <a:avLst/>
                                </a:prstGeom>
                                <a:ln>
                                  <a:noFill/>
                                </a:ln>
                              </wps:spPr>
                              <wps:txbx>
                                <w:txbxContent>
                                  <w:p w14:paraId="119DF90B" w14:textId="77777777" w:rsidR="00231350" w:rsidRDefault="00231350">
                                    <w:pPr>
                                      <w:spacing w:after="0" w:line="276" w:lineRule="auto"/>
                                    </w:pPr>
                                    <w:r>
                                      <w:rPr>
                                        <w:rFonts w:ascii="Arial" w:eastAsia="Arial" w:hAnsi="Arial" w:cs="Arial"/>
                                        <w:i/>
                                        <w:sz w:val="24"/>
                                      </w:rPr>
                                      <w:t xml:space="preserve"> </w:t>
                                    </w:r>
                                  </w:p>
                                </w:txbxContent>
                              </wps:txbx>
                              <wps:bodyPr horzOverflow="overflow" vert="horz" lIns="0" tIns="0" rIns="0" bIns="0" rtlCol="0">
                                <a:noAutofit/>
                              </wps:bodyPr>
                            </wps:wsp>
                            <wps:wsp>
                              <wps:cNvPr id="504" name="Rectangle 504"/>
                              <wps:cNvSpPr/>
                              <wps:spPr>
                                <a:xfrm>
                                  <a:off x="2280793" y="347473"/>
                                  <a:ext cx="380217" cy="225595"/>
                                </a:xfrm>
                                <a:prstGeom prst="rect">
                                  <a:avLst/>
                                </a:prstGeom>
                                <a:ln>
                                  <a:noFill/>
                                </a:ln>
                              </wps:spPr>
                              <wps:txbx>
                                <w:txbxContent>
                                  <w:p w14:paraId="4EA21B88" w14:textId="77777777" w:rsidR="00231350" w:rsidRDefault="00231350">
                                    <w:pPr>
                                      <w:spacing w:after="0" w:line="276" w:lineRule="auto"/>
                                    </w:pPr>
                                    <w:r>
                                      <w:rPr>
                                        <w:rFonts w:ascii="Arial" w:eastAsia="Arial" w:hAnsi="Arial" w:cs="Arial"/>
                                        <w:i/>
                                        <w:sz w:val="24"/>
                                      </w:rPr>
                                      <w:t xml:space="preserve">into </w:t>
                                    </w:r>
                                  </w:p>
                                </w:txbxContent>
                              </wps:txbx>
                              <wps:bodyPr horzOverflow="overflow" vert="horz" lIns="0" tIns="0" rIns="0" bIns="0" rtlCol="0">
                                <a:noAutofit/>
                              </wps:bodyPr>
                            </wps:wsp>
                            <wps:wsp>
                              <wps:cNvPr id="505" name="Rectangle 505"/>
                              <wps:cNvSpPr/>
                              <wps:spPr>
                                <a:xfrm>
                                  <a:off x="1872107" y="524256"/>
                                  <a:ext cx="975523" cy="225595"/>
                                </a:xfrm>
                                <a:prstGeom prst="rect">
                                  <a:avLst/>
                                </a:prstGeom>
                                <a:ln>
                                  <a:noFill/>
                                </a:ln>
                              </wps:spPr>
                              <wps:txbx>
                                <w:txbxContent>
                                  <w:p w14:paraId="76BED1EF" w14:textId="77777777" w:rsidR="00231350" w:rsidRDefault="00231350">
                                    <w:pPr>
                                      <w:spacing w:after="0" w:line="276" w:lineRule="auto"/>
                                    </w:pPr>
                                    <w:r>
                                      <w:rPr>
                                        <w:rFonts w:ascii="Arial" w:eastAsia="Arial" w:hAnsi="Arial" w:cs="Arial"/>
                                        <w:i/>
                                        <w:sz w:val="24"/>
                                      </w:rPr>
                                      <w:t>text boxes.</w:t>
                                    </w:r>
                                  </w:p>
                                </w:txbxContent>
                              </wps:txbx>
                              <wps:bodyPr horzOverflow="overflow" vert="horz" lIns="0" tIns="0" rIns="0" bIns="0" rtlCol="0">
                                <a:noAutofit/>
                              </wps:bodyPr>
                            </wps:wsp>
                            <wps:wsp>
                              <wps:cNvPr id="506" name="Rectangle 506"/>
                              <wps:cNvSpPr/>
                              <wps:spPr>
                                <a:xfrm>
                                  <a:off x="2609977" y="524256"/>
                                  <a:ext cx="56314" cy="225595"/>
                                </a:xfrm>
                                <a:prstGeom prst="rect">
                                  <a:avLst/>
                                </a:prstGeom>
                                <a:ln>
                                  <a:noFill/>
                                </a:ln>
                              </wps:spPr>
                              <wps:txbx>
                                <w:txbxContent>
                                  <w:p w14:paraId="432BC41B" w14:textId="77777777" w:rsidR="00231350" w:rsidRDefault="00231350">
                                    <w:pPr>
                                      <w:spacing w:after="0" w:line="276" w:lineRule="auto"/>
                                    </w:pPr>
                                    <w:r>
                                      <w:rPr>
                                        <w:rFonts w:ascii="Arial" w:eastAsia="Arial" w:hAnsi="Arial" w:cs="Arial"/>
                                        <w:i/>
                                        <w:sz w:val="24"/>
                                      </w:rPr>
                                      <w:t xml:space="preserve"> </w:t>
                                    </w:r>
                                  </w:p>
                                </w:txbxContent>
                              </wps:txbx>
                              <wps:bodyPr horzOverflow="overflow" vert="horz" lIns="0" tIns="0" rIns="0" bIns="0" rtlCol="0">
                                <a:noAutofit/>
                              </wps:bodyPr>
                            </wps:wsp>
                          </wpg:wgp>
                        </a:graphicData>
                      </a:graphic>
                    </wp:inline>
                  </w:drawing>
                </mc:Choice>
                <mc:Fallback>
                  <w:pict>
                    <v:group w14:anchorId="797E8C4F" id="Group 2952" o:spid="_x0000_s1069" style="width:222.8pt;height:112.8pt;mso-position-horizontal-relative:char;mso-position-vertical-relative:line" coordsize="28293,143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">
                      <v:shape id="Picture 426" o:spid="_x0000_s1070" type="#_x0000_t75" style="position:absolute;left:2023;top:2821;width:22968;height:11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zKWPFAAAA3AAAAA8AAABkcnMvZG93bnJldi54bWxEj0+LwjAUxO8L+x3CE7wUTRVxpRplEYTe&#10;xD8Lu7dn82yLzUtpYq1+eiMseBxm5jfMYtWZSrTUuNKygtEwBkGcWV1yruB42AxmIJxH1lhZJgV3&#10;crBafn4sMNH2xjtq9z4XAcIuQQWF93UipcsKMuiGtiYO3tk2Bn2QTS51g7cAN5Ucx/FUGiw5LBRY&#10;07qg7LK/GgXR7q8dRdnW/DxOUXz8PaRf59Qq1e9133MQnjr/Dv+3U61gMp7C60w4AnL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cyljxQAAANwAAAAPAAAAAAAAAAAAAAAA&#10;AJ8CAABkcnMvZG93bnJldi54bWxQSwUGAAAAAAQABAD3AAAAkQMAAAAA&#10;">
                        <v:imagedata r:id="rId40" o:title=""/>
                      </v:shape>
                      <v:shape id="Shape 427" o:spid="_x0000_s1071" style="position:absolute;left:1901;top:2700;width:23181;height:11624;visibility:visible;mso-wrap-style:square;v-text-anchor:top" coordsize="2318131,116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g/cYA&#10;AADcAAAADwAAAGRycy9kb3ducmV2LnhtbESPzWrDMBCE74W+g9hCbo3cUJrgWDYlISZQesgP9Lq1&#10;NraxtXIsNXb69FUhkOMwM98wSTaaVlyod7VlBS/TCARxYXXNpYLjYfO8AOE8ssbWMim4koMsfXxI&#10;MNZ24B1d9r4UAcIuRgWV910spSsqMuimtiMO3sn2Bn2QfSl1j0OAm1bOouhNGqw5LFTY0aqiotn/&#10;GAX1b775xs/j13meX1H7dcMfq0ipydP4vgThafT38K291QpeZ3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4g/cYAAADcAAAADwAAAAAAAAAAAAAAAACYAgAAZHJz&#10;L2Rvd25yZXYueG1sUEsFBgAAAAAEAAQA9QAAAIsDAAAAAA==&#10;" path="m,1162380r2318131,l2318131,,,,,1162380xe" filled="f" strokecolor="#4f81bd" strokeweight="1.5pt">
                        <v:stroke miterlimit="66585f" joinstyle="miter" endcap="round"/>
                        <v:path arrowok="t" textboxrect="0,0,2318131,1162380"/>
                      </v:shape>
                      <v:rect id="Rectangle 467" o:spid="_x0000_s1072" style="position:absolute;left:1381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yGsUA&#10;AADcAAAADwAAAGRycy9kb3ducmV2LnhtbESPT4vCMBTE7wt+h/AEb2uqi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zIaxQAAANwAAAAPAAAAAAAAAAAAAAAAAJgCAABkcnMv&#10;ZG93bnJldi54bWxQSwUGAAAAAAQABAD1AAAAigMAAAAA&#10;" filled="f" stroked="f">
                        <v:textbox inset="0,0,0,0">
                          <w:txbxContent>
                            <w:p w14:paraId="43690557" w14:textId="77777777" w:rsidR="00231350" w:rsidRDefault="00231350">
                              <w:pPr>
                                <w:spacing w:after="0" w:line="276" w:lineRule="auto"/>
                              </w:pPr>
                              <w:r>
                                <w:rPr>
                                  <w:sz w:val="24"/>
                                </w:rPr>
                                <w:t xml:space="preserve"> </w:t>
                              </w:r>
                            </w:p>
                          </w:txbxContent>
                        </v:textbox>
                      </v:rect>
                      <v:rect id="Rectangle 468" o:spid="_x0000_s1073" style="position:absolute;top:176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aMIA&#10;AADcAAAADwAAAGRycy9kb3ducmV2LnhtbERPy4rCMBTdC/5DuMLsNFUG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ZowgAAANwAAAAPAAAAAAAAAAAAAAAAAJgCAABkcnMvZG93&#10;bnJldi54bWxQSwUGAAAAAAQABAD1AAAAhwMAAAAA&#10;" filled="f" stroked="f">
                        <v:textbox inset="0,0,0,0">
                          <w:txbxContent>
                            <w:p w14:paraId="7CA527D9" w14:textId="77777777" w:rsidR="00231350" w:rsidRDefault="00231350">
                              <w:pPr>
                                <w:spacing w:after="0" w:line="276" w:lineRule="auto"/>
                              </w:pPr>
                              <w:r>
                                <w:rPr>
                                  <w:sz w:val="24"/>
                                </w:rPr>
                                <w:t xml:space="preserve"> </w:t>
                              </w:r>
                            </w:p>
                          </w:txbxContent>
                        </v:textbox>
                      </v:rect>
                      <v:shape id="Shape 493" o:spid="_x0000_s1074" style="position:absolute;left:17720;top:1183;width:10573;height:8782;visibility:visible;mso-wrap-style:square;v-text-anchor:top" coordsize="1057275,87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EAsYA&#10;AADcAAAADwAAAGRycy9kb3ducmV2LnhtbESP3WoCMRSE7wu+QzhC72pWLbWuRtGtYqlQWn/uD5vj&#10;7uLmZElSXd/eFAq9HGbmG2Y6b00tLuR8ZVlBv5eAIM6trrhQcNivn15B+ICssbZMCm7kYT7rPEwx&#10;1fbK33TZhUJECPsUFZQhNKmUPi/JoO/Zhjh6J+sMhihdIbXDa4SbWg6S5EUarDgulNhQVlJ+3v2Y&#10;SBl9Zpv++Wu1dNlxu3rTOD5WH0o9dtvFBESgNvyH/9rvWsHzeAi/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9EAsYAAADcAAAADwAAAAAAAAAAAAAAAACYAgAAZHJz&#10;L2Rvd25yZXYueG1sUEsFBgAAAAAEAAQA9QAAAIsDAAAAAA==&#10;" path="m,l176149,,440563,r616712,l1057275,392684r,168275l1057275,673100r-616712,l156845,878205,176149,673100,,673100,,560959,,392684,,xe" stroked="f" strokeweight="0">
                        <v:stroke miterlimit="66585f" joinstyle="miter" endcap="round"/>
                        <v:path arrowok="t" textboxrect="0,0,1057275,878205"/>
                      </v:shape>
                      <v:shape id="Shape 494" o:spid="_x0000_s1075" style="position:absolute;left:17720;top:1183;width:10573;height:8782;visibility:visible;mso-wrap-style:square;v-text-anchor:top" coordsize="1057275,87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2iNMIA&#10;AADcAAAADwAAAGRycy9kb3ducmV2LnhtbESPT4vCMBTE78J+h/AEb5oqIm7XVBZB3aP/YK+P5tmW&#10;Ni/dJNrutzeC4HGYmd8wq3VvGnEn5yvLCqaTBARxbnXFhYLLeTtegvABWWNjmRT8k4d19jFYYapt&#10;x0e6n0IhIoR9igrKENpUSp+XZNBPbEscvat1BkOUrpDaYRfhppGzJFlIgxXHhRJb2pSU16ebUVAv&#10;/vzBbH3oZ+663x/zXfd72yk1GvbfXyAC9eEdfrV/tIL55xyeZ+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aI0wgAAANwAAAAPAAAAAAAAAAAAAAAAAJgCAABkcnMvZG93&#10;bnJldi54bWxQSwUGAAAAAAQABAD1AAAAhwMAAAAA&#10;" path="m,l,392684r,l,560959,,673100r176149,l156845,878205,440563,673100r616712,l1057275,560959r,-168275l1057275,392684,1057275,,440563,,176149,r,l,xe" filled="f">
                        <v:stroke endcap="round"/>
                        <v:path arrowok="t" textboxrect="0,0,1057275,878205"/>
                      </v:shape>
                      <v:rect id="Rectangle 495" o:spid="_x0000_s1076" style="position:absolute;left:18721;top:1706;width:452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14:paraId="2289A70C" w14:textId="77777777" w:rsidR="00231350" w:rsidRDefault="00231350">
                              <w:pPr>
                                <w:spacing w:after="0" w:line="276" w:lineRule="auto"/>
                              </w:pPr>
                              <w:r>
                                <w:rPr>
                                  <w:rFonts w:ascii="Arial" w:eastAsia="Arial" w:hAnsi="Arial" w:cs="Arial"/>
                                  <w:b/>
                                  <w:i/>
                                  <w:sz w:val="24"/>
                                </w:rPr>
                                <w:t>Shift</w:t>
                              </w:r>
                            </w:p>
                          </w:txbxContent>
                        </v:textbox>
                      </v:rect>
                      <v:rect id="Rectangle 496" o:spid="_x0000_s1077" style="position:absolute;left:22137;top:1706;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14:paraId="71B216FC" w14:textId="77777777" w:rsidR="00231350" w:rsidRDefault="00231350">
                              <w:pPr>
                                <w:spacing w:after="0" w:line="276" w:lineRule="auto"/>
                              </w:pPr>
                              <w:r>
                                <w:rPr>
                                  <w:rFonts w:ascii="Arial" w:eastAsia="Arial" w:hAnsi="Arial" w:cs="Arial"/>
                                  <w:b/>
                                  <w:i/>
                                  <w:sz w:val="24"/>
                                </w:rPr>
                                <w:t>-</w:t>
                              </w:r>
                            </w:p>
                          </w:txbxContent>
                        </v:textbox>
                      </v:rect>
                      <v:rect id="Rectangle 497" o:spid="_x0000_s1078" style="position:absolute;left:22625;top:1706;width:123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PcUA&#10;AADcAAAADwAAAGRycy9kb3ducmV2LnhtbESPT2vCQBTE74V+h+UVvNWNR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I9xQAAANwAAAAPAAAAAAAAAAAAAAAAAJgCAABkcnMv&#10;ZG93bnJldi54bWxQSwUGAAAAAAQABAD1AAAAigMAAAAA&#10;" filled="f" stroked="f">
                        <v:textbox inset="0,0,0,0">
                          <w:txbxContent>
                            <w:p w14:paraId="2B4DBA93" w14:textId="77777777" w:rsidR="00231350" w:rsidRDefault="00231350">
                              <w:pPr>
                                <w:spacing w:after="0" w:line="276" w:lineRule="auto"/>
                              </w:pPr>
                              <w:r>
                                <w:rPr>
                                  <w:rFonts w:ascii="Arial" w:eastAsia="Arial" w:hAnsi="Arial" w:cs="Arial"/>
                                  <w:b/>
                                  <w:i/>
                                  <w:sz w:val="24"/>
                                </w:rPr>
                                <w:t>L</w:t>
                              </w:r>
                            </w:p>
                          </w:txbxContent>
                        </v:textbox>
                      </v:rect>
                      <v:rect id="Rectangle 498" o:spid="_x0000_s1079" style="position:absolute;left:23569;top:1706;width:112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14:paraId="4AA69889" w14:textId="77777777" w:rsidR="00231350" w:rsidRDefault="00231350">
                              <w:pPr>
                                <w:spacing w:after="0" w:line="276" w:lineRule="auto"/>
                              </w:pPr>
                              <w:r>
                                <w:rPr>
                                  <w:rFonts w:ascii="Arial" w:eastAsia="Arial" w:hAnsi="Arial" w:cs="Arial"/>
                                  <w:b/>
                                  <w:i/>
                                  <w:sz w:val="24"/>
                                </w:rPr>
                                <w:t>e</w:t>
                              </w:r>
                            </w:p>
                          </w:txbxContent>
                        </v:textbox>
                      </v:rect>
                      <v:rect id="Rectangle 499" o:spid="_x0000_s1080" style="position:absolute;left:24423;top:1706;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14:paraId="6C093A5A" w14:textId="77777777" w:rsidR="00231350" w:rsidRDefault="00231350">
                              <w:pPr>
                                <w:spacing w:after="0" w:line="276" w:lineRule="auto"/>
                              </w:pPr>
                              <w:r>
                                <w:rPr>
                                  <w:rFonts w:ascii="Arial" w:eastAsia="Arial" w:hAnsi="Arial" w:cs="Arial"/>
                                  <w:b/>
                                  <w:i/>
                                  <w:sz w:val="24"/>
                                </w:rPr>
                                <w:t>f</w:t>
                              </w:r>
                            </w:p>
                          </w:txbxContent>
                        </v:textbox>
                      </v:rect>
                      <v:rect id="Rectangle 500" o:spid="_x0000_s1081" style="position:absolute;left:24911;top:1706;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14:paraId="4A04EDC9" w14:textId="77777777" w:rsidR="00231350" w:rsidRDefault="00231350">
                              <w:pPr>
                                <w:spacing w:after="0" w:line="276" w:lineRule="auto"/>
                              </w:pPr>
                              <w:r>
                                <w:rPr>
                                  <w:rFonts w:ascii="Arial" w:eastAsia="Arial" w:hAnsi="Arial" w:cs="Arial"/>
                                  <w:b/>
                                  <w:i/>
                                  <w:sz w:val="24"/>
                                </w:rPr>
                                <w:t>t</w:t>
                              </w:r>
                            </w:p>
                          </w:txbxContent>
                        </v:textbox>
                      </v:rect>
                      <v:rect id="Rectangle 501" o:spid="_x0000_s1082" style="position:absolute;left:25429;top:1706;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inset="0,0,0,0">
                          <w:txbxContent>
                            <w:p w14:paraId="6F990945" w14:textId="77777777" w:rsidR="00231350" w:rsidRDefault="00231350">
                              <w:pPr>
                                <w:spacing w:after="0" w:line="276" w:lineRule="auto"/>
                              </w:pPr>
                              <w:r>
                                <w:rPr>
                                  <w:rFonts w:ascii="Arial" w:eastAsia="Arial" w:hAnsi="Arial" w:cs="Arial"/>
                                  <w:b/>
                                  <w:i/>
                                  <w:sz w:val="24"/>
                                </w:rPr>
                                <w:t>-</w:t>
                              </w:r>
                            </w:p>
                          </w:txbxContent>
                        </v:textbox>
                      </v:rect>
                      <v:rect id="Rectangle 502" o:spid="_x0000_s1083" style="position:absolute;left:18721;top:3474;width:485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7v8YA&#10;AADcAAAADwAAAGRycy9kb3ducmV2LnhtbESPT2vCQBTE7wW/w/KE3pqNAYu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7v8YAAADcAAAADwAAAAAAAAAAAAAAAACYAgAAZHJz&#10;L2Rvd25yZXYueG1sUEsFBgAAAAAEAAQA9QAAAIsDAAAAAA==&#10;" filled="f" stroked="f">
                        <v:textbox inset="0,0,0,0">
                          <w:txbxContent>
                            <w:p w14:paraId="3AD8B9C8" w14:textId="77777777" w:rsidR="00231350" w:rsidRDefault="00231350">
                              <w:pPr>
                                <w:spacing w:after="0" w:line="276" w:lineRule="auto"/>
                              </w:pPr>
                              <w:r>
                                <w:rPr>
                                  <w:rFonts w:ascii="Arial" w:eastAsia="Arial" w:hAnsi="Arial" w:cs="Arial"/>
                                  <w:b/>
                                  <w:i/>
                                  <w:sz w:val="24"/>
                                </w:rPr>
                                <w:t>Click</w:t>
                              </w:r>
                            </w:p>
                          </w:txbxContent>
                        </v:textbox>
                      </v:rect>
                      <v:rect id="Rectangle 503" o:spid="_x0000_s1084" style="position:absolute;left:22381;top:3474;width:56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119DF90B" w14:textId="77777777" w:rsidR="00231350" w:rsidRDefault="00231350">
                              <w:pPr>
                                <w:spacing w:after="0" w:line="276" w:lineRule="auto"/>
                              </w:pPr>
                              <w:r>
                                <w:rPr>
                                  <w:rFonts w:ascii="Arial" w:eastAsia="Arial" w:hAnsi="Arial" w:cs="Arial"/>
                                  <w:i/>
                                  <w:sz w:val="24"/>
                                </w:rPr>
                                <w:t xml:space="preserve"> </w:t>
                              </w:r>
                            </w:p>
                          </w:txbxContent>
                        </v:textbox>
                      </v:rect>
                      <v:rect id="Rectangle 504" o:spid="_x0000_s1085" style="position:absolute;left:22807;top:3474;width:380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14:paraId="4EA21B88" w14:textId="77777777" w:rsidR="00231350" w:rsidRDefault="00231350">
                              <w:pPr>
                                <w:spacing w:after="0" w:line="276" w:lineRule="auto"/>
                              </w:pPr>
                              <w:r>
                                <w:rPr>
                                  <w:rFonts w:ascii="Arial" w:eastAsia="Arial" w:hAnsi="Arial" w:cs="Arial"/>
                                  <w:i/>
                                  <w:sz w:val="24"/>
                                </w:rPr>
                                <w:t xml:space="preserve">into </w:t>
                              </w:r>
                            </w:p>
                          </w:txbxContent>
                        </v:textbox>
                      </v:rect>
                      <v:rect id="Rectangle 505" o:spid="_x0000_s1086" style="position:absolute;left:18721;top:5242;width:9755;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jy8UA&#10;AADcAAAADwAAAGRycy9kb3ducmV2LnhtbESPQWvCQBSE7wX/w/KE3pqNh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LxQAAANwAAAAPAAAAAAAAAAAAAAAAAJgCAABkcnMv&#10;ZG93bnJldi54bWxQSwUGAAAAAAQABAD1AAAAigMAAAAA&#10;" filled="f" stroked="f">
                        <v:textbox inset="0,0,0,0">
                          <w:txbxContent>
                            <w:p w14:paraId="76BED1EF" w14:textId="77777777" w:rsidR="00231350" w:rsidRDefault="00231350">
                              <w:pPr>
                                <w:spacing w:after="0" w:line="276" w:lineRule="auto"/>
                              </w:pPr>
                              <w:r>
                                <w:rPr>
                                  <w:rFonts w:ascii="Arial" w:eastAsia="Arial" w:hAnsi="Arial" w:cs="Arial"/>
                                  <w:i/>
                                  <w:sz w:val="24"/>
                                </w:rPr>
                                <w:t>text boxes.</w:t>
                              </w:r>
                            </w:p>
                          </w:txbxContent>
                        </v:textbox>
                      </v:rect>
                      <v:rect id="Rectangle 506" o:spid="_x0000_s1087" style="position:absolute;left:26099;top:5242;width:56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14:paraId="432BC41B" w14:textId="77777777" w:rsidR="00231350" w:rsidRDefault="00231350">
                              <w:pPr>
                                <w:spacing w:after="0" w:line="276" w:lineRule="auto"/>
                              </w:pPr>
                              <w:r>
                                <w:rPr>
                                  <w:rFonts w:ascii="Arial" w:eastAsia="Arial" w:hAnsi="Arial" w:cs="Arial"/>
                                  <w:i/>
                                  <w:sz w:val="24"/>
                                </w:rPr>
                                <w:t xml:space="preserve"> </w:t>
                              </w:r>
                            </w:p>
                          </w:txbxContent>
                        </v:textbox>
                      </v:rect>
                      <w10:anchorlock/>
                    </v:group>
                  </w:pict>
                </mc:Fallback>
              </mc:AlternateContent>
            </w:r>
          </w:p>
        </w:tc>
      </w:tr>
    </w:tbl>
    <w:p w14:paraId="4DA058EA" w14:textId="50D826A2" w:rsidR="00480520" w:rsidRDefault="00480520" w:rsidP="00883F9F">
      <w:pPr>
        <w:spacing w:after="9883" w:line="240" w:lineRule="auto"/>
      </w:pPr>
    </w:p>
    <w:p w14:paraId="7922C8DF" w14:textId="62FBB46B" w:rsidR="00883F9F" w:rsidRDefault="00883F9F" w:rsidP="00883F9F">
      <w:pPr>
        <w:pStyle w:val="Heading1"/>
      </w:pPr>
      <w:bookmarkStart w:id="28" w:name="_Toc348731908"/>
      <w:r>
        <w:t>Appendix B</w:t>
      </w:r>
      <w:bookmarkEnd w:id="28"/>
    </w:p>
    <w:p w14:paraId="5525DD80" w14:textId="6D455F95" w:rsidR="00883F9F" w:rsidRDefault="00883F9F">
      <w:pPr>
        <w:spacing w:line="240" w:lineRule="auto"/>
      </w:pPr>
      <w:r>
        <w:rPr>
          <w:noProof/>
        </w:rPr>
        <w:drawing>
          <wp:anchor distT="0" distB="0" distL="114300" distR="114300" simplePos="0" relativeHeight="251666432" behindDoc="0" locked="0" layoutInCell="1" allowOverlap="0" wp14:anchorId="4B2F2A76" wp14:editId="5DF3E2D3">
            <wp:simplePos x="0" y="0"/>
            <wp:positionH relativeFrom="column">
              <wp:posOffset>1920875</wp:posOffset>
            </wp:positionH>
            <wp:positionV relativeFrom="paragraph">
              <wp:posOffset>629285</wp:posOffset>
            </wp:positionV>
            <wp:extent cx="4232275" cy="412750"/>
            <wp:effectExtent l="0" t="0" r="0" b="0"/>
            <wp:wrapTopAndBottom/>
            <wp:docPr id="7756" name="Picture 7756"/>
            <wp:cNvGraphicFramePr/>
            <a:graphic xmlns:a="http://schemas.openxmlformats.org/drawingml/2006/main">
              <a:graphicData uri="http://schemas.openxmlformats.org/drawingml/2006/picture">
                <pic:pic xmlns:pic="http://schemas.openxmlformats.org/drawingml/2006/picture">
                  <pic:nvPicPr>
                    <pic:cNvPr id="7756" name="Picture 7756"/>
                    <pic:cNvPicPr/>
                  </pic:nvPicPr>
                  <pic:blipFill>
                    <a:blip r:embed="rId41"/>
                    <a:stretch>
                      <a:fillRect/>
                    </a:stretch>
                  </pic:blipFill>
                  <pic:spPr>
                    <a:xfrm>
                      <a:off x="0" y="0"/>
                      <a:ext cx="4232275" cy="412750"/>
                    </a:xfrm>
                    <a:prstGeom prst="rect">
                      <a:avLst/>
                    </a:prstGeom>
                  </pic:spPr>
                </pic:pic>
              </a:graphicData>
            </a:graphic>
          </wp:anchor>
        </w:drawing>
      </w:r>
      <w:r>
        <w:rPr>
          <w:rFonts w:ascii="Calibri" w:eastAsia="Calibri" w:hAnsi="Calibri" w:cs="Calibri"/>
          <w:noProof/>
        </w:rPr>
        <w:drawing>
          <wp:inline distT="0" distB="0" distL="0" distR="0" wp14:anchorId="05480C08" wp14:editId="13E6C6B9">
            <wp:extent cx="869950" cy="593725"/>
            <wp:effectExtent l="0" t="0" r="0" b="0"/>
            <wp:docPr id="7757" name="Picture 7757"/>
            <wp:cNvGraphicFramePr/>
            <a:graphic xmlns:a="http://schemas.openxmlformats.org/drawingml/2006/main">
              <a:graphicData uri="http://schemas.openxmlformats.org/drawingml/2006/picture">
                <pic:pic xmlns:pic="http://schemas.openxmlformats.org/drawingml/2006/picture">
                  <pic:nvPicPr>
                    <pic:cNvPr id="7757" name="Picture 7757"/>
                    <pic:cNvPicPr/>
                  </pic:nvPicPr>
                  <pic:blipFill>
                    <a:blip r:embed="rId42"/>
                    <a:stretch>
                      <a:fillRect/>
                    </a:stretch>
                  </pic:blipFill>
                  <pic:spPr>
                    <a:xfrm>
                      <a:off x="0" y="0"/>
                      <a:ext cx="869950" cy="593725"/>
                    </a:xfrm>
                    <a:prstGeom prst="rect">
                      <a:avLst/>
                    </a:prstGeom>
                  </pic:spPr>
                </pic:pic>
              </a:graphicData>
            </a:graphic>
          </wp:inline>
        </w:drawing>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28AF523D" w14:textId="03638DFA" w:rsidR="00883F9F" w:rsidRDefault="00883F9F">
      <w:pPr>
        <w:spacing w:line="240" w:lineRule="auto"/>
        <w:ind w:left="987"/>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68F2C6B9" w14:textId="77777777" w:rsidR="00883F9F" w:rsidRDefault="00883F9F">
      <w:pPr>
        <w:spacing w:line="240" w:lineRule="auto"/>
        <w:ind w:left="987"/>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5F6E8CBB" w14:textId="5EC7FA45" w:rsidR="00883F9F" w:rsidRPr="00883F9F" w:rsidRDefault="00883F9F" w:rsidP="00883F9F">
      <w:pPr>
        <w:rPr>
          <w:rFonts w:ascii="Verdana" w:hAnsi="Verdana"/>
          <w:sz w:val="28"/>
          <w:szCs w:val="28"/>
        </w:rPr>
      </w:pPr>
      <w:r w:rsidRPr="00883F9F">
        <w:rPr>
          <w:rFonts w:ascii="Verdana" w:hAnsi="Verdana"/>
          <w:sz w:val="28"/>
          <w:szCs w:val="28"/>
        </w:rPr>
        <w:t>Clicker 5 (Windows)</w:t>
      </w:r>
      <w:r w:rsidRPr="00883F9F">
        <w:rPr>
          <w:rFonts w:ascii="Verdana" w:eastAsia="Times New Roman" w:hAnsi="Verdana" w:cs="Times New Roman"/>
          <w:sz w:val="28"/>
          <w:szCs w:val="28"/>
        </w:rPr>
        <w:t xml:space="preserve"> </w:t>
      </w:r>
      <w:r>
        <w:rPr>
          <w:rFonts w:ascii="Verdana" w:eastAsia="Verdana" w:hAnsi="Verdana" w:cs="Verdana"/>
          <w:sz w:val="28"/>
        </w:rPr>
        <w:t xml:space="preserve"> </w:t>
      </w:r>
    </w:p>
    <w:p w14:paraId="7B1D0FBF" w14:textId="77777777" w:rsidR="00883F9F" w:rsidRDefault="00883F9F" w:rsidP="00883F9F">
      <w:pPr>
        <w:pStyle w:val="NoSpacing"/>
      </w:pPr>
      <w:r w:rsidRPr="00883F9F">
        <w:t xml:space="preserve">Lesson 7: Creating a Talking Book </w:t>
      </w:r>
    </w:p>
    <w:p w14:paraId="0C53496E" w14:textId="24F21BCF" w:rsidR="00883F9F" w:rsidRDefault="00883F9F" w:rsidP="00883F9F">
      <w:pPr>
        <w:pStyle w:val="NoSpacing"/>
      </w:pPr>
      <w:r>
        <w:rPr>
          <w:rFonts w:eastAsia="Verdana" w:cs="Verdana"/>
        </w:rPr>
        <w:t xml:space="preserve"> </w:t>
      </w:r>
    </w:p>
    <w:p w14:paraId="69A7CD9E" w14:textId="31969ACA" w:rsidR="00883F9F" w:rsidRDefault="00883F9F" w:rsidP="00883F9F">
      <w:pPr>
        <w:pStyle w:val="NoSpacing"/>
      </w:pPr>
      <w:r>
        <w:t xml:space="preserve">Introduction </w:t>
      </w:r>
    </w:p>
    <w:p w14:paraId="79BCF652" w14:textId="77777777" w:rsidR="00883F9F" w:rsidRDefault="00883F9F" w:rsidP="00883F9F">
      <w:pPr>
        <w:pStyle w:val="NoSpacing"/>
      </w:pPr>
    </w:p>
    <w:p w14:paraId="314F49DD" w14:textId="77218CC4" w:rsidR="00883F9F" w:rsidRDefault="00883F9F" w:rsidP="00883F9F">
      <w:r>
        <w:t xml:space="preserve">Students with special needs often struggle with the writing process making it challenging for them to show what they know.  Using the Bookmaking templates and writing supports in Clicker 5, along with some simple tips for creating a talking book, students can demonstrate what they know in a variety of ways and overcome many of the barriers that have previously prevented them from writing.    </w:t>
      </w:r>
    </w:p>
    <w:p w14:paraId="01A669BC" w14:textId="5D2240B9" w:rsidR="00883F9F" w:rsidRDefault="00883F9F" w:rsidP="00883F9F">
      <w:r>
        <w:t xml:space="preserve">This is the final lesson in this set of Clicker 5 whole class activities.  The students end the unit by demonstrating what they have learned by creating a book using Clicker 5.     </w:t>
      </w:r>
    </w:p>
    <w:p w14:paraId="0AB7D5AC" w14:textId="23FB9162" w:rsidR="00883F9F" w:rsidRDefault="00883F9F" w:rsidP="00883F9F">
      <w:r>
        <w:t xml:space="preserve">This lesson will provide the necessary skills for creating a talking book with guided support and allow the student(s) an opportunity to share what they know and have learned about a topic.  </w:t>
      </w:r>
    </w:p>
    <w:p w14:paraId="3C347B7B" w14:textId="786C66BA" w:rsidR="00883F9F" w:rsidRDefault="00883F9F" w:rsidP="00883F9F">
      <w:pPr>
        <w:pStyle w:val="NoSpacing"/>
      </w:pPr>
      <w:r>
        <w:t xml:space="preserve">Learning Objectives </w:t>
      </w:r>
    </w:p>
    <w:p w14:paraId="71ADF197" w14:textId="77777777" w:rsidR="00883F9F" w:rsidRDefault="00883F9F" w:rsidP="00883F9F">
      <w:pPr>
        <w:pStyle w:val="NoSpacing"/>
      </w:pPr>
    </w:p>
    <w:p w14:paraId="5F912B1F" w14:textId="3CB64393" w:rsidR="00883F9F" w:rsidRDefault="00883F9F" w:rsidP="00883F9F">
      <w:r>
        <w:t xml:space="preserve">Upon completion of this lesson: </w:t>
      </w:r>
    </w:p>
    <w:p w14:paraId="57F08FB9" w14:textId="10158EDB" w:rsidR="00883F9F" w:rsidRDefault="00883F9F" w:rsidP="004A5CA7">
      <w:pPr>
        <w:pStyle w:val="ListParagraph"/>
        <w:numPr>
          <w:ilvl w:val="0"/>
          <w:numId w:val="18"/>
        </w:numPr>
      </w:pPr>
      <w:r>
        <w:t xml:space="preserve">students will independently create a ‘Talking Book’ to show </w:t>
      </w:r>
      <w:r w:rsidR="004A5CA7">
        <w:t>what they know about a topic</w:t>
      </w:r>
    </w:p>
    <w:p w14:paraId="6FB9FA81" w14:textId="77777777" w:rsidR="004A5CA7" w:rsidRDefault="00883F9F" w:rsidP="004A5CA7">
      <w:pPr>
        <w:pStyle w:val="NoSpacing"/>
      </w:pPr>
      <w:r>
        <w:t xml:space="preserve">Materials and Resources </w:t>
      </w:r>
    </w:p>
    <w:p w14:paraId="56B21947" w14:textId="4CCC1023" w:rsidR="00883F9F" w:rsidRDefault="00883F9F" w:rsidP="004A5CA7">
      <w:pPr>
        <w:pStyle w:val="NoSpacing"/>
      </w:pPr>
      <w:r>
        <w:rPr>
          <w:rFonts w:eastAsia="Verdana" w:cs="Verdana"/>
        </w:rPr>
        <w:t xml:space="preserve"> </w:t>
      </w:r>
    </w:p>
    <w:p w14:paraId="0980A272" w14:textId="77777777" w:rsidR="00883F9F" w:rsidRDefault="00883F9F" w:rsidP="00883F9F">
      <w:pPr>
        <w:numPr>
          <w:ilvl w:val="0"/>
          <w:numId w:val="19"/>
        </w:numPr>
        <w:spacing w:after="0" w:line="237" w:lineRule="auto"/>
        <w:ind w:hanging="360"/>
        <w:jc w:val="left"/>
      </w:pPr>
      <w:r>
        <w:t xml:space="preserve">Clicker 5 </w:t>
      </w:r>
    </w:p>
    <w:p w14:paraId="2CF08F00" w14:textId="0CEE3C8D" w:rsidR="00883F9F" w:rsidRDefault="00883F9F" w:rsidP="004A5CA7">
      <w:pPr>
        <w:numPr>
          <w:ilvl w:val="0"/>
          <w:numId w:val="19"/>
        </w:numPr>
        <w:spacing w:after="0" w:line="237" w:lineRule="auto"/>
        <w:ind w:hanging="360"/>
        <w:jc w:val="left"/>
      </w:pPr>
      <w:r>
        <w:t xml:space="preserve">Clicker 5 unit (e.g. Maps_Unit.clkx)  </w:t>
      </w:r>
    </w:p>
    <w:p w14:paraId="2A95AE7D" w14:textId="77777777" w:rsidR="004A5CA7" w:rsidRDefault="004A5CA7" w:rsidP="004A5CA7">
      <w:pPr>
        <w:spacing w:after="0" w:line="237" w:lineRule="auto"/>
        <w:jc w:val="left"/>
      </w:pPr>
    </w:p>
    <w:p w14:paraId="23AAC38D" w14:textId="77777777" w:rsidR="00883F9F" w:rsidRDefault="00883F9F" w:rsidP="004A5CA7">
      <w:pPr>
        <w:pStyle w:val="NoSpacing"/>
      </w:pPr>
      <w:r>
        <w:t xml:space="preserve">Teacher Preparation </w:t>
      </w:r>
    </w:p>
    <w:p w14:paraId="691CB5D0" w14:textId="77777777" w:rsidR="00883F9F" w:rsidRDefault="00883F9F">
      <w:pPr>
        <w:spacing w:line="240" w:lineRule="auto"/>
        <w:ind w:left="987"/>
      </w:pPr>
      <w:r>
        <w:rPr>
          <w:rFonts w:ascii="Verdana" w:eastAsia="Verdana" w:hAnsi="Verdana" w:cs="Verdana"/>
          <w:sz w:val="28"/>
        </w:rPr>
        <w:t xml:space="preserve"> </w:t>
      </w:r>
    </w:p>
    <w:p w14:paraId="0D77D23E" w14:textId="77777777" w:rsidR="00883F9F" w:rsidRDefault="00883F9F" w:rsidP="00883F9F">
      <w:pPr>
        <w:numPr>
          <w:ilvl w:val="0"/>
          <w:numId w:val="20"/>
        </w:numPr>
        <w:spacing w:after="0" w:line="237" w:lineRule="auto"/>
        <w:ind w:hanging="360"/>
        <w:jc w:val="left"/>
      </w:pPr>
      <w:r>
        <w:t xml:space="preserve">Determine the Windows computer to be used during the lesson, and ensure Clicker 5 is installed. </w:t>
      </w:r>
    </w:p>
    <w:p w14:paraId="48C95AA8" w14:textId="77777777" w:rsidR="00883F9F" w:rsidRDefault="00883F9F" w:rsidP="00883F9F">
      <w:pPr>
        <w:numPr>
          <w:ilvl w:val="0"/>
          <w:numId w:val="20"/>
        </w:numPr>
        <w:spacing w:after="0" w:line="237" w:lineRule="auto"/>
        <w:ind w:hanging="360"/>
        <w:jc w:val="left"/>
      </w:pPr>
      <w:r>
        <w:t xml:space="preserve">Set up projection system to project Clicker 5 activity. </w:t>
      </w:r>
    </w:p>
    <w:p w14:paraId="4897847D" w14:textId="0B024CE0" w:rsidR="00883F9F" w:rsidRDefault="00883F9F" w:rsidP="00883F9F">
      <w:pPr>
        <w:numPr>
          <w:ilvl w:val="0"/>
          <w:numId w:val="20"/>
        </w:numPr>
        <w:spacing w:after="0" w:line="237" w:lineRule="auto"/>
        <w:ind w:hanging="360"/>
        <w:jc w:val="left"/>
      </w:pPr>
      <w:r>
        <w:t>Save the Clicker 5 unit that will be used during the lesson to your computer desktop (e.g. Maps_Unit.clkx).</w:t>
      </w:r>
      <w:r w:rsidRPr="00883F9F">
        <w:rPr>
          <w:rFonts w:ascii="Verdana" w:eastAsia="Verdana" w:hAnsi="Verdana" w:cs="Verdana"/>
          <w:sz w:val="28"/>
        </w:rPr>
        <w:t xml:space="preserve">  </w:t>
      </w:r>
    </w:p>
    <w:p w14:paraId="4B53ACE7" w14:textId="77777777" w:rsidR="004A5CA7" w:rsidRDefault="004A5CA7" w:rsidP="00883F9F"/>
    <w:p w14:paraId="7F2ED5DD" w14:textId="4707DC68" w:rsidR="00883F9F" w:rsidRDefault="004A5CA7" w:rsidP="004A5CA7">
      <w:pPr>
        <w:pStyle w:val="NoSpacing"/>
      </w:pPr>
      <w:r>
        <w:t xml:space="preserve">Student Guided Practice </w:t>
      </w:r>
    </w:p>
    <w:p w14:paraId="139F51BC" w14:textId="77777777" w:rsidR="004A5CA7" w:rsidRDefault="004A5CA7" w:rsidP="004A5CA7">
      <w:pPr>
        <w:pStyle w:val="NoSpacing"/>
      </w:pPr>
    </w:p>
    <w:tbl>
      <w:tblPr>
        <w:tblStyle w:val="TableGrid"/>
        <w:tblW w:w="9574" w:type="dxa"/>
        <w:tblInd w:w="-5" w:type="dxa"/>
        <w:tblCellMar>
          <w:top w:w="0" w:type="dxa"/>
          <w:left w:w="37" w:type="dxa"/>
          <w:bottom w:w="0" w:type="dxa"/>
          <w:right w:w="44" w:type="dxa"/>
        </w:tblCellMar>
        <w:tblLook w:val="04A0" w:firstRow="1" w:lastRow="0" w:firstColumn="1" w:lastColumn="0" w:noHBand="0" w:noVBand="1"/>
      </w:tblPr>
      <w:tblGrid>
        <w:gridCol w:w="624"/>
        <w:gridCol w:w="4254"/>
        <w:gridCol w:w="4696"/>
      </w:tblGrid>
      <w:tr w:rsidR="00883F9F" w14:paraId="443E7674" w14:textId="77777777" w:rsidTr="004A5CA7">
        <w:trPr>
          <w:trHeight w:val="450"/>
        </w:trPr>
        <w:tc>
          <w:tcPr>
            <w:tcW w:w="4878" w:type="dxa"/>
            <w:gridSpan w:val="2"/>
            <w:tcBorders>
              <w:top w:val="single" w:sz="4" w:space="0" w:color="000000"/>
              <w:left w:val="single" w:sz="4" w:space="0" w:color="000000"/>
              <w:bottom w:val="single" w:sz="4" w:space="0" w:color="000000"/>
              <w:right w:val="nil"/>
            </w:tcBorders>
            <w:shd w:val="clear" w:color="auto" w:fill="F4F4F4"/>
          </w:tcPr>
          <w:p w14:paraId="42CF7FCA" w14:textId="77777777" w:rsidR="00883F9F" w:rsidRDefault="00883F9F">
            <w:pPr>
              <w:spacing w:line="276" w:lineRule="auto"/>
              <w:ind w:left="70"/>
            </w:pPr>
            <w:r>
              <w:rPr>
                <w:rFonts w:ascii="Verdana" w:eastAsia="Verdana" w:hAnsi="Verdana" w:cs="Verdana"/>
                <w:sz w:val="28"/>
              </w:rPr>
              <w:t xml:space="preserve">Making a Clicker 5 Talking Book  </w:t>
            </w:r>
          </w:p>
        </w:tc>
        <w:tc>
          <w:tcPr>
            <w:tcW w:w="4696" w:type="dxa"/>
            <w:tcBorders>
              <w:top w:val="single" w:sz="4" w:space="0" w:color="000000"/>
              <w:left w:val="nil"/>
              <w:bottom w:val="single" w:sz="4" w:space="0" w:color="000000"/>
              <w:right w:val="single" w:sz="4" w:space="0" w:color="000000"/>
            </w:tcBorders>
            <w:shd w:val="clear" w:color="auto" w:fill="F4F4F4"/>
          </w:tcPr>
          <w:p w14:paraId="2D662FA4" w14:textId="77777777" w:rsidR="00883F9F" w:rsidRDefault="00883F9F">
            <w:pPr>
              <w:spacing w:line="276" w:lineRule="auto"/>
            </w:pPr>
          </w:p>
        </w:tc>
      </w:tr>
      <w:tr w:rsidR="00883F9F" w14:paraId="160CE46A" w14:textId="77777777" w:rsidTr="004A5CA7">
        <w:trPr>
          <w:trHeight w:val="2453"/>
        </w:trPr>
        <w:tc>
          <w:tcPr>
            <w:tcW w:w="624" w:type="dxa"/>
            <w:tcBorders>
              <w:top w:val="single" w:sz="4" w:space="0" w:color="000000"/>
              <w:left w:val="single" w:sz="4" w:space="0" w:color="000000"/>
              <w:bottom w:val="nil"/>
              <w:right w:val="single" w:sz="4" w:space="0" w:color="000000"/>
            </w:tcBorders>
            <w:shd w:val="clear" w:color="auto" w:fill="000000"/>
            <w:vAlign w:val="bottom"/>
          </w:tcPr>
          <w:p w14:paraId="2B530BBF" w14:textId="77777777" w:rsidR="00883F9F" w:rsidRDefault="00883F9F">
            <w:pPr>
              <w:spacing w:line="276" w:lineRule="auto"/>
              <w:ind w:left="185"/>
            </w:pPr>
            <w:r>
              <w:rPr>
                <w:rFonts w:ascii="Verdana" w:eastAsia="Verdana" w:hAnsi="Verdana" w:cs="Verdana"/>
                <w:color w:val="FFFFFF"/>
                <w:sz w:val="28"/>
              </w:rPr>
              <w:t xml:space="preserve">1 </w:t>
            </w:r>
          </w:p>
        </w:tc>
        <w:tc>
          <w:tcPr>
            <w:tcW w:w="4254" w:type="dxa"/>
            <w:tcBorders>
              <w:top w:val="single" w:sz="4" w:space="0" w:color="000000"/>
              <w:left w:val="single" w:sz="4" w:space="0" w:color="000000"/>
              <w:bottom w:val="nil"/>
              <w:right w:val="single" w:sz="4" w:space="0" w:color="000000"/>
            </w:tcBorders>
          </w:tcPr>
          <w:p w14:paraId="2BF65C6E" w14:textId="77777777" w:rsidR="00883F9F" w:rsidRDefault="00883F9F">
            <w:pPr>
              <w:ind w:left="75"/>
            </w:pPr>
            <w:r>
              <w:t xml:space="preserve"> </w:t>
            </w:r>
          </w:p>
          <w:p w14:paraId="2544AAB9" w14:textId="77777777" w:rsidR="00883F9F" w:rsidRDefault="00883F9F">
            <w:pPr>
              <w:spacing w:line="268" w:lineRule="auto"/>
              <w:ind w:left="75"/>
            </w:pPr>
            <w:r>
              <w:t xml:space="preserve">To complete this final activity, first open the appropriate Clicker 5 unit (e.g. Maps_Unit.clkx) from “Clicker 5 Units” on the Learning Centre web page. The unit will open at a home screen with the buttons linking to each of the unit lessons.  </w:t>
            </w:r>
          </w:p>
          <w:p w14:paraId="56564EFA" w14:textId="77777777" w:rsidR="00883F9F" w:rsidRDefault="00883F9F">
            <w:pPr>
              <w:spacing w:line="276" w:lineRule="auto"/>
              <w:ind w:left="75"/>
            </w:pPr>
            <w:r>
              <w:t xml:space="preserve"> </w:t>
            </w:r>
          </w:p>
        </w:tc>
        <w:tc>
          <w:tcPr>
            <w:tcW w:w="4696" w:type="dxa"/>
            <w:tcBorders>
              <w:top w:val="single" w:sz="4" w:space="0" w:color="000000"/>
              <w:left w:val="single" w:sz="4" w:space="0" w:color="000000"/>
              <w:bottom w:val="nil"/>
              <w:right w:val="single" w:sz="4" w:space="0" w:color="000000"/>
            </w:tcBorders>
            <w:vAlign w:val="bottom"/>
          </w:tcPr>
          <w:p w14:paraId="4820A982" w14:textId="77777777" w:rsidR="00883F9F" w:rsidRDefault="00883F9F">
            <w:pPr>
              <w:jc w:val="center"/>
            </w:pPr>
            <w:r>
              <w:t xml:space="preserve"> </w:t>
            </w:r>
          </w:p>
          <w:p w14:paraId="2813AE27" w14:textId="77777777" w:rsidR="00883F9F" w:rsidRDefault="00883F9F">
            <w:pPr>
              <w:spacing w:line="276" w:lineRule="auto"/>
              <w:ind w:left="67"/>
            </w:pPr>
            <w:r>
              <w:rPr>
                <w:rFonts w:ascii="Calibri" w:eastAsia="Calibri" w:hAnsi="Calibri" w:cs="Calibri"/>
                <w:noProof/>
              </w:rPr>
              <mc:AlternateContent>
                <mc:Choice Requires="wpg">
                  <w:drawing>
                    <wp:inline distT="0" distB="0" distL="0" distR="0" wp14:anchorId="2D9BD1E0" wp14:editId="4DCF4CD3">
                      <wp:extent cx="2771775" cy="1499822"/>
                      <wp:effectExtent l="0" t="0" r="0" b="0"/>
                      <wp:docPr id="8018" name="Group 8018"/>
                      <wp:cNvGraphicFramePr/>
                      <a:graphic xmlns:a="http://schemas.openxmlformats.org/drawingml/2006/main">
                        <a:graphicData uri="http://schemas.microsoft.com/office/word/2010/wordprocessingGroup">
                          <wpg:wgp>
                            <wpg:cNvGrpSpPr/>
                            <wpg:grpSpPr>
                              <a:xfrm>
                                <a:off x="0" y="0"/>
                                <a:ext cx="2771775" cy="1499822"/>
                                <a:chOff x="0" y="0"/>
                                <a:chExt cx="2771775" cy="1499822"/>
                              </a:xfrm>
                            </wpg:grpSpPr>
                            <pic:pic xmlns:pic="http://schemas.openxmlformats.org/drawingml/2006/picture">
                              <pic:nvPicPr>
                                <pic:cNvPr id="8128" name="Picture 8128"/>
                                <pic:cNvPicPr/>
                              </pic:nvPicPr>
                              <pic:blipFill>
                                <a:blip r:embed="rId43"/>
                                <a:stretch>
                                  <a:fillRect/>
                                </a:stretch>
                              </pic:blipFill>
                              <pic:spPr>
                                <a:xfrm>
                                  <a:off x="9525" y="232997"/>
                                  <a:ext cx="2755900" cy="1260475"/>
                                </a:xfrm>
                                <a:prstGeom prst="rect">
                                  <a:avLst/>
                                </a:prstGeom>
                              </pic:spPr>
                            </pic:pic>
                            <wps:wsp>
                              <wps:cNvPr id="186" name="Shape 186"/>
                              <wps:cNvSpPr/>
                              <wps:spPr>
                                <a:xfrm>
                                  <a:off x="0" y="223472"/>
                                  <a:ext cx="2771775" cy="1276350"/>
                                </a:xfrm>
                                <a:custGeom>
                                  <a:avLst/>
                                  <a:gdLst/>
                                  <a:ahLst/>
                                  <a:cxnLst/>
                                  <a:rect l="0" t="0" r="0" b="0"/>
                                  <a:pathLst>
                                    <a:path w="2771775" h="1276350">
                                      <a:moveTo>
                                        <a:pt x="0" y="1276350"/>
                                      </a:moveTo>
                                      <a:lnTo>
                                        <a:pt x="2771775" y="1276350"/>
                                      </a:lnTo>
                                      <a:lnTo>
                                        <a:pt x="2771775" y="0"/>
                                      </a:lnTo>
                                      <a:lnTo>
                                        <a:pt x="0" y="0"/>
                                      </a:lnTo>
                                      <a:close/>
                                    </a:path>
                                  </a:pathLst>
                                </a:custGeom>
                                <a:ln w="19050" cap="flat">
                                  <a:miter lim="101600"/>
                                </a:ln>
                              </wps:spPr>
                              <wps:style>
                                <a:lnRef idx="1">
                                  <a:srgbClr val="4E81BC"/>
                                </a:lnRef>
                                <a:fillRef idx="0">
                                  <a:srgbClr val="000000">
                                    <a:alpha val="0"/>
                                  </a:srgbClr>
                                </a:fillRef>
                                <a:effectRef idx="0">
                                  <a:scrgbClr r="0" g="0" b="0"/>
                                </a:effectRef>
                                <a:fontRef idx="none"/>
                              </wps:style>
                              <wps:bodyPr/>
                            </wps:wsp>
                            <wps:wsp>
                              <wps:cNvPr id="244" name="Rectangle 244"/>
                              <wps:cNvSpPr/>
                              <wps:spPr>
                                <a:xfrm>
                                  <a:off x="1424559" y="0"/>
                                  <a:ext cx="51809" cy="248201"/>
                                </a:xfrm>
                                <a:prstGeom prst="rect">
                                  <a:avLst/>
                                </a:prstGeom>
                                <a:ln>
                                  <a:noFill/>
                                </a:ln>
                              </wps:spPr>
                              <wps:txbx>
                                <w:txbxContent>
                                  <w:p w14:paraId="03074B56" w14:textId="77777777" w:rsidR="00231350" w:rsidRDefault="00231350">
                                    <w:pPr>
                                      <w:spacing w:line="276" w:lineRule="auto"/>
                                    </w:pPr>
                                    <w:r>
                                      <w:t xml:space="preserve"> </w:t>
                                    </w:r>
                                  </w:p>
                                </w:txbxContent>
                              </wps:txbx>
                              <wps:bodyPr horzOverflow="overflow" vert="horz" lIns="0" tIns="0" rIns="0" bIns="0" rtlCol="0">
                                <a:noAutofit/>
                              </wps:bodyPr>
                            </wps:wsp>
                          </wpg:wgp>
                        </a:graphicData>
                      </a:graphic>
                    </wp:inline>
                  </w:drawing>
                </mc:Choice>
                <mc:Fallback>
                  <w:pict>
                    <v:group w14:anchorId="2D9BD1E0" id="Group 8018" o:spid="_x0000_s1088" style="width:218.25pt;height:118.1pt;mso-position-horizontal-relative:char;mso-position-vertical-relative:line" coordsize="27717,14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">
                      <v:shape id="Picture 8128" o:spid="_x0000_s1089" type="#_x0000_t75" style="position:absolute;left:95;top:2329;width:27559;height:12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KjmfAAAAA3QAAAA8AAABkcnMvZG93bnJldi54bWxET02LwjAQvS/4H8II3tZUEZVqWmRhwYvI&#10;Vg8eh2ZsSptJbaLWf28Owh4f73ubD7YVD+p97VjBbJqAIC6drrlScD79fq9B+ICssXVMCl7kIc9G&#10;X1tMtXvyHz2KUIkYwj5FBSaELpXSl4Ys+qnriCN3db3FEGFfSd3jM4bbVs6TZCkt1hwbDHb0Y6hs&#10;irtVUHhjdpIvx4VeDc3resNDc14qNRkPuw2IQEP4F3/ce61gPZvHufFNfAIy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QqOZ8AAAADdAAAADwAAAAAAAAAAAAAAAACfAgAA&#10;ZHJzL2Rvd25yZXYueG1sUEsFBgAAAAAEAAQA9wAAAIwDAAAAAA==&#10;">
                        <v:imagedata r:id="rId44" o:title=""/>
                      </v:shape>
                      <v:shape id="Shape 186" o:spid="_x0000_s1090" style="position:absolute;top:2234;width:27717;height:12764;visibility:visible;mso-wrap-style:square;v-text-anchor:top" coordsize="2771775,127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UhcIA&#10;AADcAAAADwAAAGRycy9kb3ducmV2LnhtbESPQYvCMBCF7wv+hzCCtzV1BSnVKCoseFGxu+B1aMa2&#10;2ExqE2311xtB8DbDe9+bN7NFZypxo8aVlhWMhhEI4szqknMF/3+/3zEI55E1VpZJwZ0cLOa9rxkm&#10;2rZ8oFvqcxFC2CWooPC+TqR0WUEG3dDWxEE72cagD2uTS91gG8JNJX+iaCINlhwuFFjTuqDsnF5N&#10;qHGRtB3v1vf0qA092msX77OVUoN+t5yC8NT5j/lNb3Tg4gm8ngkT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VSFwgAAANwAAAAPAAAAAAAAAAAAAAAAAJgCAABkcnMvZG93&#10;bnJldi54bWxQSwUGAAAAAAQABAD1AAAAhwMAAAAA&#10;" path="m,1276350r2771775,l2771775,,,,,1276350xe" filled="f" strokecolor="#4e81bc" strokeweight="1.5pt">
                        <v:stroke miterlimit="66585f" joinstyle="miter"/>
                        <v:path arrowok="t" textboxrect="0,0,2771775,1276350"/>
                      </v:shape>
                      <v:rect id="Rectangle 244" o:spid="_x0000_s1091" style="position:absolute;left:1424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14:paraId="03074B56" w14:textId="77777777" w:rsidR="00231350" w:rsidRDefault="00231350">
                              <w:pPr>
                                <w:spacing w:line="276" w:lineRule="auto"/>
                              </w:pPr>
                              <w:r>
                                <w:t xml:space="preserve"> </w:t>
                              </w:r>
                            </w:p>
                          </w:txbxContent>
                        </v:textbox>
                      </v:rect>
                      <w10:anchorlock/>
                    </v:group>
                  </w:pict>
                </mc:Fallback>
              </mc:AlternateContent>
            </w:r>
          </w:p>
        </w:tc>
      </w:tr>
      <w:tr w:rsidR="00883F9F" w14:paraId="09E9226A" w14:textId="77777777" w:rsidTr="004A5CA7">
        <w:trPr>
          <w:trHeight w:val="1857"/>
        </w:trPr>
        <w:tc>
          <w:tcPr>
            <w:tcW w:w="624" w:type="dxa"/>
            <w:tcBorders>
              <w:top w:val="nil"/>
              <w:left w:val="single" w:sz="4" w:space="0" w:color="000000"/>
              <w:bottom w:val="single" w:sz="4" w:space="0" w:color="000000"/>
              <w:right w:val="single" w:sz="4" w:space="0" w:color="000000"/>
            </w:tcBorders>
            <w:shd w:val="clear" w:color="auto" w:fill="000000"/>
          </w:tcPr>
          <w:p w14:paraId="07A36C9C" w14:textId="77777777" w:rsidR="00883F9F" w:rsidRDefault="00883F9F">
            <w:pPr>
              <w:spacing w:line="276" w:lineRule="auto"/>
            </w:pPr>
          </w:p>
        </w:tc>
        <w:tc>
          <w:tcPr>
            <w:tcW w:w="4254" w:type="dxa"/>
            <w:tcBorders>
              <w:top w:val="nil"/>
              <w:left w:val="single" w:sz="4" w:space="0" w:color="000000"/>
              <w:bottom w:val="single" w:sz="4" w:space="0" w:color="000000"/>
              <w:right w:val="single" w:sz="4" w:space="0" w:color="000000"/>
            </w:tcBorders>
          </w:tcPr>
          <w:p w14:paraId="238A55B2" w14:textId="77777777" w:rsidR="00883F9F" w:rsidRDefault="00883F9F">
            <w:pPr>
              <w:spacing w:line="270" w:lineRule="auto"/>
              <w:ind w:left="75"/>
            </w:pPr>
            <w:r>
              <w:t xml:space="preserve">For this lesson you will be working with the “Read” activity.  </w:t>
            </w:r>
          </w:p>
          <w:p w14:paraId="0D0649E9" w14:textId="77777777" w:rsidR="00883F9F" w:rsidRDefault="00883F9F">
            <w:pPr>
              <w:ind w:left="75"/>
            </w:pPr>
            <w:r>
              <w:t xml:space="preserve"> </w:t>
            </w:r>
          </w:p>
          <w:p w14:paraId="454E249E" w14:textId="77777777" w:rsidR="00883F9F" w:rsidRDefault="00883F9F">
            <w:pPr>
              <w:ind w:left="75"/>
            </w:pPr>
            <w:r>
              <w:t xml:space="preserve">To open the activity.  </w:t>
            </w:r>
          </w:p>
          <w:p w14:paraId="61DFAB58" w14:textId="77777777" w:rsidR="00883F9F" w:rsidRDefault="00883F9F">
            <w:pPr>
              <w:spacing w:line="276" w:lineRule="auto"/>
              <w:jc w:val="center"/>
            </w:pPr>
            <w:r>
              <w:rPr>
                <w:rFonts w:ascii="Segoe UI Symbol" w:eastAsia="Segoe UI Symbol" w:hAnsi="Segoe UI Symbol" w:cs="Segoe UI Symbol"/>
              </w:rPr>
              <w:t>•</w:t>
            </w:r>
            <w:r>
              <w:t xml:space="preserve"> </w:t>
            </w:r>
            <w:r>
              <w:tab/>
            </w:r>
            <w:r>
              <w:rPr>
                <w:rFonts w:ascii="Arial" w:eastAsia="Arial" w:hAnsi="Arial" w:cs="Arial"/>
                <w:b/>
              </w:rPr>
              <w:t xml:space="preserve">Click </w:t>
            </w:r>
            <w:r>
              <w:t xml:space="preserve">the </w:t>
            </w:r>
            <w:r>
              <w:rPr>
                <w:rFonts w:ascii="Arial" w:eastAsia="Arial" w:hAnsi="Arial" w:cs="Arial"/>
                <w:b/>
              </w:rPr>
              <w:t>Make a Book</w:t>
            </w:r>
            <w:r>
              <w:t xml:space="preserve"> button</w:t>
            </w:r>
            <w:r>
              <w:rPr>
                <w:rFonts w:ascii="Arial" w:eastAsia="Arial" w:hAnsi="Arial" w:cs="Arial"/>
                <w:b/>
              </w:rPr>
              <w:t xml:space="preserve"> </w:t>
            </w:r>
          </w:p>
        </w:tc>
        <w:tc>
          <w:tcPr>
            <w:tcW w:w="4696" w:type="dxa"/>
            <w:tcBorders>
              <w:top w:val="nil"/>
              <w:left w:val="single" w:sz="4" w:space="0" w:color="000000"/>
              <w:bottom w:val="single" w:sz="4" w:space="0" w:color="000000"/>
              <w:right w:val="single" w:sz="4" w:space="0" w:color="000000"/>
            </w:tcBorders>
            <w:vAlign w:val="bottom"/>
          </w:tcPr>
          <w:p w14:paraId="5CBD4907" w14:textId="77777777" w:rsidR="00883F9F" w:rsidRDefault="00883F9F">
            <w:pPr>
              <w:spacing w:line="230" w:lineRule="auto"/>
              <w:ind w:left="69" w:right="252"/>
            </w:pPr>
            <w:r>
              <w:t xml:space="preserve"> </w:t>
            </w:r>
            <w:r>
              <w:tab/>
            </w:r>
            <w:r>
              <w:rPr>
                <w:rFonts w:ascii="Arial" w:eastAsia="Arial" w:hAnsi="Arial" w:cs="Arial"/>
                <w:b/>
                <w:i/>
              </w:rPr>
              <w:t xml:space="preserve">Click Make </w:t>
            </w:r>
            <w:r>
              <w:t xml:space="preserve"> </w:t>
            </w:r>
            <w:r>
              <w:tab/>
            </w:r>
            <w:r>
              <w:rPr>
                <w:rFonts w:ascii="Arial" w:eastAsia="Arial" w:hAnsi="Arial" w:cs="Arial"/>
                <w:b/>
                <w:i/>
              </w:rPr>
              <w:t>a Book</w:t>
            </w:r>
            <w:r>
              <w:rPr>
                <w:rFonts w:ascii="Arial" w:eastAsia="Arial" w:hAnsi="Arial" w:cs="Arial"/>
                <w:i/>
              </w:rPr>
              <w:t xml:space="preserve"> </w:t>
            </w:r>
            <w:r>
              <w:rPr>
                <w:rFonts w:ascii="Calibri" w:eastAsia="Calibri" w:hAnsi="Calibri" w:cs="Calibri"/>
                <w:noProof/>
              </w:rPr>
              <mc:AlternateContent>
                <mc:Choice Requires="wpg">
                  <w:drawing>
                    <wp:anchor distT="0" distB="0" distL="114300" distR="114300" simplePos="0" relativeHeight="251667456" behindDoc="1" locked="0" layoutInCell="1" allowOverlap="1" wp14:anchorId="24C31B50" wp14:editId="6BFB8BAD">
                      <wp:simplePos x="0" y="0"/>
                      <wp:positionH relativeFrom="column">
                        <wp:posOffset>1806575</wp:posOffset>
                      </wp:positionH>
                      <wp:positionV relativeFrom="paragraph">
                        <wp:posOffset>-176741</wp:posOffset>
                      </wp:positionV>
                      <wp:extent cx="946785" cy="573393"/>
                      <wp:effectExtent l="0" t="0" r="0" b="0"/>
                      <wp:wrapNone/>
                      <wp:docPr id="8038" name="Group 8038"/>
                      <wp:cNvGraphicFramePr/>
                      <a:graphic xmlns:a="http://schemas.openxmlformats.org/drawingml/2006/main">
                        <a:graphicData uri="http://schemas.microsoft.com/office/word/2010/wordprocessingGroup">
                          <wpg:wgp>
                            <wpg:cNvGrpSpPr/>
                            <wpg:grpSpPr>
                              <a:xfrm>
                                <a:off x="0" y="0"/>
                                <a:ext cx="946785" cy="573393"/>
                                <a:chOff x="0" y="0"/>
                                <a:chExt cx="946785" cy="573393"/>
                              </a:xfrm>
                            </wpg:grpSpPr>
                            <wps:wsp>
                              <wps:cNvPr id="419" name="Shape 419"/>
                              <wps:cNvSpPr/>
                              <wps:spPr>
                                <a:xfrm>
                                  <a:off x="0" y="0"/>
                                  <a:ext cx="946785" cy="573393"/>
                                </a:xfrm>
                                <a:custGeom>
                                  <a:avLst/>
                                  <a:gdLst/>
                                  <a:ahLst/>
                                  <a:cxnLst/>
                                  <a:rect l="0" t="0" r="0" b="0"/>
                                  <a:pathLst>
                                    <a:path w="946785" h="573393">
                                      <a:moveTo>
                                        <a:pt x="657225" y="0"/>
                                      </a:moveTo>
                                      <a:lnTo>
                                        <a:pt x="788988" y="140322"/>
                                      </a:lnTo>
                                      <a:lnTo>
                                        <a:pt x="946785" y="140322"/>
                                      </a:lnTo>
                                      <a:lnTo>
                                        <a:pt x="946785" y="212497"/>
                                      </a:lnTo>
                                      <a:lnTo>
                                        <a:pt x="946785" y="320764"/>
                                      </a:lnTo>
                                      <a:lnTo>
                                        <a:pt x="946785" y="573393"/>
                                      </a:lnTo>
                                      <a:lnTo>
                                        <a:pt x="788988" y="573393"/>
                                      </a:lnTo>
                                      <a:lnTo>
                                        <a:pt x="552298" y="573393"/>
                                      </a:lnTo>
                                      <a:lnTo>
                                        <a:pt x="0" y="573393"/>
                                      </a:lnTo>
                                      <a:lnTo>
                                        <a:pt x="0" y="320764"/>
                                      </a:lnTo>
                                      <a:lnTo>
                                        <a:pt x="0" y="212497"/>
                                      </a:lnTo>
                                      <a:lnTo>
                                        <a:pt x="0" y="140322"/>
                                      </a:lnTo>
                                      <a:lnTo>
                                        <a:pt x="552298" y="140322"/>
                                      </a:lnTo>
                                      <a:lnTo>
                                        <a:pt x="65722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20" name="Shape 420"/>
                              <wps:cNvSpPr/>
                              <wps:spPr>
                                <a:xfrm>
                                  <a:off x="0" y="0"/>
                                  <a:ext cx="946785" cy="573393"/>
                                </a:xfrm>
                                <a:custGeom>
                                  <a:avLst/>
                                  <a:gdLst/>
                                  <a:ahLst/>
                                  <a:cxnLst/>
                                  <a:rect l="0" t="0" r="0" b="0"/>
                                  <a:pathLst>
                                    <a:path w="946785" h="573393">
                                      <a:moveTo>
                                        <a:pt x="0" y="140322"/>
                                      </a:moveTo>
                                      <a:lnTo>
                                        <a:pt x="0" y="212497"/>
                                      </a:lnTo>
                                      <a:lnTo>
                                        <a:pt x="0" y="320764"/>
                                      </a:lnTo>
                                      <a:lnTo>
                                        <a:pt x="0" y="573393"/>
                                      </a:lnTo>
                                      <a:lnTo>
                                        <a:pt x="552298" y="573393"/>
                                      </a:lnTo>
                                      <a:lnTo>
                                        <a:pt x="788988" y="573393"/>
                                      </a:lnTo>
                                      <a:lnTo>
                                        <a:pt x="946785" y="573393"/>
                                      </a:lnTo>
                                      <a:lnTo>
                                        <a:pt x="946785" y="320764"/>
                                      </a:lnTo>
                                      <a:lnTo>
                                        <a:pt x="946785" y="212497"/>
                                      </a:lnTo>
                                      <a:lnTo>
                                        <a:pt x="946785" y="140322"/>
                                      </a:lnTo>
                                      <a:lnTo>
                                        <a:pt x="788988" y="140322"/>
                                      </a:lnTo>
                                      <a:lnTo>
                                        <a:pt x="657225" y="0"/>
                                      </a:lnTo>
                                      <a:lnTo>
                                        <a:pt x="552298" y="140322"/>
                                      </a:lnTo>
                                      <a:lnTo>
                                        <a:pt x="0" y="140322"/>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D325BC7" id="Group 8038" o:spid="_x0000_s1026" style="position:absolute;margin-left:142.25pt;margin-top:-13.9pt;width:74.55pt;height:45.15pt;z-index:-251649024" coordsize="9467,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">
                      <v:shape id="Shape 419" o:spid="_x0000_s1027" style="position:absolute;width:9467;height:5733;visibility:visible;mso-wrap-style:square;v-text-anchor:top" coordsize="946785,57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9T8QA&#10;AADcAAAADwAAAGRycy9kb3ducmV2LnhtbESP3WoCMRSE7wXfIRyhd5rdUrTdGkVaKkWKpf7cHzbH&#10;zdbNyZJE3b69KQheDjPzDTOdd7YRZ/KhdqwgH2UgiEuna64U7LYfw2cQISJrbByTgj8KMJ/1e1Ms&#10;tLvwD503sRIJwqFABSbGtpAylIYshpFriZN3cN5iTNJXUnu8JLht5GOWjaXFmtOCwZbeDJXHzckq&#10;eLfLLa7z3+/Jl+WJH5vVodyjUg+DbvEKIlIX7+Fb+1MreMpf4P9MO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CPU/EAAAA3AAAAA8AAAAAAAAAAAAAAAAAmAIAAGRycy9k&#10;b3ducmV2LnhtbFBLBQYAAAAABAAEAPUAAACJAwAAAAA=&#10;" path="m657225,l788988,140322r157797,l946785,212497r,108267l946785,573393r-157797,l552298,573393,,573393,,320764,,212497,,140322r552298,l657225,xe" stroked="f" strokeweight="0">
                        <v:stroke endcap="round"/>
                        <v:path arrowok="t" textboxrect="0,0,946785,573393"/>
                      </v:shape>
                      <v:shape id="Shape 420" o:spid="_x0000_s1028" style="position:absolute;width:9467;height:5733;visibility:visible;mso-wrap-style:square;v-text-anchor:top" coordsize="946785,57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kX8IA&#10;AADcAAAADwAAAGRycy9kb3ducmV2LnhtbERPTWuDQBC9F/oflin0VlellGrchJAQ8JJCk1xym7gT&#10;lbiz4m6i/vvsodDj430Xq8l04kGDay0rSKIYBHFldcu1gtNx9/ENwnlkjZ1lUjCTg9Xy9aXAXNuR&#10;f+lx8LUIIexyVNB43+dSuqohgy6yPXHgrnYw6AMcaqkHHEO46WQax1/SYMuhocGeNg1Vt8PdKOiy&#10;ZDuf0zkpt/MeM3+566v8Uer9bVovQHia/L/4z11qBZ9p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yRfwgAAANwAAAAPAAAAAAAAAAAAAAAAAJgCAABkcnMvZG93&#10;bnJldi54bWxQSwUGAAAAAAQABAD1AAAAhwMAAAAA&#10;" path="m,140322r,72175l,320764,,573393r552298,l788988,573393r157797,l946785,320764r,-108267l946785,140322r-157797,l657225,,552298,140322,,140322xe" filled="f">
                        <v:stroke endcap="round"/>
                        <v:path arrowok="t" textboxrect="0,0,946785,573393"/>
                      </v:shape>
                    </v:group>
                  </w:pict>
                </mc:Fallback>
              </mc:AlternateContent>
            </w:r>
          </w:p>
          <w:p w14:paraId="64A76742" w14:textId="77777777" w:rsidR="00883F9F" w:rsidRDefault="00883F9F">
            <w:pPr>
              <w:ind w:left="69"/>
            </w:pPr>
            <w:r>
              <w:t xml:space="preserve"> </w:t>
            </w:r>
          </w:p>
          <w:p w14:paraId="05314764" w14:textId="77777777" w:rsidR="00883F9F" w:rsidRDefault="00883F9F">
            <w:pPr>
              <w:ind w:left="69"/>
            </w:pPr>
            <w:r>
              <w:t xml:space="preserve"> </w:t>
            </w:r>
          </w:p>
          <w:p w14:paraId="4E8C76D5" w14:textId="77777777" w:rsidR="00883F9F" w:rsidRDefault="00883F9F">
            <w:pPr>
              <w:ind w:left="69"/>
            </w:pPr>
            <w:r>
              <w:t xml:space="preserve"> </w:t>
            </w:r>
          </w:p>
          <w:p w14:paraId="7DB7A95C" w14:textId="77777777" w:rsidR="00883F9F" w:rsidRDefault="00883F9F">
            <w:pPr>
              <w:spacing w:line="276" w:lineRule="auto"/>
              <w:ind w:left="69"/>
            </w:pPr>
            <w:r>
              <w:t xml:space="preserve"> </w:t>
            </w:r>
            <w:r>
              <w:tab/>
              <w:t xml:space="preserve"> </w:t>
            </w:r>
          </w:p>
        </w:tc>
      </w:tr>
      <w:tr w:rsidR="00883F9F" w14:paraId="4034D7F6" w14:textId="77777777" w:rsidTr="004A5CA7">
        <w:trPr>
          <w:trHeight w:val="6647"/>
        </w:trPr>
        <w:tc>
          <w:tcPr>
            <w:tcW w:w="624" w:type="dxa"/>
            <w:tcBorders>
              <w:top w:val="single" w:sz="4" w:space="0" w:color="000000"/>
              <w:left w:val="single" w:sz="4" w:space="0" w:color="000000"/>
              <w:bottom w:val="single" w:sz="4" w:space="0" w:color="FFFFFF"/>
              <w:right w:val="single" w:sz="4" w:space="0" w:color="000000"/>
            </w:tcBorders>
            <w:shd w:val="clear" w:color="auto" w:fill="000000"/>
            <w:vAlign w:val="center"/>
          </w:tcPr>
          <w:p w14:paraId="4FD9F6E0" w14:textId="77777777" w:rsidR="00883F9F" w:rsidRDefault="00883F9F">
            <w:pPr>
              <w:spacing w:line="249" w:lineRule="auto"/>
              <w:ind w:left="276" w:right="129"/>
              <w:jc w:val="center"/>
            </w:pPr>
            <w:r>
              <w:rPr>
                <w:rFonts w:ascii="Verdana" w:eastAsia="Verdana" w:hAnsi="Verdana" w:cs="Verdana"/>
                <w:color w:val="FFFFFF"/>
                <w:sz w:val="28"/>
              </w:rPr>
              <w:t xml:space="preserve">   </w:t>
            </w:r>
          </w:p>
          <w:p w14:paraId="77E0DC51" w14:textId="77777777" w:rsidR="00883F9F" w:rsidRDefault="00883F9F">
            <w:pPr>
              <w:ind w:left="185"/>
            </w:pPr>
            <w:r>
              <w:rPr>
                <w:rFonts w:ascii="Verdana" w:eastAsia="Verdana" w:hAnsi="Verdana" w:cs="Verdana"/>
                <w:color w:val="FFFFFF"/>
                <w:sz w:val="28"/>
              </w:rPr>
              <w:t xml:space="preserve">2 </w:t>
            </w:r>
          </w:p>
          <w:p w14:paraId="087113AE" w14:textId="77777777" w:rsidR="00883F9F" w:rsidRDefault="00883F9F">
            <w:pPr>
              <w:spacing w:line="276" w:lineRule="auto"/>
              <w:ind w:left="276" w:right="129"/>
              <w:jc w:val="center"/>
            </w:pPr>
            <w:r>
              <w:rPr>
                <w:rFonts w:ascii="Verdana" w:eastAsia="Verdana" w:hAnsi="Verdana" w:cs="Verdana"/>
                <w:color w:val="FFFFFF"/>
                <w:sz w:val="28"/>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750C9E40" w14:textId="77777777" w:rsidR="00883F9F" w:rsidRDefault="00883F9F">
            <w:pPr>
              <w:ind w:left="75"/>
            </w:pPr>
            <w:r>
              <w:t xml:space="preserve"> </w:t>
            </w:r>
          </w:p>
          <w:p w14:paraId="001FE541" w14:textId="77777777" w:rsidR="00883F9F" w:rsidRDefault="00883F9F">
            <w:pPr>
              <w:spacing w:after="187" w:line="268" w:lineRule="auto"/>
              <w:ind w:left="75"/>
            </w:pPr>
            <w:r>
              <w:t xml:space="preserve">In this lesson the students will build a book related to the unit topic. To ensure the students don’t lose their work, have them begin by creating a title and saving their book. Demonstrate saving Clicker 5 Books to the class: </w:t>
            </w:r>
          </w:p>
          <w:p w14:paraId="62AAA695" w14:textId="77777777" w:rsidR="00883F9F" w:rsidRDefault="00883F9F">
            <w:pPr>
              <w:ind w:left="75"/>
            </w:pPr>
            <w:r>
              <w:t xml:space="preserve">To save the books. </w:t>
            </w:r>
          </w:p>
          <w:p w14:paraId="47C59645" w14:textId="77777777" w:rsidR="00883F9F" w:rsidRDefault="00883F9F">
            <w:pPr>
              <w:spacing w:line="270" w:lineRule="auto"/>
              <w:ind w:left="795" w:hanging="360"/>
            </w:pPr>
            <w:r>
              <w:rPr>
                <w:rFonts w:ascii="Segoe UI Symbol" w:eastAsia="Segoe UI Symbol" w:hAnsi="Segoe UI Symbol" w:cs="Segoe UI Symbol"/>
              </w:rPr>
              <w:t>•</w:t>
            </w:r>
            <w:r>
              <w:t xml:space="preserve"> </w:t>
            </w:r>
            <w:r>
              <w:tab/>
              <w:t xml:space="preserve">Select </w:t>
            </w:r>
            <w:r>
              <w:rPr>
                <w:rFonts w:ascii="Arial" w:eastAsia="Arial" w:hAnsi="Arial" w:cs="Arial"/>
                <w:b/>
              </w:rPr>
              <w:t>File</w:t>
            </w:r>
            <w:r>
              <w:t xml:space="preserve"> and then </w:t>
            </w:r>
            <w:r>
              <w:rPr>
                <w:rFonts w:ascii="Arial" w:eastAsia="Arial" w:hAnsi="Arial" w:cs="Arial"/>
                <w:b/>
              </w:rPr>
              <w:t>Save Gridset As</w:t>
            </w:r>
            <w:r>
              <w:t xml:space="preserve">  </w:t>
            </w:r>
          </w:p>
          <w:p w14:paraId="0222ABC3" w14:textId="77777777" w:rsidR="00883F9F" w:rsidRDefault="00883F9F">
            <w:pPr>
              <w:ind w:left="75"/>
            </w:pPr>
            <w:r>
              <w:t xml:space="preserve">A dialog box will appear. </w:t>
            </w:r>
          </w:p>
          <w:p w14:paraId="07241163" w14:textId="77777777" w:rsidR="00883F9F" w:rsidRDefault="00883F9F" w:rsidP="00883F9F">
            <w:pPr>
              <w:numPr>
                <w:ilvl w:val="0"/>
                <w:numId w:val="21"/>
              </w:numPr>
              <w:spacing w:line="267" w:lineRule="auto"/>
              <w:ind w:right="118" w:hanging="361"/>
              <w:jc w:val="left"/>
            </w:pPr>
            <w:r>
              <w:rPr>
                <w:rFonts w:ascii="Arial" w:eastAsia="Arial" w:hAnsi="Arial" w:cs="Arial"/>
                <w:b/>
              </w:rPr>
              <w:t>Click</w:t>
            </w:r>
            <w:r>
              <w:t xml:space="preserve"> and type into the text field to give the book a </w:t>
            </w:r>
            <w:r>
              <w:rPr>
                <w:rFonts w:ascii="Arial" w:eastAsia="Arial" w:hAnsi="Arial" w:cs="Arial"/>
                <w:b/>
              </w:rPr>
              <w:t>descriptive title</w:t>
            </w:r>
            <w:r>
              <w:t xml:space="preserve"> </w:t>
            </w:r>
          </w:p>
          <w:p w14:paraId="0DBBC9A1" w14:textId="77777777" w:rsidR="00883F9F" w:rsidRDefault="00883F9F" w:rsidP="00883F9F">
            <w:pPr>
              <w:numPr>
                <w:ilvl w:val="0"/>
                <w:numId w:val="21"/>
              </w:numPr>
              <w:spacing w:after="179"/>
              <w:ind w:right="118" w:hanging="361"/>
              <w:jc w:val="left"/>
            </w:pPr>
            <w:r>
              <w:rPr>
                <w:rFonts w:ascii="Arial" w:eastAsia="Arial" w:hAnsi="Arial" w:cs="Arial"/>
                <w:b/>
              </w:rPr>
              <w:t xml:space="preserve">Click </w:t>
            </w:r>
            <w:r>
              <w:t xml:space="preserve">the </w:t>
            </w:r>
            <w:r>
              <w:rPr>
                <w:rFonts w:ascii="Arial" w:eastAsia="Arial" w:hAnsi="Arial" w:cs="Arial"/>
                <w:b/>
              </w:rPr>
              <w:t>Save</w:t>
            </w:r>
            <w:r>
              <w:t xml:space="preserve"> button </w:t>
            </w:r>
          </w:p>
          <w:p w14:paraId="7832D49B" w14:textId="77777777" w:rsidR="00883F9F" w:rsidRDefault="00883F9F">
            <w:pPr>
              <w:spacing w:after="182" w:line="272" w:lineRule="auto"/>
              <w:ind w:left="76"/>
            </w:pPr>
            <w:r>
              <w:rPr>
                <w:rFonts w:ascii="Arial" w:eastAsia="Arial" w:hAnsi="Arial" w:cs="Arial"/>
                <w:b/>
              </w:rPr>
              <w:t>Note:</w:t>
            </w:r>
            <w:r>
              <w:t xml:space="preserve"> encourage the students to save often to ensure that no one loses their work. </w:t>
            </w:r>
          </w:p>
          <w:p w14:paraId="511338EE" w14:textId="77777777" w:rsidR="00883F9F" w:rsidRDefault="00883F9F">
            <w:pPr>
              <w:ind w:left="76"/>
            </w:pPr>
            <w:r>
              <w:t xml:space="preserve"> </w:t>
            </w:r>
          </w:p>
          <w:p w14:paraId="697BD302" w14:textId="77777777" w:rsidR="00883F9F" w:rsidRDefault="00883F9F">
            <w:pPr>
              <w:ind w:left="76"/>
            </w:pPr>
            <w:r>
              <w:t xml:space="preserve"> </w:t>
            </w:r>
          </w:p>
          <w:p w14:paraId="4E5AD7AE" w14:textId="77777777" w:rsidR="00883F9F" w:rsidRDefault="00883F9F">
            <w:pPr>
              <w:spacing w:line="276" w:lineRule="auto"/>
              <w:ind w:left="75"/>
            </w:pPr>
            <w:r>
              <w:t xml:space="preserve"> </w:t>
            </w:r>
          </w:p>
        </w:tc>
        <w:tc>
          <w:tcPr>
            <w:tcW w:w="4696" w:type="dxa"/>
            <w:tcBorders>
              <w:top w:val="single" w:sz="4" w:space="0" w:color="000000"/>
              <w:left w:val="single" w:sz="4" w:space="0" w:color="000000"/>
              <w:bottom w:val="single" w:sz="4" w:space="0" w:color="000000"/>
              <w:right w:val="single" w:sz="4" w:space="0" w:color="000000"/>
            </w:tcBorders>
          </w:tcPr>
          <w:p w14:paraId="0E1113E4" w14:textId="77777777" w:rsidR="00883F9F" w:rsidRDefault="00883F9F">
            <w:pPr>
              <w:spacing w:line="276" w:lineRule="auto"/>
            </w:pPr>
            <w:r>
              <w:rPr>
                <w:rFonts w:ascii="Calibri" w:eastAsia="Calibri" w:hAnsi="Calibri" w:cs="Calibri"/>
                <w:noProof/>
              </w:rPr>
              <mc:AlternateContent>
                <mc:Choice Requires="wpg">
                  <w:drawing>
                    <wp:inline distT="0" distB="0" distL="0" distR="0" wp14:anchorId="2C2A4DDB" wp14:editId="6DF99483">
                      <wp:extent cx="2673985" cy="3727301"/>
                      <wp:effectExtent l="0" t="0" r="0" b="0"/>
                      <wp:docPr id="1" name="Group 1"/>
                      <wp:cNvGraphicFramePr/>
                      <a:graphic xmlns:a="http://schemas.openxmlformats.org/drawingml/2006/main">
                        <a:graphicData uri="http://schemas.microsoft.com/office/word/2010/wordprocessingGroup">
                          <wpg:wgp>
                            <wpg:cNvGrpSpPr/>
                            <wpg:grpSpPr>
                              <a:xfrm>
                                <a:off x="0" y="0"/>
                                <a:ext cx="2673985" cy="3727301"/>
                                <a:chOff x="0" y="0"/>
                                <a:chExt cx="2673985" cy="3727301"/>
                              </a:xfrm>
                            </wpg:grpSpPr>
                            <pic:pic xmlns:pic="http://schemas.openxmlformats.org/drawingml/2006/picture">
                              <pic:nvPicPr>
                                <pic:cNvPr id="2" name="Picture 2"/>
                                <pic:cNvPicPr/>
                              </pic:nvPicPr>
                              <pic:blipFill>
                                <a:blip r:embed="rId45"/>
                                <a:stretch>
                                  <a:fillRect/>
                                </a:stretch>
                              </pic:blipFill>
                              <pic:spPr>
                                <a:xfrm>
                                  <a:off x="744220" y="124539"/>
                                  <a:ext cx="1374775" cy="1641475"/>
                                </a:xfrm>
                                <a:prstGeom prst="rect">
                                  <a:avLst/>
                                </a:prstGeom>
                              </pic:spPr>
                            </pic:pic>
                            <wps:wsp>
                              <wps:cNvPr id="3" name="Shape 178"/>
                              <wps:cNvSpPr/>
                              <wps:spPr>
                                <a:xfrm>
                                  <a:off x="734695" y="115421"/>
                                  <a:ext cx="1390650" cy="1657350"/>
                                </a:xfrm>
                                <a:custGeom>
                                  <a:avLst/>
                                  <a:gdLst/>
                                  <a:ahLst/>
                                  <a:cxnLst/>
                                  <a:rect l="0" t="0" r="0" b="0"/>
                                  <a:pathLst>
                                    <a:path w="1390650" h="1657350">
                                      <a:moveTo>
                                        <a:pt x="0" y="1657350"/>
                                      </a:moveTo>
                                      <a:lnTo>
                                        <a:pt x="1390650" y="1657350"/>
                                      </a:lnTo>
                                      <a:lnTo>
                                        <a:pt x="1390650" y="0"/>
                                      </a:lnTo>
                                      <a:lnTo>
                                        <a:pt x="0" y="0"/>
                                      </a:lnTo>
                                      <a:close/>
                                    </a:path>
                                  </a:pathLst>
                                </a:custGeom>
                                <a:ln w="19050" cap="flat">
                                  <a:miter lim="101600"/>
                                </a:ln>
                              </wps:spPr>
                              <wps:style>
                                <a:lnRef idx="1">
                                  <a:srgbClr val="4E81BC"/>
                                </a:lnRef>
                                <a:fillRef idx="0">
                                  <a:srgbClr val="000000">
                                    <a:alpha val="0"/>
                                  </a:srgbClr>
                                </a:fillRef>
                                <a:effectRef idx="0">
                                  <a:scrgbClr r="0" g="0" b="0"/>
                                </a:effectRef>
                                <a:fontRef idx="none"/>
                              </wps:style>
                              <wps:bodyPr/>
                            </wps:wsp>
                            <pic:pic xmlns:pic="http://schemas.openxmlformats.org/drawingml/2006/picture">
                              <pic:nvPicPr>
                                <pic:cNvPr id="4" name="Picture 4"/>
                                <pic:cNvPicPr/>
                              </pic:nvPicPr>
                              <pic:blipFill>
                                <a:blip r:embed="rId46"/>
                                <a:stretch>
                                  <a:fillRect/>
                                </a:stretch>
                              </pic:blipFill>
                              <pic:spPr>
                                <a:xfrm>
                                  <a:off x="274320" y="2143839"/>
                                  <a:ext cx="2393950" cy="711200"/>
                                </a:xfrm>
                                <a:prstGeom prst="rect">
                                  <a:avLst/>
                                </a:prstGeom>
                              </pic:spPr>
                            </pic:pic>
                            <wps:wsp>
                              <wps:cNvPr id="5" name="Shape 181"/>
                              <wps:cNvSpPr/>
                              <wps:spPr>
                                <a:xfrm>
                                  <a:off x="264795" y="2134086"/>
                                  <a:ext cx="2409190" cy="727710"/>
                                </a:xfrm>
                                <a:custGeom>
                                  <a:avLst/>
                                  <a:gdLst/>
                                  <a:ahLst/>
                                  <a:cxnLst/>
                                  <a:rect l="0" t="0" r="0" b="0"/>
                                  <a:pathLst>
                                    <a:path w="2409190" h="727710">
                                      <a:moveTo>
                                        <a:pt x="0" y="727710"/>
                                      </a:moveTo>
                                      <a:lnTo>
                                        <a:pt x="2409190" y="727710"/>
                                      </a:lnTo>
                                      <a:lnTo>
                                        <a:pt x="2409190" y="0"/>
                                      </a:lnTo>
                                      <a:lnTo>
                                        <a:pt x="0" y="0"/>
                                      </a:lnTo>
                                      <a:close/>
                                    </a:path>
                                  </a:pathLst>
                                </a:custGeom>
                                <a:ln w="19050" cap="flat">
                                  <a:miter lim="101600"/>
                                </a:ln>
                              </wps:spPr>
                              <wps:style>
                                <a:lnRef idx="1">
                                  <a:srgbClr val="4E81BC"/>
                                </a:lnRef>
                                <a:fillRef idx="0">
                                  <a:srgbClr val="000000">
                                    <a:alpha val="0"/>
                                  </a:srgbClr>
                                </a:fillRef>
                                <a:effectRef idx="0">
                                  <a:scrgbClr r="0" g="0" b="0"/>
                                </a:effectRef>
                                <a:fontRef idx="none"/>
                              </wps:style>
                              <wps:bodyPr/>
                            </wps:wsp>
                            <pic:pic xmlns:pic="http://schemas.openxmlformats.org/drawingml/2006/picture">
                              <pic:nvPicPr>
                                <pic:cNvPr id="6" name="Picture 6"/>
                                <pic:cNvPicPr/>
                              </pic:nvPicPr>
                              <pic:blipFill>
                                <a:blip r:embed="rId47"/>
                                <a:stretch>
                                  <a:fillRect/>
                                </a:stretch>
                              </pic:blipFill>
                              <pic:spPr>
                                <a:xfrm>
                                  <a:off x="620711" y="3360584"/>
                                  <a:ext cx="1943100" cy="361950"/>
                                </a:xfrm>
                                <a:prstGeom prst="rect">
                                  <a:avLst/>
                                </a:prstGeom>
                              </pic:spPr>
                            </pic:pic>
                            <wps:wsp>
                              <wps:cNvPr id="7" name="Shape 183"/>
                              <wps:cNvSpPr/>
                              <wps:spPr>
                                <a:xfrm>
                                  <a:off x="606425" y="3346301"/>
                                  <a:ext cx="1962150" cy="381000"/>
                                </a:xfrm>
                                <a:custGeom>
                                  <a:avLst/>
                                  <a:gdLst/>
                                  <a:ahLst/>
                                  <a:cxnLst/>
                                  <a:rect l="0" t="0" r="0" b="0"/>
                                  <a:pathLst>
                                    <a:path w="1962150" h="381000">
                                      <a:moveTo>
                                        <a:pt x="0" y="381000"/>
                                      </a:moveTo>
                                      <a:lnTo>
                                        <a:pt x="1962150" y="381000"/>
                                      </a:lnTo>
                                      <a:lnTo>
                                        <a:pt x="1962150" y="0"/>
                                      </a:lnTo>
                                      <a:lnTo>
                                        <a:pt x="0" y="0"/>
                                      </a:lnTo>
                                      <a:close/>
                                    </a:path>
                                  </a:pathLst>
                                </a:custGeom>
                                <a:ln w="19050" cap="flat">
                                  <a:miter lim="101600"/>
                                </a:ln>
                              </wps:spPr>
                              <wps:style>
                                <a:lnRef idx="1">
                                  <a:srgbClr val="4E81BC"/>
                                </a:lnRef>
                                <a:fillRef idx="0">
                                  <a:srgbClr val="000000">
                                    <a:alpha val="0"/>
                                  </a:srgbClr>
                                </a:fillRef>
                                <a:effectRef idx="0">
                                  <a:scrgbClr r="0" g="0" b="0"/>
                                </a:effectRef>
                                <a:fontRef idx="none"/>
                              </wps:style>
                              <wps:bodyPr/>
                            </wps:wsp>
                            <wps:wsp>
                              <wps:cNvPr id="8" name="Rectangle 8"/>
                              <wps:cNvSpPr/>
                              <wps:spPr>
                                <a:xfrm>
                                  <a:off x="327152" y="0"/>
                                  <a:ext cx="51809" cy="248201"/>
                                </a:xfrm>
                                <a:prstGeom prst="rect">
                                  <a:avLst/>
                                </a:prstGeom>
                                <a:ln>
                                  <a:noFill/>
                                </a:ln>
                              </wps:spPr>
                              <wps:txbx>
                                <w:txbxContent>
                                  <w:p w14:paraId="7929B5FF" w14:textId="77777777" w:rsidR="00231350" w:rsidRDefault="00231350">
                                    <w:pPr>
                                      <w:spacing w:line="276" w:lineRule="auto"/>
                                    </w:pPr>
                                    <w:r>
                                      <w:t xml:space="preserve"> </w:t>
                                    </w:r>
                                  </w:p>
                                </w:txbxContent>
                              </wps:txbx>
                              <wps:bodyPr horzOverflow="overflow" vert="horz" lIns="0" tIns="0" rIns="0" bIns="0" rtlCol="0">
                                <a:noAutofit/>
                              </wps:bodyPr>
                            </wps:wsp>
                            <wps:wsp>
                              <wps:cNvPr id="10" name="Rectangle 10"/>
                              <wps:cNvSpPr/>
                              <wps:spPr>
                                <a:xfrm>
                                  <a:off x="43688" y="158496"/>
                                  <a:ext cx="51809" cy="248201"/>
                                </a:xfrm>
                                <a:prstGeom prst="rect">
                                  <a:avLst/>
                                </a:prstGeom>
                                <a:ln>
                                  <a:noFill/>
                                </a:ln>
                              </wps:spPr>
                              <wps:txbx>
                                <w:txbxContent>
                                  <w:p w14:paraId="0C6E38D4" w14:textId="77777777" w:rsidR="00231350" w:rsidRDefault="00231350">
                                    <w:pPr>
                                      <w:spacing w:line="276" w:lineRule="auto"/>
                                    </w:pPr>
                                    <w:r>
                                      <w:t xml:space="preserve"> </w:t>
                                    </w:r>
                                  </w:p>
                                </w:txbxContent>
                              </wps:txbx>
                              <wps:bodyPr horzOverflow="overflow" vert="horz" lIns="0" tIns="0" rIns="0" bIns="0" rtlCol="0">
                                <a:noAutofit/>
                              </wps:bodyPr>
                            </wps:wsp>
                            <wps:wsp>
                              <wps:cNvPr id="11" name="Rectangle 11"/>
                              <wps:cNvSpPr/>
                              <wps:spPr>
                                <a:xfrm>
                                  <a:off x="43688" y="320016"/>
                                  <a:ext cx="51809" cy="248201"/>
                                </a:xfrm>
                                <a:prstGeom prst="rect">
                                  <a:avLst/>
                                </a:prstGeom>
                                <a:ln>
                                  <a:noFill/>
                                </a:ln>
                              </wps:spPr>
                              <wps:txbx>
                                <w:txbxContent>
                                  <w:p w14:paraId="7BE57B5E" w14:textId="77777777" w:rsidR="00231350" w:rsidRDefault="00231350">
                                    <w:pPr>
                                      <w:spacing w:line="276" w:lineRule="auto"/>
                                    </w:pPr>
                                    <w:r>
                                      <w:t xml:space="preserve"> </w:t>
                                    </w:r>
                                  </w:p>
                                </w:txbxContent>
                              </wps:txbx>
                              <wps:bodyPr horzOverflow="overflow" vert="horz" lIns="0" tIns="0" rIns="0" bIns="0" rtlCol="0">
                                <a:noAutofit/>
                              </wps:bodyPr>
                            </wps:wsp>
                            <wps:wsp>
                              <wps:cNvPr id="12" name="Rectangle 12"/>
                              <wps:cNvSpPr/>
                              <wps:spPr>
                                <a:xfrm>
                                  <a:off x="43688" y="481535"/>
                                  <a:ext cx="51809" cy="248201"/>
                                </a:xfrm>
                                <a:prstGeom prst="rect">
                                  <a:avLst/>
                                </a:prstGeom>
                                <a:ln>
                                  <a:noFill/>
                                </a:ln>
                              </wps:spPr>
                              <wps:txbx>
                                <w:txbxContent>
                                  <w:p w14:paraId="7068A87E" w14:textId="77777777" w:rsidR="00231350" w:rsidRDefault="00231350">
                                    <w:pPr>
                                      <w:spacing w:line="276" w:lineRule="auto"/>
                                    </w:pPr>
                                    <w:r>
                                      <w:t xml:space="preserve"> </w:t>
                                    </w:r>
                                  </w:p>
                                </w:txbxContent>
                              </wps:txbx>
                              <wps:bodyPr horzOverflow="overflow" vert="horz" lIns="0" tIns="0" rIns="0" bIns="0" rtlCol="0">
                                <a:noAutofit/>
                              </wps:bodyPr>
                            </wps:wsp>
                            <wps:wsp>
                              <wps:cNvPr id="13" name="Rectangle 13"/>
                              <wps:cNvSpPr/>
                              <wps:spPr>
                                <a:xfrm>
                                  <a:off x="43688" y="639970"/>
                                  <a:ext cx="51809" cy="248201"/>
                                </a:xfrm>
                                <a:prstGeom prst="rect">
                                  <a:avLst/>
                                </a:prstGeom>
                                <a:ln>
                                  <a:noFill/>
                                </a:ln>
                              </wps:spPr>
                              <wps:txbx>
                                <w:txbxContent>
                                  <w:p w14:paraId="0D97E20F" w14:textId="77777777" w:rsidR="00231350" w:rsidRDefault="00231350">
                                    <w:pPr>
                                      <w:spacing w:line="276" w:lineRule="auto"/>
                                    </w:pPr>
                                    <w:r>
                                      <w:t xml:space="preserve"> </w:t>
                                    </w:r>
                                  </w:p>
                                </w:txbxContent>
                              </wps:txbx>
                              <wps:bodyPr horzOverflow="overflow" vert="horz" lIns="0" tIns="0" rIns="0" bIns="0" rtlCol="0">
                                <a:noAutofit/>
                              </wps:bodyPr>
                            </wps:wsp>
                            <wps:wsp>
                              <wps:cNvPr id="14" name="Rectangle 14"/>
                              <wps:cNvSpPr/>
                              <wps:spPr>
                                <a:xfrm>
                                  <a:off x="43688" y="801490"/>
                                  <a:ext cx="51809" cy="248201"/>
                                </a:xfrm>
                                <a:prstGeom prst="rect">
                                  <a:avLst/>
                                </a:prstGeom>
                                <a:ln>
                                  <a:noFill/>
                                </a:ln>
                              </wps:spPr>
                              <wps:txbx>
                                <w:txbxContent>
                                  <w:p w14:paraId="140C2D1E" w14:textId="77777777" w:rsidR="00231350" w:rsidRDefault="00231350">
                                    <w:pPr>
                                      <w:spacing w:line="276" w:lineRule="auto"/>
                                    </w:pPr>
                                    <w:r>
                                      <w:t xml:space="preserve"> </w:t>
                                    </w:r>
                                  </w:p>
                                </w:txbxContent>
                              </wps:txbx>
                              <wps:bodyPr horzOverflow="overflow" vert="horz" lIns="0" tIns="0" rIns="0" bIns="0" rtlCol="0">
                                <a:noAutofit/>
                              </wps:bodyPr>
                            </wps:wsp>
                            <wps:wsp>
                              <wps:cNvPr id="15" name="Rectangle 15"/>
                              <wps:cNvSpPr/>
                              <wps:spPr>
                                <a:xfrm>
                                  <a:off x="43688" y="963009"/>
                                  <a:ext cx="51809" cy="248201"/>
                                </a:xfrm>
                                <a:prstGeom prst="rect">
                                  <a:avLst/>
                                </a:prstGeom>
                                <a:ln>
                                  <a:noFill/>
                                </a:ln>
                              </wps:spPr>
                              <wps:txbx>
                                <w:txbxContent>
                                  <w:p w14:paraId="4C40EB87" w14:textId="77777777" w:rsidR="00231350" w:rsidRDefault="00231350">
                                    <w:pPr>
                                      <w:spacing w:line="276" w:lineRule="auto"/>
                                    </w:pPr>
                                    <w:r>
                                      <w:t xml:space="preserve"> </w:t>
                                    </w:r>
                                  </w:p>
                                </w:txbxContent>
                              </wps:txbx>
                              <wps:bodyPr horzOverflow="overflow" vert="horz" lIns="0" tIns="0" rIns="0" bIns="0" rtlCol="0">
                                <a:noAutofit/>
                              </wps:bodyPr>
                            </wps:wsp>
                            <wps:wsp>
                              <wps:cNvPr id="16" name="Rectangle 16"/>
                              <wps:cNvSpPr/>
                              <wps:spPr>
                                <a:xfrm>
                                  <a:off x="43688" y="1124529"/>
                                  <a:ext cx="51809" cy="248201"/>
                                </a:xfrm>
                                <a:prstGeom prst="rect">
                                  <a:avLst/>
                                </a:prstGeom>
                                <a:ln>
                                  <a:noFill/>
                                </a:ln>
                              </wps:spPr>
                              <wps:txbx>
                                <w:txbxContent>
                                  <w:p w14:paraId="0285610D" w14:textId="77777777" w:rsidR="00231350" w:rsidRDefault="00231350">
                                    <w:pPr>
                                      <w:spacing w:line="276" w:lineRule="auto"/>
                                    </w:pPr>
                                    <w:r>
                                      <w:t xml:space="preserve"> </w:t>
                                    </w:r>
                                  </w:p>
                                </w:txbxContent>
                              </wps:txbx>
                              <wps:bodyPr horzOverflow="overflow" vert="horz" lIns="0" tIns="0" rIns="0" bIns="0" rtlCol="0">
                                <a:noAutofit/>
                              </wps:bodyPr>
                            </wps:wsp>
                            <wps:wsp>
                              <wps:cNvPr id="17" name="Rectangle 17"/>
                              <wps:cNvSpPr/>
                              <wps:spPr>
                                <a:xfrm>
                                  <a:off x="43688" y="1282964"/>
                                  <a:ext cx="51809" cy="248201"/>
                                </a:xfrm>
                                <a:prstGeom prst="rect">
                                  <a:avLst/>
                                </a:prstGeom>
                                <a:ln>
                                  <a:noFill/>
                                </a:ln>
                              </wps:spPr>
                              <wps:txbx>
                                <w:txbxContent>
                                  <w:p w14:paraId="6E1070D2" w14:textId="77777777" w:rsidR="00231350" w:rsidRDefault="00231350">
                                    <w:pPr>
                                      <w:spacing w:line="276" w:lineRule="auto"/>
                                    </w:pPr>
                                    <w:r>
                                      <w:t xml:space="preserve"> </w:t>
                                    </w:r>
                                  </w:p>
                                </w:txbxContent>
                              </wps:txbx>
                              <wps:bodyPr horzOverflow="overflow" vert="horz" lIns="0" tIns="0" rIns="0" bIns="0" rtlCol="0">
                                <a:noAutofit/>
                              </wps:bodyPr>
                            </wps:wsp>
                            <wps:wsp>
                              <wps:cNvPr id="18" name="Rectangle 18"/>
                              <wps:cNvSpPr/>
                              <wps:spPr>
                                <a:xfrm>
                                  <a:off x="43688" y="1444484"/>
                                  <a:ext cx="51809" cy="248201"/>
                                </a:xfrm>
                                <a:prstGeom prst="rect">
                                  <a:avLst/>
                                </a:prstGeom>
                                <a:ln>
                                  <a:noFill/>
                                </a:ln>
                              </wps:spPr>
                              <wps:txbx>
                                <w:txbxContent>
                                  <w:p w14:paraId="2F5C3638" w14:textId="77777777" w:rsidR="00231350" w:rsidRDefault="00231350">
                                    <w:pPr>
                                      <w:spacing w:line="276" w:lineRule="auto"/>
                                    </w:pPr>
                                    <w:r>
                                      <w:t xml:space="preserve"> </w:t>
                                    </w:r>
                                  </w:p>
                                </w:txbxContent>
                              </wps:txbx>
                              <wps:bodyPr horzOverflow="overflow" vert="horz" lIns="0" tIns="0" rIns="0" bIns="0" rtlCol="0">
                                <a:noAutofit/>
                              </wps:bodyPr>
                            </wps:wsp>
                            <wps:wsp>
                              <wps:cNvPr id="19" name="Rectangle 19"/>
                              <wps:cNvSpPr/>
                              <wps:spPr>
                                <a:xfrm>
                                  <a:off x="43688" y="1606003"/>
                                  <a:ext cx="51809" cy="248201"/>
                                </a:xfrm>
                                <a:prstGeom prst="rect">
                                  <a:avLst/>
                                </a:prstGeom>
                                <a:ln>
                                  <a:noFill/>
                                </a:ln>
                              </wps:spPr>
                              <wps:txbx>
                                <w:txbxContent>
                                  <w:p w14:paraId="21CE9C17" w14:textId="77777777" w:rsidR="00231350" w:rsidRDefault="00231350">
                                    <w:pPr>
                                      <w:spacing w:line="276" w:lineRule="auto"/>
                                    </w:pPr>
                                    <w:r>
                                      <w:t xml:space="preserve"> </w:t>
                                    </w:r>
                                  </w:p>
                                </w:txbxContent>
                              </wps:txbx>
                              <wps:bodyPr horzOverflow="overflow" vert="horz" lIns="0" tIns="0" rIns="0" bIns="0" rtlCol="0">
                                <a:noAutofit/>
                              </wps:bodyPr>
                            </wps:wsp>
                            <wps:wsp>
                              <wps:cNvPr id="20" name="Rectangle 20"/>
                              <wps:cNvSpPr/>
                              <wps:spPr>
                                <a:xfrm>
                                  <a:off x="43688" y="1764438"/>
                                  <a:ext cx="51809" cy="248201"/>
                                </a:xfrm>
                                <a:prstGeom prst="rect">
                                  <a:avLst/>
                                </a:prstGeom>
                                <a:ln>
                                  <a:noFill/>
                                </a:ln>
                              </wps:spPr>
                              <wps:txbx>
                                <w:txbxContent>
                                  <w:p w14:paraId="5195BFE4" w14:textId="77777777" w:rsidR="00231350" w:rsidRDefault="00231350">
                                    <w:pPr>
                                      <w:spacing w:line="276" w:lineRule="auto"/>
                                    </w:pPr>
                                    <w:r>
                                      <w:t xml:space="preserve"> </w:t>
                                    </w:r>
                                  </w:p>
                                </w:txbxContent>
                              </wps:txbx>
                              <wps:bodyPr horzOverflow="overflow" vert="horz" lIns="0" tIns="0" rIns="0" bIns="0" rtlCol="0">
                                <a:noAutofit/>
                              </wps:bodyPr>
                            </wps:wsp>
                            <wps:wsp>
                              <wps:cNvPr id="21" name="Rectangle 21"/>
                              <wps:cNvSpPr/>
                              <wps:spPr>
                                <a:xfrm>
                                  <a:off x="43688" y="1925958"/>
                                  <a:ext cx="51809" cy="248200"/>
                                </a:xfrm>
                                <a:prstGeom prst="rect">
                                  <a:avLst/>
                                </a:prstGeom>
                                <a:ln>
                                  <a:noFill/>
                                </a:ln>
                              </wps:spPr>
                              <wps:txbx>
                                <w:txbxContent>
                                  <w:p w14:paraId="133ADEDD" w14:textId="77777777" w:rsidR="00231350" w:rsidRDefault="00231350">
                                    <w:pPr>
                                      <w:spacing w:line="276" w:lineRule="auto"/>
                                    </w:pPr>
                                    <w:r>
                                      <w:t xml:space="preserve"> </w:t>
                                    </w:r>
                                  </w:p>
                                </w:txbxContent>
                              </wps:txbx>
                              <wps:bodyPr horzOverflow="overflow" vert="horz" lIns="0" tIns="0" rIns="0" bIns="0" rtlCol="0">
                                <a:noAutofit/>
                              </wps:bodyPr>
                            </wps:wsp>
                            <wps:wsp>
                              <wps:cNvPr id="22" name="Rectangle 22"/>
                              <wps:cNvSpPr/>
                              <wps:spPr>
                                <a:xfrm>
                                  <a:off x="500906" y="2087477"/>
                                  <a:ext cx="51809" cy="248201"/>
                                </a:xfrm>
                                <a:prstGeom prst="rect">
                                  <a:avLst/>
                                </a:prstGeom>
                                <a:ln>
                                  <a:noFill/>
                                </a:ln>
                              </wps:spPr>
                              <wps:txbx>
                                <w:txbxContent>
                                  <w:p w14:paraId="7D09966F" w14:textId="77777777" w:rsidR="00231350" w:rsidRDefault="00231350">
                                    <w:pPr>
                                      <w:spacing w:line="276" w:lineRule="auto"/>
                                    </w:pPr>
                                    <w:r>
                                      <w:t xml:space="preserve"> </w:t>
                                    </w:r>
                                  </w:p>
                                </w:txbxContent>
                              </wps:txbx>
                              <wps:bodyPr horzOverflow="overflow" vert="horz" lIns="0" tIns="0" rIns="0" bIns="0" rtlCol="0">
                                <a:noAutofit/>
                              </wps:bodyPr>
                            </wps:wsp>
                            <wps:wsp>
                              <wps:cNvPr id="23" name="Shape 397"/>
                              <wps:cNvSpPr/>
                              <wps:spPr>
                                <a:xfrm>
                                  <a:off x="0" y="566499"/>
                                  <a:ext cx="1085215" cy="512445"/>
                                </a:xfrm>
                                <a:custGeom>
                                  <a:avLst/>
                                  <a:gdLst/>
                                  <a:ahLst/>
                                  <a:cxnLst/>
                                  <a:rect l="0" t="0" r="0" b="0"/>
                                  <a:pathLst>
                                    <a:path w="1085215" h="512445">
                                      <a:moveTo>
                                        <a:pt x="0" y="0"/>
                                      </a:moveTo>
                                      <a:lnTo>
                                        <a:pt x="633044" y="0"/>
                                      </a:lnTo>
                                      <a:lnTo>
                                        <a:pt x="904342" y="0"/>
                                      </a:lnTo>
                                      <a:lnTo>
                                        <a:pt x="1085215" y="0"/>
                                      </a:lnTo>
                                      <a:lnTo>
                                        <a:pt x="1085215" y="250037"/>
                                      </a:lnTo>
                                      <a:lnTo>
                                        <a:pt x="1085215" y="357188"/>
                                      </a:lnTo>
                                      <a:lnTo>
                                        <a:pt x="1085215" y="428625"/>
                                      </a:lnTo>
                                      <a:lnTo>
                                        <a:pt x="904342" y="428625"/>
                                      </a:lnTo>
                                      <a:lnTo>
                                        <a:pt x="952475" y="512445"/>
                                      </a:lnTo>
                                      <a:lnTo>
                                        <a:pt x="633044" y="428625"/>
                                      </a:lnTo>
                                      <a:lnTo>
                                        <a:pt x="0" y="428625"/>
                                      </a:lnTo>
                                      <a:lnTo>
                                        <a:pt x="0" y="357188"/>
                                      </a:lnTo>
                                      <a:lnTo>
                                        <a:pt x="0" y="250037"/>
                                      </a:lnTo>
                                      <a:lnTo>
                                        <a:pt x="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4" name="Shape 398"/>
                              <wps:cNvSpPr/>
                              <wps:spPr>
                                <a:xfrm>
                                  <a:off x="0" y="566499"/>
                                  <a:ext cx="1085215" cy="512445"/>
                                </a:xfrm>
                                <a:custGeom>
                                  <a:avLst/>
                                  <a:gdLst/>
                                  <a:ahLst/>
                                  <a:cxnLst/>
                                  <a:rect l="0" t="0" r="0" b="0"/>
                                  <a:pathLst>
                                    <a:path w="1085215" h="512445">
                                      <a:moveTo>
                                        <a:pt x="0" y="0"/>
                                      </a:moveTo>
                                      <a:lnTo>
                                        <a:pt x="0" y="250037"/>
                                      </a:lnTo>
                                      <a:lnTo>
                                        <a:pt x="0" y="357188"/>
                                      </a:lnTo>
                                      <a:lnTo>
                                        <a:pt x="0" y="428625"/>
                                      </a:lnTo>
                                      <a:lnTo>
                                        <a:pt x="633044" y="428625"/>
                                      </a:lnTo>
                                      <a:lnTo>
                                        <a:pt x="952475" y="512445"/>
                                      </a:lnTo>
                                      <a:lnTo>
                                        <a:pt x="904342" y="428625"/>
                                      </a:lnTo>
                                      <a:lnTo>
                                        <a:pt x="1085215" y="428625"/>
                                      </a:lnTo>
                                      <a:lnTo>
                                        <a:pt x="1085215" y="357188"/>
                                      </a:lnTo>
                                      <a:lnTo>
                                        <a:pt x="1085215" y="250037"/>
                                      </a:lnTo>
                                      <a:lnTo>
                                        <a:pt x="1085215" y="0"/>
                                      </a:lnTo>
                                      <a:lnTo>
                                        <a:pt x="904342" y="0"/>
                                      </a:lnTo>
                                      <a:lnTo>
                                        <a:pt x="633044"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 name="Rectangle 25"/>
                              <wps:cNvSpPr/>
                              <wps:spPr>
                                <a:xfrm>
                                  <a:off x="95504" y="601820"/>
                                  <a:ext cx="448318" cy="259948"/>
                                </a:xfrm>
                                <a:prstGeom prst="rect">
                                  <a:avLst/>
                                </a:prstGeom>
                                <a:ln>
                                  <a:noFill/>
                                </a:ln>
                              </wps:spPr>
                              <wps:txbx>
                                <w:txbxContent>
                                  <w:p w14:paraId="048EF44B" w14:textId="77777777" w:rsidR="00231350" w:rsidRDefault="00231350">
                                    <w:pPr>
                                      <w:spacing w:line="276" w:lineRule="auto"/>
                                    </w:pPr>
                                    <w:r>
                                      <w:rPr>
                                        <w:rFonts w:ascii="Arial" w:eastAsia="Arial" w:hAnsi="Arial" w:cs="Arial"/>
                                        <w:b/>
                                        <w:i/>
                                      </w:rPr>
                                      <w:t>Click</w:t>
                                    </w:r>
                                  </w:p>
                                </w:txbxContent>
                              </wps:txbx>
                              <wps:bodyPr horzOverflow="overflow" vert="horz" lIns="0" tIns="0" rIns="0" bIns="0" rtlCol="0">
                                <a:noAutofit/>
                              </wps:bodyPr>
                            </wps:wsp>
                            <wps:wsp>
                              <wps:cNvPr id="26" name="Rectangle 26"/>
                              <wps:cNvSpPr/>
                              <wps:spPr>
                                <a:xfrm>
                                  <a:off x="430784" y="604624"/>
                                  <a:ext cx="51809" cy="246709"/>
                                </a:xfrm>
                                <a:prstGeom prst="rect">
                                  <a:avLst/>
                                </a:prstGeom>
                                <a:ln>
                                  <a:noFill/>
                                </a:ln>
                              </wps:spPr>
                              <wps:txbx>
                                <w:txbxContent>
                                  <w:p w14:paraId="2D2C743D"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27" name="Rectangle 27"/>
                              <wps:cNvSpPr/>
                              <wps:spPr>
                                <a:xfrm>
                                  <a:off x="470408" y="601820"/>
                                  <a:ext cx="485367" cy="259948"/>
                                </a:xfrm>
                                <a:prstGeom prst="rect">
                                  <a:avLst/>
                                </a:prstGeom>
                                <a:ln>
                                  <a:noFill/>
                                </a:ln>
                              </wps:spPr>
                              <wps:txbx>
                                <w:txbxContent>
                                  <w:p w14:paraId="0A7A34FD" w14:textId="77777777" w:rsidR="00231350" w:rsidRDefault="00231350">
                                    <w:pPr>
                                      <w:spacing w:line="276" w:lineRule="auto"/>
                                    </w:pPr>
                                    <w:r>
                                      <w:rPr>
                                        <w:rFonts w:ascii="Arial" w:eastAsia="Arial" w:hAnsi="Arial" w:cs="Arial"/>
                                        <w:b/>
                                        <w:i/>
                                      </w:rPr>
                                      <w:t xml:space="preserve">Save </w:t>
                                    </w:r>
                                  </w:p>
                                </w:txbxContent>
                              </wps:txbx>
                              <wps:bodyPr horzOverflow="overflow" vert="horz" lIns="0" tIns="0" rIns="0" bIns="0" rtlCol="0">
                                <a:noAutofit/>
                              </wps:bodyPr>
                            </wps:wsp>
                            <wps:wsp>
                              <wps:cNvPr id="28" name="Rectangle 28"/>
                              <wps:cNvSpPr/>
                              <wps:spPr>
                                <a:xfrm>
                                  <a:off x="95504" y="766414"/>
                                  <a:ext cx="385604" cy="259948"/>
                                </a:xfrm>
                                <a:prstGeom prst="rect">
                                  <a:avLst/>
                                </a:prstGeom>
                                <a:ln>
                                  <a:noFill/>
                                </a:ln>
                              </wps:spPr>
                              <wps:txbx>
                                <w:txbxContent>
                                  <w:p w14:paraId="3C8B5700" w14:textId="77777777" w:rsidR="00231350" w:rsidRDefault="00231350">
                                    <w:pPr>
                                      <w:spacing w:line="276" w:lineRule="auto"/>
                                    </w:pPr>
                                    <w:r>
                                      <w:rPr>
                                        <w:rFonts w:ascii="Arial" w:eastAsia="Arial" w:hAnsi="Arial" w:cs="Arial"/>
                                        <w:b/>
                                        <w:i/>
                                      </w:rPr>
                                      <w:t>Grid</w:t>
                                    </w:r>
                                  </w:p>
                                </w:txbxContent>
                              </wps:txbx>
                              <wps:bodyPr horzOverflow="overflow" vert="horz" lIns="0" tIns="0" rIns="0" bIns="0" rtlCol="0">
                                <a:noAutofit/>
                              </wps:bodyPr>
                            </wps:wsp>
                            <wps:wsp>
                              <wps:cNvPr id="29" name="Rectangle 29"/>
                              <wps:cNvSpPr/>
                              <wps:spPr>
                                <a:xfrm>
                                  <a:off x="385064" y="766414"/>
                                  <a:ext cx="51809" cy="259948"/>
                                </a:xfrm>
                                <a:prstGeom prst="rect">
                                  <a:avLst/>
                                </a:prstGeom>
                                <a:ln>
                                  <a:noFill/>
                                </a:ln>
                              </wps:spPr>
                              <wps:txbx>
                                <w:txbxContent>
                                  <w:p w14:paraId="2A149DBE" w14:textId="77777777" w:rsidR="00231350" w:rsidRDefault="00231350">
                                    <w:pPr>
                                      <w:spacing w:line="276" w:lineRule="auto"/>
                                    </w:pPr>
                                    <w:r>
                                      <w:rPr>
                                        <w:rFonts w:ascii="Arial" w:eastAsia="Arial" w:hAnsi="Arial" w:cs="Arial"/>
                                        <w:b/>
                                        <w:i/>
                                      </w:rPr>
                                      <w:t xml:space="preserve"> </w:t>
                                    </w:r>
                                  </w:p>
                                </w:txbxContent>
                              </wps:txbx>
                              <wps:bodyPr horzOverflow="overflow" vert="horz" lIns="0" tIns="0" rIns="0" bIns="0" rtlCol="0">
                                <a:noAutofit/>
                              </wps:bodyPr>
                            </wps:wsp>
                            <wps:wsp>
                              <wps:cNvPr id="30" name="Rectangle 30"/>
                              <wps:cNvSpPr/>
                              <wps:spPr>
                                <a:xfrm>
                                  <a:off x="424688" y="766414"/>
                                  <a:ext cx="124378" cy="259948"/>
                                </a:xfrm>
                                <a:prstGeom prst="rect">
                                  <a:avLst/>
                                </a:prstGeom>
                                <a:ln>
                                  <a:noFill/>
                                </a:ln>
                              </wps:spPr>
                              <wps:txbx>
                                <w:txbxContent>
                                  <w:p w14:paraId="7E8C54F0" w14:textId="77777777" w:rsidR="00231350" w:rsidRDefault="00231350">
                                    <w:pPr>
                                      <w:spacing w:line="276" w:lineRule="auto"/>
                                    </w:pPr>
                                    <w:r>
                                      <w:rPr>
                                        <w:rFonts w:ascii="Arial" w:eastAsia="Arial" w:hAnsi="Arial" w:cs="Arial"/>
                                        <w:b/>
                                        <w:i/>
                                      </w:rPr>
                                      <w:t>S</w:t>
                                    </w:r>
                                  </w:p>
                                </w:txbxContent>
                              </wps:txbx>
                              <wps:bodyPr horzOverflow="overflow" vert="horz" lIns="0" tIns="0" rIns="0" bIns="0" rtlCol="0">
                                <a:noAutofit/>
                              </wps:bodyPr>
                            </wps:wsp>
                            <wps:wsp>
                              <wps:cNvPr id="31" name="Rectangle 31"/>
                              <wps:cNvSpPr/>
                              <wps:spPr>
                                <a:xfrm>
                                  <a:off x="516128" y="766414"/>
                                  <a:ext cx="456309" cy="259948"/>
                                </a:xfrm>
                                <a:prstGeom prst="rect">
                                  <a:avLst/>
                                </a:prstGeom>
                                <a:ln>
                                  <a:noFill/>
                                </a:ln>
                              </wps:spPr>
                              <wps:txbx>
                                <w:txbxContent>
                                  <w:p w14:paraId="64316C85" w14:textId="77777777" w:rsidR="00231350" w:rsidRDefault="00231350">
                                    <w:pPr>
                                      <w:spacing w:line="276" w:lineRule="auto"/>
                                    </w:pPr>
                                    <w:r>
                                      <w:rPr>
                                        <w:rFonts w:ascii="Arial" w:eastAsia="Arial" w:hAnsi="Arial" w:cs="Arial"/>
                                        <w:b/>
                                        <w:i/>
                                      </w:rPr>
                                      <w:t>et As</w:t>
                                    </w:r>
                                  </w:p>
                                </w:txbxContent>
                              </wps:txbx>
                              <wps:bodyPr horzOverflow="overflow" vert="horz" lIns="0" tIns="0" rIns="0" bIns="0" rtlCol="0">
                                <a:noAutofit/>
                              </wps:bodyPr>
                            </wps:wsp>
                            <wps:wsp>
                              <wps:cNvPr id="2816" name="Rectangle 2816"/>
                              <wps:cNvSpPr/>
                              <wps:spPr>
                                <a:xfrm>
                                  <a:off x="857504" y="769218"/>
                                  <a:ext cx="51809" cy="246709"/>
                                </a:xfrm>
                                <a:prstGeom prst="rect">
                                  <a:avLst/>
                                </a:prstGeom>
                                <a:ln>
                                  <a:noFill/>
                                </a:ln>
                              </wps:spPr>
                              <wps:txbx>
                                <w:txbxContent>
                                  <w:p w14:paraId="119F4867"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2817" name="Shape 407"/>
                              <wps:cNvSpPr/>
                              <wps:spPr>
                                <a:xfrm>
                                  <a:off x="0" y="1810463"/>
                                  <a:ext cx="1085215" cy="436245"/>
                                </a:xfrm>
                                <a:custGeom>
                                  <a:avLst/>
                                  <a:gdLst/>
                                  <a:ahLst/>
                                  <a:cxnLst/>
                                  <a:rect l="0" t="0" r="0" b="0"/>
                                  <a:pathLst>
                                    <a:path w="1085215" h="436245">
                                      <a:moveTo>
                                        <a:pt x="0" y="0"/>
                                      </a:moveTo>
                                      <a:lnTo>
                                        <a:pt x="633044" y="0"/>
                                      </a:lnTo>
                                      <a:lnTo>
                                        <a:pt x="904342" y="0"/>
                                      </a:lnTo>
                                      <a:lnTo>
                                        <a:pt x="1085215" y="0"/>
                                      </a:lnTo>
                                      <a:lnTo>
                                        <a:pt x="1085215" y="205587"/>
                                      </a:lnTo>
                                      <a:lnTo>
                                        <a:pt x="1085215" y="293688"/>
                                      </a:lnTo>
                                      <a:lnTo>
                                        <a:pt x="1085215" y="352425"/>
                                      </a:lnTo>
                                      <a:lnTo>
                                        <a:pt x="904342" y="352425"/>
                                      </a:lnTo>
                                      <a:lnTo>
                                        <a:pt x="876313" y="436245"/>
                                      </a:lnTo>
                                      <a:lnTo>
                                        <a:pt x="633044" y="352425"/>
                                      </a:lnTo>
                                      <a:lnTo>
                                        <a:pt x="0" y="352425"/>
                                      </a:lnTo>
                                      <a:lnTo>
                                        <a:pt x="0" y="293688"/>
                                      </a:lnTo>
                                      <a:lnTo>
                                        <a:pt x="0" y="205587"/>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818" name="Shape 408"/>
                              <wps:cNvSpPr/>
                              <wps:spPr>
                                <a:xfrm>
                                  <a:off x="0" y="1810463"/>
                                  <a:ext cx="1085215" cy="436245"/>
                                </a:xfrm>
                                <a:custGeom>
                                  <a:avLst/>
                                  <a:gdLst/>
                                  <a:ahLst/>
                                  <a:cxnLst/>
                                  <a:rect l="0" t="0" r="0" b="0"/>
                                  <a:pathLst>
                                    <a:path w="1085215" h="436245">
                                      <a:moveTo>
                                        <a:pt x="0" y="0"/>
                                      </a:moveTo>
                                      <a:lnTo>
                                        <a:pt x="0" y="205587"/>
                                      </a:lnTo>
                                      <a:lnTo>
                                        <a:pt x="0" y="293688"/>
                                      </a:lnTo>
                                      <a:lnTo>
                                        <a:pt x="0" y="352425"/>
                                      </a:lnTo>
                                      <a:lnTo>
                                        <a:pt x="633044" y="352425"/>
                                      </a:lnTo>
                                      <a:lnTo>
                                        <a:pt x="876313" y="436245"/>
                                      </a:lnTo>
                                      <a:lnTo>
                                        <a:pt x="904342" y="352425"/>
                                      </a:lnTo>
                                      <a:lnTo>
                                        <a:pt x="1085215" y="352425"/>
                                      </a:lnTo>
                                      <a:lnTo>
                                        <a:pt x="1085215" y="293688"/>
                                      </a:lnTo>
                                      <a:lnTo>
                                        <a:pt x="1085215" y="205587"/>
                                      </a:lnTo>
                                      <a:lnTo>
                                        <a:pt x="1085215" y="0"/>
                                      </a:lnTo>
                                      <a:lnTo>
                                        <a:pt x="904342" y="0"/>
                                      </a:lnTo>
                                      <a:lnTo>
                                        <a:pt x="633044"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19" name="Rectangle 2819"/>
                              <wps:cNvSpPr/>
                              <wps:spPr>
                                <a:xfrm>
                                  <a:off x="95504" y="1848453"/>
                                  <a:ext cx="436169" cy="259948"/>
                                </a:xfrm>
                                <a:prstGeom prst="rect">
                                  <a:avLst/>
                                </a:prstGeom>
                                <a:ln>
                                  <a:noFill/>
                                </a:ln>
                              </wps:spPr>
                              <wps:txbx>
                                <w:txbxContent>
                                  <w:p w14:paraId="470CEBFA" w14:textId="77777777" w:rsidR="00231350" w:rsidRDefault="00231350">
                                    <w:pPr>
                                      <w:spacing w:line="276" w:lineRule="auto"/>
                                    </w:pPr>
                                    <w:r>
                                      <w:rPr>
                                        <w:rFonts w:ascii="Arial" w:eastAsia="Arial" w:hAnsi="Arial" w:cs="Arial"/>
                                        <w:b/>
                                        <w:i/>
                                      </w:rPr>
                                      <w:t>Type</w:t>
                                    </w:r>
                                  </w:p>
                                </w:txbxContent>
                              </wps:txbx>
                              <wps:bodyPr horzOverflow="overflow" vert="horz" lIns="0" tIns="0" rIns="0" bIns="0" rtlCol="0">
                                <a:noAutofit/>
                              </wps:bodyPr>
                            </wps:wsp>
                            <wps:wsp>
                              <wps:cNvPr id="2820" name="Rectangle 2820"/>
                              <wps:cNvSpPr/>
                              <wps:spPr>
                                <a:xfrm>
                                  <a:off x="424688" y="1851256"/>
                                  <a:ext cx="51809" cy="246708"/>
                                </a:xfrm>
                                <a:prstGeom prst="rect">
                                  <a:avLst/>
                                </a:prstGeom>
                                <a:ln>
                                  <a:noFill/>
                                </a:ln>
                              </wps:spPr>
                              <wps:txbx>
                                <w:txbxContent>
                                  <w:p w14:paraId="1B585EEC"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2821" name="Rectangle 2821"/>
                              <wps:cNvSpPr/>
                              <wps:spPr>
                                <a:xfrm>
                                  <a:off x="461264" y="1851256"/>
                                  <a:ext cx="290158" cy="246708"/>
                                </a:xfrm>
                                <a:prstGeom prst="rect">
                                  <a:avLst/>
                                </a:prstGeom>
                                <a:ln>
                                  <a:noFill/>
                                </a:ln>
                              </wps:spPr>
                              <wps:txbx>
                                <w:txbxContent>
                                  <w:p w14:paraId="79C41727" w14:textId="77777777" w:rsidR="00231350" w:rsidRDefault="00231350">
                                    <w:pPr>
                                      <w:spacing w:line="276" w:lineRule="auto"/>
                                    </w:pPr>
                                    <w:r>
                                      <w:rPr>
                                        <w:rFonts w:ascii="Arial" w:eastAsia="Arial" w:hAnsi="Arial" w:cs="Arial"/>
                                        <w:i/>
                                      </w:rPr>
                                      <w:t>title</w:t>
                                    </w:r>
                                  </w:p>
                                </w:txbxContent>
                              </wps:txbx>
                              <wps:bodyPr horzOverflow="overflow" vert="horz" lIns="0" tIns="0" rIns="0" bIns="0" rtlCol="0">
                                <a:noAutofit/>
                              </wps:bodyPr>
                            </wps:wsp>
                            <wps:wsp>
                              <wps:cNvPr id="2822" name="Rectangle 2822"/>
                              <wps:cNvSpPr/>
                              <wps:spPr>
                                <a:xfrm>
                                  <a:off x="677672" y="1851256"/>
                                  <a:ext cx="51809" cy="246708"/>
                                </a:xfrm>
                                <a:prstGeom prst="rect">
                                  <a:avLst/>
                                </a:prstGeom>
                                <a:ln>
                                  <a:noFill/>
                                </a:ln>
                              </wps:spPr>
                              <wps:txbx>
                                <w:txbxContent>
                                  <w:p w14:paraId="4311D692"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2823" name="Shape 413"/>
                              <wps:cNvSpPr/>
                              <wps:spPr>
                                <a:xfrm>
                                  <a:off x="408940" y="3020138"/>
                                  <a:ext cx="1085215" cy="436245"/>
                                </a:xfrm>
                                <a:custGeom>
                                  <a:avLst/>
                                  <a:gdLst/>
                                  <a:ahLst/>
                                  <a:cxnLst/>
                                  <a:rect l="0" t="0" r="0" b="0"/>
                                  <a:pathLst>
                                    <a:path w="1085215" h="436245">
                                      <a:moveTo>
                                        <a:pt x="0" y="0"/>
                                      </a:moveTo>
                                      <a:lnTo>
                                        <a:pt x="633044" y="0"/>
                                      </a:lnTo>
                                      <a:lnTo>
                                        <a:pt x="904342" y="0"/>
                                      </a:lnTo>
                                      <a:lnTo>
                                        <a:pt x="1085215" y="0"/>
                                      </a:lnTo>
                                      <a:lnTo>
                                        <a:pt x="1085215" y="205587"/>
                                      </a:lnTo>
                                      <a:lnTo>
                                        <a:pt x="1085215" y="293688"/>
                                      </a:lnTo>
                                      <a:lnTo>
                                        <a:pt x="1085215" y="352425"/>
                                      </a:lnTo>
                                      <a:lnTo>
                                        <a:pt x="904342" y="352425"/>
                                      </a:lnTo>
                                      <a:lnTo>
                                        <a:pt x="876313" y="436245"/>
                                      </a:lnTo>
                                      <a:lnTo>
                                        <a:pt x="633044" y="352425"/>
                                      </a:lnTo>
                                      <a:lnTo>
                                        <a:pt x="0" y="352425"/>
                                      </a:lnTo>
                                      <a:lnTo>
                                        <a:pt x="0" y="293688"/>
                                      </a:lnTo>
                                      <a:lnTo>
                                        <a:pt x="0" y="205587"/>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824" name="Shape 414"/>
                              <wps:cNvSpPr/>
                              <wps:spPr>
                                <a:xfrm>
                                  <a:off x="408940" y="3020138"/>
                                  <a:ext cx="1085215" cy="436245"/>
                                </a:xfrm>
                                <a:custGeom>
                                  <a:avLst/>
                                  <a:gdLst/>
                                  <a:ahLst/>
                                  <a:cxnLst/>
                                  <a:rect l="0" t="0" r="0" b="0"/>
                                  <a:pathLst>
                                    <a:path w="1085215" h="436245">
                                      <a:moveTo>
                                        <a:pt x="0" y="0"/>
                                      </a:moveTo>
                                      <a:lnTo>
                                        <a:pt x="0" y="205587"/>
                                      </a:lnTo>
                                      <a:lnTo>
                                        <a:pt x="0" y="293688"/>
                                      </a:lnTo>
                                      <a:lnTo>
                                        <a:pt x="0" y="352425"/>
                                      </a:lnTo>
                                      <a:lnTo>
                                        <a:pt x="633044" y="352425"/>
                                      </a:lnTo>
                                      <a:lnTo>
                                        <a:pt x="876313" y="436245"/>
                                      </a:lnTo>
                                      <a:lnTo>
                                        <a:pt x="904342" y="352425"/>
                                      </a:lnTo>
                                      <a:lnTo>
                                        <a:pt x="1085215" y="352425"/>
                                      </a:lnTo>
                                      <a:lnTo>
                                        <a:pt x="1085215" y="293688"/>
                                      </a:lnTo>
                                      <a:lnTo>
                                        <a:pt x="1085215" y="205587"/>
                                      </a:lnTo>
                                      <a:lnTo>
                                        <a:pt x="1085215" y="0"/>
                                      </a:lnTo>
                                      <a:lnTo>
                                        <a:pt x="904342" y="0"/>
                                      </a:lnTo>
                                      <a:lnTo>
                                        <a:pt x="633044"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26" name="Rectangle 2826"/>
                              <wps:cNvSpPr/>
                              <wps:spPr>
                                <a:xfrm>
                                  <a:off x="503936" y="3058509"/>
                                  <a:ext cx="448318" cy="259949"/>
                                </a:xfrm>
                                <a:prstGeom prst="rect">
                                  <a:avLst/>
                                </a:prstGeom>
                                <a:ln>
                                  <a:noFill/>
                                </a:ln>
                              </wps:spPr>
                              <wps:txbx>
                                <w:txbxContent>
                                  <w:p w14:paraId="1C2DA400" w14:textId="77777777" w:rsidR="00231350" w:rsidRDefault="00231350">
                                    <w:pPr>
                                      <w:spacing w:line="276" w:lineRule="auto"/>
                                    </w:pPr>
                                    <w:r>
                                      <w:rPr>
                                        <w:rFonts w:ascii="Arial" w:eastAsia="Arial" w:hAnsi="Arial" w:cs="Arial"/>
                                        <w:b/>
                                        <w:i/>
                                      </w:rPr>
                                      <w:t>Click</w:t>
                                    </w:r>
                                  </w:p>
                                </w:txbxContent>
                              </wps:txbx>
                              <wps:bodyPr horzOverflow="overflow" vert="horz" lIns="0" tIns="0" rIns="0" bIns="0" rtlCol="0">
                                <a:noAutofit/>
                              </wps:bodyPr>
                            </wps:wsp>
                            <wps:wsp>
                              <wps:cNvPr id="2827" name="Rectangle 2827"/>
                              <wps:cNvSpPr/>
                              <wps:spPr>
                                <a:xfrm>
                                  <a:off x="839216" y="3061314"/>
                                  <a:ext cx="51809" cy="246709"/>
                                </a:xfrm>
                                <a:prstGeom prst="rect">
                                  <a:avLst/>
                                </a:prstGeom>
                                <a:ln>
                                  <a:noFill/>
                                </a:ln>
                              </wps:spPr>
                              <wps:txbx>
                                <w:txbxContent>
                                  <w:p w14:paraId="00011BF2"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2828" name="Rectangle 2828"/>
                              <wps:cNvSpPr/>
                              <wps:spPr>
                                <a:xfrm>
                                  <a:off x="878840" y="3061314"/>
                                  <a:ext cx="423862" cy="246709"/>
                                </a:xfrm>
                                <a:prstGeom prst="rect">
                                  <a:avLst/>
                                </a:prstGeom>
                                <a:ln>
                                  <a:noFill/>
                                </a:ln>
                              </wps:spPr>
                              <wps:txbx>
                                <w:txbxContent>
                                  <w:p w14:paraId="344EDF2E" w14:textId="77777777" w:rsidR="00231350" w:rsidRDefault="00231350">
                                    <w:pPr>
                                      <w:spacing w:line="276" w:lineRule="auto"/>
                                    </w:pPr>
                                    <w:r>
                                      <w:rPr>
                                        <w:rFonts w:ascii="Arial" w:eastAsia="Arial" w:hAnsi="Arial" w:cs="Arial"/>
                                        <w:i/>
                                      </w:rPr>
                                      <w:t>Save</w:t>
                                    </w:r>
                                  </w:p>
                                </w:txbxContent>
                              </wps:txbx>
                              <wps:bodyPr horzOverflow="overflow" vert="horz" lIns="0" tIns="0" rIns="0" bIns="0" rtlCol="0">
                                <a:noAutofit/>
                              </wps:bodyPr>
                            </wps:wsp>
                            <wps:wsp>
                              <wps:cNvPr id="2829" name="Rectangle 2829"/>
                              <wps:cNvSpPr/>
                              <wps:spPr>
                                <a:xfrm>
                                  <a:off x="1195832" y="3061314"/>
                                  <a:ext cx="51809" cy="246709"/>
                                </a:xfrm>
                                <a:prstGeom prst="rect">
                                  <a:avLst/>
                                </a:prstGeom>
                                <a:ln>
                                  <a:noFill/>
                                </a:ln>
                              </wps:spPr>
                              <wps:txbx>
                                <w:txbxContent>
                                  <w:p w14:paraId="0A96CC7B"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g:wgp>
                        </a:graphicData>
                      </a:graphic>
                    </wp:inline>
                  </w:drawing>
                </mc:Choice>
                <mc:Fallback>
                  <w:pict>
                    <v:group w14:anchorId="2C2A4DDB" id="Group 1" o:spid="_x0000_s1092" style="width:210.55pt;height:293.5pt;mso-position-horizontal-relative:char;mso-position-vertical-relative:line" coordsize="26739,372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">
                      <v:shape id="Picture 2" o:spid="_x0000_s1093" type="#_x0000_t75" style="position:absolute;left:7442;top:1245;width:13747;height:16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eo3DAAAA2gAAAA8AAABkcnMvZG93bnJldi54bWxEj8FuwjAQRO+V+g/WInErDjmgNsVEVVUQ&#10;oB4g9AO28ZJEjdeRbYj5e1ypUo+jmXmjWZbR9OJKzneWFcxnGQji2uqOGwVfp/XTMwgfkDX2lknB&#10;jTyUq8eHJRbajnykaxUakSDsC1TQhjAUUvq6JYN+Zgfi5J2tMxiSdI3UDscEN73Ms2whDXacFloc&#10;6L2l+qe6GAXV9/ixCy9x/andZoP6fNhLeVBqOolvryACxfAf/mtvtYIcfq+kG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F6jcMAAADaAAAADwAAAAAAAAAAAAAAAACf&#10;AgAAZHJzL2Rvd25yZXYueG1sUEsFBgAAAAAEAAQA9wAAAI8DAAAAAA==&#10;">
                        <v:imagedata r:id="rId48" o:title=""/>
                      </v:shape>
                      <v:shape id="Shape 178" o:spid="_x0000_s1094" style="position:absolute;left:7346;top:1154;width:13907;height:16573;visibility:visible;mso-wrap-style:square;v-text-anchor:top" coordsize="1390650,165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YWcIA&#10;AADaAAAADwAAAGRycy9kb3ducmV2LnhtbESP0YrCMBRE3wX/IVzBN021INo1yirIyj6p9QMuzd22&#10;bnNTm2yt+/VGEHwcZuYMs1x3phItNa60rGAyjkAQZ1aXnCs4p7vRHITzyBory6TgTg7Wq35viYm2&#10;Nz5Se/K5CBB2CSoovK8TKV1WkEE3tjVx8H5sY9AH2eRSN3gLcFPJaRTNpMGSw0KBNW0Lyn5Pf0bB&#10;//aya4+XQ7m5fuV0X3zHmPpYqeGg+/wA4anz7/CrvdcKYn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thZwgAAANoAAAAPAAAAAAAAAAAAAAAAAJgCAABkcnMvZG93&#10;bnJldi54bWxQSwUGAAAAAAQABAD1AAAAhwMAAAAA&#10;" path="m,1657350r1390650,l1390650,,,,,1657350xe" filled="f" strokecolor="#4e81bc" strokeweight="1.5pt">
                        <v:stroke miterlimit="66585f" joinstyle="miter"/>
                        <v:path arrowok="t" textboxrect="0,0,1390650,1657350"/>
                      </v:shape>
                      <v:shape id="Picture 4" o:spid="_x0000_s1095" type="#_x0000_t75" style="position:absolute;left:2743;top:21438;width:23939;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64MLEAAAA2gAAAA8AAABkcnMvZG93bnJldi54bWxEj0FrwkAUhO9C/8PyhF6kbgxFJLqKFFJi&#10;oUhVen5mX5PU7NuYXZP033cLQo/DzHzDrDaDqUVHrassK5hNIxDEudUVFwpOx/RpAcJ5ZI21ZVLw&#10;Qw4264fRChNte/6g7uALESDsElRQet8kUrq8JINuahvi4H3Z1qAPsi2kbrEPcFPLOIrm0mDFYaHE&#10;hl5Kyi+Hm1GQRdd4O5ng/lV+vqe0q47nt+5bqcfxsF2C8DT4//C9nWkFz/B3Jdw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64MLEAAAA2gAAAA8AAAAAAAAAAAAAAAAA&#10;nwIAAGRycy9kb3ducmV2LnhtbFBLBQYAAAAABAAEAPcAAACQAwAAAAA=&#10;">
                        <v:imagedata r:id="rId49" o:title=""/>
                      </v:shape>
                      <v:shape id="Shape 181" o:spid="_x0000_s1096" style="position:absolute;left:2647;top:21340;width:24092;height:7277;visibility:visible;mso-wrap-style:square;v-text-anchor:top" coordsize="2409190,72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PisEA&#10;AADaAAAADwAAAGRycy9kb3ducmV2LnhtbESPSYsCMRCF74L/IZTgZRjTOoxKj1FcGPAkuAzMsehU&#10;L9ipNEnU9t8bQfD4eMvHmy1aU4srOV9ZVjAcJCCIM6srLhScjr+fUxA+IGusLZOCO3lYzLudGaba&#10;3nhP10MoRBxhn6KCMoQmldJnJRn0A9sQRy+3zmCI0hVSO7zFcVPLUZKMpcGKI6HEhtYlZefDxUTu&#10;MP/7z6Y7O8lXzZfXu4+Nm1yU6vfa5Q+IQG14h1/trVbwDc8r8Qb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WD4rBAAAA2gAAAA8AAAAAAAAAAAAAAAAAmAIAAGRycy9kb3du&#10;cmV2LnhtbFBLBQYAAAAABAAEAPUAAACGAwAAAAA=&#10;" path="m,727710r2409190,l2409190,,,,,727710xe" filled="f" strokecolor="#4e81bc" strokeweight="1.5pt">
                        <v:stroke miterlimit="66585f" joinstyle="miter"/>
                        <v:path arrowok="t" textboxrect="0,0,2409190,727710"/>
                      </v:shape>
                      <v:shape id="Picture 6" o:spid="_x0000_s1097" type="#_x0000_t75" style="position:absolute;left:6207;top:33605;width:19431;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8dprDAAAA2gAAAA8AAABkcnMvZG93bnJldi54bWxEj9Fqg0AURN8D/YflFvoW1wYqxWQjJZC2&#10;9KVE/YCLe6NW9664GzX5+m4h0MdhZs4wu2wxvZhodK1lBc9RDIK4srrlWkFZHNevIJxH1thbJgVX&#10;cpDtH1Y7TLWd+URT7msRIOxSVNB4P6RSuqohgy6yA3HwznY06IMca6lHnAPc9HITx4k02HJYaHCg&#10;Q0NVl1+Mgvb7Vn7EL8evn/dDN8/FJIeKJ6WeHpe3LQhPi/8P39ufWkECf1fCDZ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x2msMAAADaAAAADwAAAAAAAAAAAAAAAACf&#10;AgAAZHJzL2Rvd25yZXYueG1sUEsFBgAAAAAEAAQA9wAAAI8DAAAAAA==&#10;">
                        <v:imagedata r:id="rId50" o:title=""/>
                      </v:shape>
                      <v:shape id="Shape 183" o:spid="_x0000_s1098" style="position:absolute;left:6064;top:33463;width:19621;height:3810;visibility:visible;mso-wrap-style:square;v-text-anchor:top" coordsize="196215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w2cYA&#10;AADaAAAADwAAAGRycy9kb3ducmV2LnhtbESPT2vCQBTE7wW/w/KEXopu/NuSuooUCh6EohFtb4/s&#10;6yaafRuyWxO/fVco9DjMzG+YxaqzlbhS40vHCkbDBARx7nTJRsEhex+8gPABWWPlmBTcyMNq2XtY&#10;YKpdyzu67oMREcI+RQVFCHUqpc8LsuiHriaO3rdrLIYoGyN1g22E20qOk2QuLZYcFwqs6a2g/LL/&#10;sQqyr+NpbqZPs8n0Y2bac9h+juutUo/9bv0KIlAX/sN/7Y1W8Az3K/EG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dw2cYAAADaAAAADwAAAAAAAAAAAAAAAACYAgAAZHJz&#10;L2Rvd25yZXYueG1sUEsFBgAAAAAEAAQA9QAAAIsDAAAAAA==&#10;" path="m,381000r1962150,l1962150,,,,,381000xe" filled="f" strokecolor="#4e81bc" strokeweight="1.5pt">
                        <v:stroke miterlimit="66585f" joinstyle="miter"/>
                        <v:path arrowok="t" textboxrect="0,0,1962150,381000"/>
                      </v:shape>
                      <v:rect id="Rectangle 8" o:spid="_x0000_s1099" style="position:absolute;left:3271;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7929B5FF" w14:textId="77777777" w:rsidR="00231350" w:rsidRDefault="00231350">
                              <w:pPr>
                                <w:spacing w:line="276" w:lineRule="auto"/>
                              </w:pPr>
                              <w:r>
                                <w:t xml:space="preserve"> </w:t>
                              </w:r>
                            </w:p>
                          </w:txbxContent>
                        </v:textbox>
                      </v:rect>
                      <v:rect id="Rectangle 10" o:spid="_x0000_s1100" style="position:absolute;left:436;top:1584;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0C6E38D4" w14:textId="77777777" w:rsidR="00231350" w:rsidRDefault="00231350">
                              <w:pPr>
                                <w:spacing w:line="276" w:lineRule="auto"/>
                              </w:pPr>
                              <w:r>
                                <w:t xml:space="preserve"> </w:t>
                              </w:r>
                            </w:p>
                          </w:txbxContent>
                        </v:textbox>
                      </v:rect>
                      <v:rect id="Rectangle 11" o:spid="_x0000_s1101" style="position:absolute;left:436;top:3200;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7BE57B5E" w14:textId="77777777" w:rsidR="00231350" w:rsidRDefault="00231350">
                              <w:pPr>
                                <w:spacing w:line="276" w:lineRule="auto"/>
                              </w:pPr>
                              <w:r>
                                <w:t xml:space="preserve"> </w:t>
                              </w:r>
                            </w:p>
                          </w:txbxContent>
                        </v:textbox>
                      </v:rect>
                      <v:rect id="Rectangle 12" o:spid="_x0000_s1102" style="position:absolute;left:436;top:481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7068A87E" w14:textId="77777777" w:rsidR="00231350" w:rsidRDefault="00231350">
                              <w:pPr>
                                <w:spacing w:line="276" w:lineRule="auto"/>
                              </w:pPr>
                              <w:r>
                                <w:t xml:space="preserve"> </w:t>
                              </w:r>
                            </w:p>
                          </w:txbxContent>
                        </v:textbox>
                      </v:rect>
                      <v:rect id="Rectangle 13" o:spid="_x0000_s1103" style="position:absolute;left:436;top:6399;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0D97E20F" w14:textId="77777777" w:rsidR="00231350" w:rsidRDefault="00231350">
                              <w:pPr>
                                <w:spacing w:line="276" w:lineRule="auto"/>
                              </w:pPr>
                              <w:r>
                                <w:t xml:space="preserve"> </w:t>
                              </w:r>
                            </w:p>
                          </w:txbxContent>
                        </v:textbox>
                      </v:rect>
                      <v:rect id="Rectangle 14" o:spid="_x0000_s1104" style="position:absolute;left:436;top:8014;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140C2D1E" w14:textId="77777777" w:rsidR="00231350" w:rsidRDefault="00231350">
                              <w:pPr>
                                <w:spacing w:line="276" w:lineRule="auto"/>
                              </w:pPr>
                              <w:r>
                                <w:t xml:space="preserve"> </w:t>
                              </w:r>
                            </w:p>
                          </w:txbxContent>
                        </v:textbox>
                      </v:rect>
                      <v:rect id="Rectangle 15" o:spid="_x0000_s1105" style="position:absolute;left:436;top:9630;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4C40EB87" w14:textId="77777777" w:rsidR="00231350" w:rsidRDefault="00231350">
                              <w:pPr>
                                <w:spacing w:line="276" w:lineRule="auto"/>
                              </w:pPr>
                              <w:r>
                                <w:t xml:space="preserve"> </w:t>
                              </w:r>
                            </w:p>
                          </w:txbxContent>
                        </v:textbox>
                      </v:rect>
                      <v:rect id="Rectangle 16" o:spid="_x0000_s1106" style="position:absolute;left:436;top:1124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0285610D" w14:textId="77777777" w:rsidR="00231350" w:rsidRDefault="00231350">
                              <w:pPr>
                                <w:spacing w:line="276" w:lineRule="auto"/>
                              </w:pPr>
                              <w:r>
                                <w:t xml:space="preserve"> </w:t>
                              </w:r>
                            </w:p>
                          </w:txbxContent>
                        </v:textbox>
                      </v:rect>
                      <v:rect id="Rectangle 17" o:spid="_x0000_s1107" style="position:absolute;left:436;top:12829;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6E1070D2" w14:textId="77777777" w:rsidR="00231350" w:rsidRDefault="00231350">
                              <w:pPr>
                                <w:spacing w:line="276" w:lineRule="auto"/>
                              </w:pPr>
                              <w:r>
                                <w:t xml:space="preserve"> </w:t>
                              </w:r>
                            </w:p>
                          </w:txbxContent>
                        </v:textbox>
                      </v:rect>
                      <v:rect id="Rectangle 18" o:spid="_x0000_s1108" style="position:absolute;left:436;top:14444;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2F5C3638" w14:textId="77777777" w:rsidR="00231350" w:rsidRDefault="00231350">
                              <w:pPr>
                                <w:spacing w:line="276" w:lineRule="auto"/>
                              </w:pPr>
                              <w:r>
                                <w:t xml:space="preserve"> </w:t>
                              </w:r>
                            </w:p>
                          </w:txbxContent>
                        </v:textbox>
                      </v:rect>
                      <v:rect id="Rectangle 19" o:spid="_x0000_s1109" style="position:absolute;left:436;top:16060;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21CE9C17" w14:textId="77777777" w:rsidR="00231350" w:rsidRDefault="00231350">
                              <w:pPr>
                                <w:spacing w:line="276" w:lineRule="auto"/>
                              </w:pPr>
                              <w:r>
                                <w:t xml:space="preserve"> </w:t>
                              </w:r>
                            </w:p>
                          </w:txbxContent>
                        </v:textbox>
                      </v:rect>
                      <v:rect id="Rectangle 20" o:spid="_x0000_s1110" style="position:absolute;left:436;top:17644;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5195BFE4" w14:textId="77777777" w:rsidR="00231350" w:rsidRDefault="00231350">
                              <w:pPr>
                                <w:spacing w:line="276" w:lineRule="auto"/>
                              </w:pPr>
                              <w:r>
                                <w:t xml:space="preserve"> </w:t>
                              </w:r>
                            </w:p>
                          </w:txbxContent>
                        </v:textbox>
                      </v:rect>
                      <v:rect id="Rectangle 21" o:spid="_x0000_s1111" style="position:absolute;left:436;top:19259;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133ADEDD" w14:textId="77777777" w:rsidR="00231350" w:rsidRDefault="00231350">
                              <w:pPr>
                                <w:spacing w:line="276" w:lineRule="auto"/>
                              </w:pPr>
                              <w:r>
                                <w:t xml:space="preserve"> </w:t>
                              </w:r>
                            </w:p>
                          </w:txbxContent>
                        </v:textbox>
                      </v:rect>
                      <v:rect id="Rectangle 22" o:spid="_x0000_s1112" style="position:absolute;left:5009;top:20874;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7D09966F" w14:textId="77777777" w:rsidR="00231350" w:rsidRDefault="00231350">
                              <w:pPr>
                                <w:spacing w:line="276" w:lineRule="auto"/>
                              </w:pPr>
                              <w:r>
                                <w:t xml:space="preserve"> </w:t>
                              </w:r>
                            </w:p>
                          </w:txbxContent>
                        </v:textbox>
                      </v:rect>
                      <v:shape id="Shape 397" o:spid="_x0000_s1113" style="position:absolute;top:5664;width:10852;height:5125;visibility:visible;mso-wrap-style:square;v-text-anchor:top" coordsize="108521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nIMIA&#10;AADbAAAADwAAAGRycy9kb3ducmV2LnhtbESPQWsCMRSE70L/Q3gFbzXbtbS6NUoRBI/VFurxuXnu&#10;bk1ewiau6783guBxmJlvmNmit0Z01IbGsYLXUQaCuHS64UrB78/qZQIiRGSNxjEpuFCAxfxpMMNC&#10;uzNvqNvGSiQIhwIV1DH6QspQ1mQxjJwnTt7BtRZjkm0ldYvnBLdG5ln2Li02nBZq9LSsqTxuTzZR&#10;up3ff58mb+w+cn3Mpsb//xmlhs/91yeISH18hO/ttVaQj+H2Jf0A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CcgwgAAANsAAAAPAAAAAAAAAAAAAAAAAJgCAABkcnMvZG93&#10;bnJldi54bWxQSwUGAAAAAAQABAD1AAAAhwMAAAAA&#10;" path="m,l633044,,904342,r180873,l1085215,250037r,107151l1085215,428625r-180873,l952475,512445,633044,428625,,428625,,357188,,250037,,xe" stroked="f" strokeweight="0">
                        <v:stroke miterlimit="66585f" joinstyle="miter"/>
                        <v:path arrowok="t" textboxrect="0,0,1085215,512445"/>
                      </v:shape>
                      <v:shape id="Shape 398" o:spid="_x0000_s1114" style="position:absolute;top:5664;width:10852;height:5125;visibility:visible;mso-wrap-style:square;v-text-anchor:top" coordsize="108521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O8IA&#10;AADbAAAADwAAAGRycy9kb3ducmV2LnhtbESPQWsCMRSE74L/IbxCL6JZRYuuRpG2Qo9q6/25ee4u&#10;3bwXNqlu/30jCD0OM/MNs9p0rlFXakMtbGA8ykARF2JrLg18fe6Gc1AhIltshMnALwXYrPu9FeZW&#10;bnyg6zGWKkE45GigitHnWoeiIodhJJ44eRdpHcYk21LbFm8J7ho9ybIX7bDmtFChp9eKiu/jjzMw&#10;Pwzk/ObP291U/Elm+L5fXDJjnp+67RJUpC7+hx/tD2tgMoX7l/QD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8A7wgAAANsAAAAPAAAAAAAAAAAAAAAAAJgCAABkcnMvZG93&#10;bnJldi54bWxQSwUGAAAAAAQABAD1AAAAhwMAAAAA&#10;" path="m,l,250037,,357188r,71437l633044,428625r319431,83820l904342,428625r180873,l1085215,357188r,-107151l1085215,,904342,,633044,,,xe" filled="f">
                        <v:stroke endcap="round"/>
                        <v:path arrowok="t" textboxrect="0,0,1085215,512445"/>
                      </v:shape>
                      <v:rect id="Rectangle 25" o:spid="_x0000_s1115" style="position:absolute;left:955;top:6018;width:4483;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048EF44B" w14:textId="77777777" w:rsidR="00231350" w:rsidRDefault="00231350">
                              <w:pPr>
                                <w:spacing w:line="276" w:lineRule="auto"/>
                              </w:pPr>
                              <w:r>
                                <w:rPr>
                                  <w:rFonts w:ascii="Arial" w:eastAsia="Arial" w:hAnsi="Arial" w:cs="Arial"/>
                                  <w:b/>
                                  <w:i/>
                                </w:rPr>
                                <w:t>Click</w:t>
                              </w:r>
                            </w:p>
                          </w:txbxContent>
                        </v:textbox>
                      </v:rect>
                      <v:rect id="Rectangle 26" o:spid="_x0000_s1116" style="position:absolute;left:4307;top:6046;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2D2C743D" w14:textId="77777777" w:rsidR="00231350" w:rsidRDefault="00231350">
                              <w:pPr>
                                <w:spacing w:line="276" w:lineRule="auto"/>
                              </w:pPr>
                              <w:r>
                                <w:rPr>
                                  <w:rFonts w:ascii="Arial" w:eastAsia="Arial" w:hAnsi="Arial" w:cs="Arial"/>
                                  <w:i/>
                                </w:rPr>
                                <w:t xml:space="preserve"> </w:t>
                              </w:r>
                            </w:p>
                          </w:txbxContent>
                        </v:textbox>
                      </v:rect>
                      <v:rect id="Rectangle 27" o:spid="_x0000_s1117" style="position:absolute;left:4704;top:6018;width:4853;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0A7A34FD" w14:textId="77777777" w:rsidR="00231350" w:rsidRDefault="00231350">
                              <w:pPr>
                                <w:spacing w:line="276" w:lineRule="auto"/>
                              </w:pPr>
                              <w:r>
                                <w:rPr>
                                  <w:rFonts w:ascii="Arial" w:eastAsia="Arial" w:hAnsi="Arial" w:cs="Arial"/>
                                  <w:b/>
                                  <w:i/>
                                </w:rPr>
                                <w:t xml:space="preserve">Save </w:t>
                              </w:r>
                            </w:p>
                          </w:txbxContent>
                        </v:textbox>
                      </v:rect>
                      <v:rect id="Rectangle 28" o:spid="_x0000_s1118" style="position:absolute;left:955;top:7664;width:3856;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3C8B5700" w14:textId="77777777" w:rsidR="00231350" w:rsidRDefault="00231350">
                              <w:pPr>
                                <w:spacing w:line="276" w:lineRule="auto"/>
                              </w:pPr>
                              <w:r>
                                <w:rPr>
                                  <w:rFonts w:ascii="Arial" w:eastAsia="Arial" w:hAnsi="Arial" w:cs="Arial"/>
                                  <w:b/>
                                  <w:i/>
                                </w:rPr>
                                <w:t>Grid</w:t>
                              </w:r>
                            </w:p>
                          </w:txbxContent>
                        </v:textbox>
                      </v:rect>
                      <v:rect id="Rectangle 29" o:spid="_x0000_s1119" style="position:absolute;left:3850;top:7664;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2A149DBE" w14:textId="77777777" w:rsidR="00231350" w:rsidRDefault="00231350">
                              <w:pPr>
                                <w:spacing w:line="276" w:lineRule="auto"/>
                              </w:pPr>
                              <w:r>
                                <w:rPr>
                                  <w:rFonts w:ascii="Arial" w:eastAsia="Arial" w:hAnsi="Arial" w:cs="Arial"/>
                                  <w:b/>
                                  <w:i/>
                                </w:rPr>
                                <w:t xml:space="preserve"> </w:t>
                              </w:r>
                            </w:p>
                          </w:txbxContent>
                        </v:textbox>
                      </v:rect>
                      <v:rect id="Rectangle 30" o:spid="_x0000_s1120" style="position:absolute;left:4246;top:7664;width:1244;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7E8C54F0" w14:textId="77777777" w:rsidR="00231350" w:rsidRDefault="00231350">
                              <w:pPr>
                                <w:spacing w:line="276" w:lineRule="auto"/>
                              </w:pPr>
                              <w:r>
                                <w:rPr>
                                  <w:rFonts w:ascii="Arial" w:eastAsia="Arial" w:hAnsi="Arial" w:cs="Arial"/>
                                  <w:b/>
                                  <w:i/>
                                </w:rPr>
                                <w:t>S</w:t>
                              </w:r>
                            </w:p>
                          </w:txbxContent>
                        </v:textbox>
                      </v:rect>
                      <v:rect id="Rectangle 31" o:spid="_x0000_s1121" style="position:absolute;left:5161;top:7664;width:4563;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64316C85" w14:textId="77777777" w:rsidR="00231350" w:rsidRDefault="00231350">
                              <w:pPr>
                                <w:spacing w:line="276" w:lineRule="auto"/>
                              </w:pPr>
                              <w:r>
                                <w:rPr>
                                  <w:rFonts w:ascii="Arial" w:eastAsia="Arial" w:hAnsi="Arial" w:cs="Arial"/>
                                  <w:b/>
                                  <w:i/>
                                </w:rPr>
                                <w:t>et As</w:t>
                              </w:r>
                            </w:p>
                          </w:txbxContent>
                        </v:textbox>
                      </v:rect>
                      <v:rect id="Rectangle 2816" o:spid="_x0000_s1122" style="position:absolute;left:8575;top:7692;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lmcUA&#10;AADdAAAADwAAAGRycy9kb3ducmV2LnhtbESPQYvCMBSE74L/ITzBm6Z6kNo1iqyKHl0Vut4ezbMt&#10;27yUJtrqr98sLHgcZuYbZrHqTCUe1LjSsoLJOAJBnFldcq7gct6NYhDOI2usLJOCJzlYLfu9BSba&#10;tvxFj5PPRYCwS1BB4X2dSOmyggy6sa2Jg3ezjUEfZJNL3WAb4KaS0yiaSYMlh4UCa/osKPs53Y2C&#10;fVyvvw/21ebV9rpPj+l8c557pYaDbv0BwlPn3+H/9kErmMaTG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yWZxQAAAN0AAAAPAAAAAAAAAAAAAAAAAJgCAABkcnMv&#10;ZG93bnJldi54bWxQSwUGAAAAAAQABAD1AAAAigMAAAAA&#10;" filled="f" stroked="f">
                        <v:textbox inset="0,0,0,0">
                          <w:txbxContent>
                            <w:p w14:paraId="119F4867" w14:textId="77777777" w:rsidR="00231350" w:rsidRDefault="00231350">
                              <w:pPr>
                                <w:spacing w:line="276" w:lineRule="auto"/>
                              </w:pPr>
                              <w:r>
                                <w:rPr>
                                  <w:rFonts w:ascii="Arial" w:eastAsia="Arial" w:hAnsi="Arial" w:cs="Arial"/>
                                  <w:i/>
                                </w:rPr>
                                <w:t xml:space="preserve"> </w:t>
                              </w:r>
                            </w:p>
                          </w:txbxContent>
                        </v:textbox>
                      </v:rect>
                      <v:shape id="Shape 407" o:spid="_x0000_s1123" style="position:absolute;top:18104;width:10852;height:4363;visibility:visible;mso-wrap-style:square;v-text-anchor:top" coordsize="1085215,4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0dMUA&#10;AADdAAAADwAAAGRycy9kb3ducmV2LnhtbESPUWvCMBSF3wf7D+EOfJupRWZXjTIEQVlf5vYD7pJr&#10;U2xuuiZq/fdGEPZ4OOd8h7NYDa4VZ+pD41nBZJyBINbeNFwr+PnevBYgQkQ22HomBVcKsFo+Py2w&#10;NP7CX3Tex1okCIcSFdgYu1LKoC05DGPfESfv4HuHMcm+lqbHS4K7VuZZ9iYdNpwWLHa0tqSP+5NT&#10;UFT2vdB/Vb7buXX1q6efh2k+U2r0MnzMQUQa4n/40d4aBXkxmcH9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rR0xQAAAN0AAAAPAAAAAAAAAAAAAAAAAJgCAABkcnMv&#10;ZG93bnJldi54bWxQSwUGAAAAAAQABAD1AAAAigMAAAAA&#10;" path="m,l633044,,904342,r180873,l1085215,205587r,88101l1085215,352425r-180873,l876313,436245,633044,352425,,352425,,293688,,205587,,xe" stroked="f" strokeweight="0">
                        <v:stroke endcap="round"/>
                        <v:path arrowok="t" textboxrect="0,0,1085215,436245"/>
                      </v:shape>
                      <v:shape id="Shape 408" o:spid="_x0000_s1124" style="position:absolute;top:18104;width:10852;height:4363;visibility:visible;mso-wrap-style:square;v-text-anchor:top" coordsize="1085215,4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6MMA&#10;AADdAAAADwAAAGRycy9kb3ducmV2LnhtbERPy2oCMRTdC/2HcAvdaUaLMoxGkUppN4KPLrq8Tq6T&#10;wcnNNEl19OvNQnB5OO/ZorONOJMPtWMFw0EGgrh0uuZKwc/+s5+DCBFZY+OYFFwpwGL+0pthod2F&#10;t3TexUqkEA4FKjAxtoWUoTRkMQxcS5y4o/MWY4K+ktrjJYXbRo6ybCIt1pwaDLb0Yag87f6tglVz&#10;83FTy8O7We3H5mv5+7ddO6XeXrvlFESkLj7FD/e3VjDKh2luepOe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6MMAAADdAAAADwAAAAAAAAAAAAAAAACYAgAAZHJzL2Rv&#10;d25yZXYueG1sUEsFBgAAAAAEAAQA9QAAAIgDAAAAAA==&#10;" path="m,l,205587r,88101l,352425r633044,l876313,436245r28029,-83820l1085215,352425r,-58737l1085215,205587,1085215,,904342,,633044,,,xe" filled="f">
                        <v:stroke endcap="round"/>
                        <v:path arrowok="t" textboxrect="0,0,1085215,436245"/>
                      </v:shape>
                      <v:rect id="Rectangle 2819" o:spid="_x0000_s1125" style="position:absolute;left:955;top:18484;width:4361;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x68YA&#10;AADdAAAADwAAAGRycy9kb3ducmV2LnhtbESPQWvCQBSE70L/w/IK3sxGDyVJXUVaxRxbU0h7e2Sf&#10;STD7NmS3JvbXdwsFj8PMfMOst5PpxJUG11pWsIxiEMSV1S3XCj6KwyIB4Tyyxs4yKbiRg+3mYbbG&#10;TNuR3+l68rUIEHYZKmi87zMpXdWQQRfZnjh4ZzsY9EEOtdQDjgFuOrmK4ydpsOWw0GBPLw1Vl9O3&#10;UXBM+t1nbn/Gutt/Hcu3Mn0tUq/U/HHaPYPwNPl7+L+dawWrZJ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yx68YAAADdAAAADwAAAAAAAAAAAAAAAACYAgAAZHJz&#10;L2Rvd25yZXYueG1sUEsFBgAAAAAEAAQA9QAAAIsDAAAAAA==&#10;" filled="f" stroked="f">
                        <v:textbox inset="0,0,0,0">
                          <w:txbxContent>
                            <w:p w14:paraId="470CEBFA" w14:textId="77777777" w:rsidR="00231350" w:rsidRDefault="00231350">
                              <w:pPr>
                                <w:spacing w:line="276" w:lineRule="auto"/>
                              </w:pPr>
                              <w:r>
                                <w:rPr>
                                  <w:rFonts w:ascii="Arial" w:eastAsia="Arial" w:hAnsi="Arial" w:cs="Arial"/>
                                  <w:b/>
                                  <w:i/>
                                </w:rPr>
                                <w:t>Type</w:t>
                              </w:r>
                            </w:p>
                          </w:txbxContent>
                        </v:textbox>
                      </v:rect>
                      <v:rect id="Rectangle 2820" o:spid="_x0000_s1126" style="position:absolute;left:4246;top:18512;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Sy8IA&#10;AADdAAAADwAAAGRycy9kb3ducmV2LnhtbERPTYvCMBC9C/6HMII3Te1BajWK6C563FVBvQ3N2Bab&#10;SWmirfvrNwfB4+N9L1adqcSTGldaVjAZRyCIM6tLzhWcjt+jBITzyBory6TgRQ5Wy35vgam2Lf/S&#10;8+BzEULYpaig8L5OpXRZQQbd2NbEgbvZxqAPsMmlbrAN4aaScRRNpcGSQ0OBNW0Kyu6Hh1GwS+r1&#10;ZW//2rz6uu7OP+fZ9jjzSg0H3XoOwlPnP+K3e68VxEkc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tLLwgAAAN0AAAAPAAAAAAAAAAAAAAAAAJgCAABkcnMvZG93&#10;bnJldi54bWxQSwUGAAAAAAQABAD1AAAAhwMAAAAA&#10;" filled="f" stroked="f">
                        <v:textbox inset="0,0,0,0">
                          <w:txbxContent>
                            <w:p w14:paraId="1B585EEC" w14:textId="77777777" w:rsidR="00231350" w:rsidRDefault="00231350">
                              <w:pPr>
                                <w:spacing w:line="276" w:lineRule="auto"/>
                              </w:pPr>
                              <w:r>
                                <w:rPr>
                                  <w:rFonts w:ascii="Arial" w:eastAsia="Arial" w:hAnsi="Arial" w:cs="Arial"/>
                                  <w:i/>
                                </w:rPr>
                                <w:t xml:space="preserve"> </w:t>
                              </w:r>
                            </w:p>
                          </w:txbxContent>
                        </v:textbox>
                      </v:rect>
                      <v:rect id="Rectangle 2821" o:spid="_x0000_s1127" style="position:absolute;left:4612;top:18512;width:2902;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3UMcA&#10;AADdAAAADwAAAGRycy9kb3ducmV2LnhtbESPzWrDMBCE74W+g9hCb7UcH4rjRgmhTYiP+Sm4vS3W&#10;1ja1VsZSbTdPHwUCOQ4z8w2zWE2mFQP1rrGsYBbFIIhLqxuuFHyeti8pCOeRNbaWScE/OVgtHx8W&#10;mGk78oGGo69EgLDLUEHtfZdJ6cqaDLrIdsTB+7G9QR9kX0nd4xjgppVJHL9Kgw2HhRo7eq+p/D3+&#10;GQW7tFt/5fY8Vu3me1fsi/nHae6Ven6a1m8gPE3+Hr61c60gSZM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md1DHAAAA3QAAAA8AAAAAAAAAAAAAAAAAmAIAAGRy&#10;cy9kb3ducmV2LnhtbFBLBQYAAAAABAAEAPUAAACMAwAAAAA=&#10;" filled="f" stroked="f">
                        <v:textbox inset="0,0,0,0">
                          <w:txbxContent>
                            <w:p w14:paraId="79C41727" w14:textId="77777777" w:rsidR="00231350" w:rsidRDefault="00231350">
                              <w:pPr>
                                <w:spacing w:line="276" w:lineRule="auto"/>
                              </w:pPr>
                              <w:r>
                                <w:rPr>
                                  <w:rFonts w:ascii="Arial" w:eastAsia="Arial" w:hAnsi="Arial" w:cs="Arial"/>
                                  <w:i/>
                                </w:rPr>
                                <w:t>title</w:t>
                              </w:r>
                            </w:p>
                          </w:txbxContent>
                        </v:textbox>
                      </v:rect>
                      <v:rect id="Rectangle 2822" o:spid="_x0000_s1128" style="position:absolute;left:6776;top:18512;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pJ8YA&#10;AADdAAAADwAAAGRycy9kb3ducmV2LnhtbESPQWvCQBSE70L/w/IK3nTTHEpMXUVaJTlaI9jeHtnX&#10;JDT7NmS3SfTXdwsFj8PMfMOst5NpxUC9aywreFpGIIhLqxuuFJyLwyIB4TyyxtYyKbiSg+3mYbbG&#10;VNuR32k4+UoECLsUFdTed6mUrqzJoFvajjh4X7Y36IPsK6l7HAPctDKOomdpsOGwUGNHrzWV36cf&#10;oyBLut1Hbm9j1e4/s8vxsnorVl6p+eO0ewHhafL38H871wriJI7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TpJ8YAAADdAAAADwAAAAAAAAAAAAAAAACYAgAAZHJz&#10;L2Rvd25yZXYueG1sUEsFBgAAAAAEAAQA9QAAAIsDAAAAAA==&#10;" filled="f" stroked="f">
                        <v:textbox inset="0,0,0,0">
                          <w:txbxContent>
                            <w:p w14:paraId="4311D692" w14:textId="77777777" w:rsidR="00231350" w:rsidRDefault="00231350">
                              <w:pPr>
                                <w:spacing w:line="276" w:lineRule="auto"/>
                              </w:pPr>
                              <w:r>
                                <w:rPr>
                                  <w:rFonts w:ascii="Arial" w:eastAsia="Arial" w:hAnsi="Arial" w:cs="Arial"/>
                                  <w:i/>
                                </w:rPr>
                                <w:t xml:space="preserve"> </w:t>
                              </w:r>
                            </w:p>
                          </w:txbxContent>
                        </v:textbox>
                      </v:rect>
                      <v:shape id="Shape 413" o:spid="_x0000_s1129" style="position:absolute;left:4089;top:30201;width:10852;height:4362;visibility:visible;mso-wrap-style:square;v-text-anchor:top" coordsize="1085215,4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4ysYA&#10;AADdAAAADwAAAGRycy9kb3ducmV2LnhtbESP0UoDMRRE3wX/IVyhbzZrWnS7bVqkILS4L61+wDW5&#10;3SxubtZNbLd/bwTBx2FmzjCrzeg7caYhtoE1PEwLEMQm2JYbDe9vL/cliJiQLXaBScOVImzWtzcr&#10;rGy48IHOx9SIDOFYoQaXUl9JGY0jj3EaeuLsncLgMWU5NNIOeMlw30lVFI/SY8t5wWFPW0fm8/jt&#10;NZS1W5Tmq1b7vd/WH2b+epqrJ60nd+PzEkSiMf2H/9o7q0GVaga/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14ysYAAADdAAAADwAAAAAAAAAAAAAAAACYAgAAZHJz&#10;L2Rvd25yZXYueG1sUEsFBgAAAAAEAAQA9QAAAIsDAAAAAA==&#10;" path="m,l633044,,904342,r180873,l1085215,205587r,88101l1085215,352425r-180873,l876313,436245,633044,352425,,352425,,293688,,205587,,xe" stroked="f" strokeweight="0">
                        <v:stroke endcap="round"/>
                        <v:path arrowok="t" textboxrect="0,0,1085215,436245"/>
                      </v:shape>
                      <v:shape id="Shape 414" o:spid="_x0000_s1130" style="position:absolute;left:4089;top:30201;width:10852;height:4362;visibility:visible;mso-wrap-style:square;v-text-anchor:top" coordsize="1085215,4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4UMcA&#10;AADdAAAADwAAAGRycy9kb3ducmV2LnhtbESPT2sCMRTE74V+h/AKvdVst1ZkNYoopb0I9c/B43Pz&#10;3CzdvKxJqqufvikIHoeZ+Q0znna2ESfyoXas4LWXgSAuna65UrDdfLwMQYSIrLFxTAouFGA6eXwY&#10;Y6HdmVd0WsdKJAiHAhWYGNtCylAashh6riVO3sF5izFJX0nt8ZzgtpF5lg2kxZrTgsGW5obKn/Wv&#10;VbBorj5+13L/Zhabd/M52x1XS6fU81M3G4GI1MV7+Nb+0gryYd6H/zfpCc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OFDHAAAA3QAAAA8AAAAAAAAAAAAAAAAAmAIAAGRy&#10;cy9kb3ducmV2LnhtbFBLBQYAAAAABAAEAPUAAACMAwAAAAA=&#10;" path="m,l,205587r,88101l,352425r633044,l876313,436245r28029,-83820l1085215,352425r,-58737l1085215,205587,1085215,,904342,,633044,,,xe" filled="f">
                        <v:stroke endcap="round"/>
                        <v:path arrowok="t" textboxrect="0,0,1085215,436245"/>
                      </v:shape>
                      <v:rect id="Rectangle 2826" o:spid="_x0000_s1131" style="position:absolute;left:5039;top:30585;width:4483;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JM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BO4i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vJMYAAADdAAAADwAAAAAAAAAAAAAAAACYAgAAZHJz&#10;L2Rvd25yZXYueG1sUEsFBgAAAAAEAAQA9QAAAIsDAAAAAA==&#10;" filled="f" stroked="f">
                        <v:textbox inset="0,0,0,0">
                          <w:txbxContent>
                            <w:p w14:paraId="1C2DA400" w14:textId="77777777" w:rsidR="00231350" w:rsidRDefault="00231350">
                              <w:pPr>
                                <w:spacing w:line="276" w:lineRule="auto"/>
                              </w:pPr>
                              <w:r>
                                <w:rPr>
                                  <w:rFonts w:ascii="Arial" w:eastAsia="Arial" w:hAnsi="Arial" w:cs="Arial"/>
                                  <w:b/>
                                  <w:i/>
                                </w:rPr>
                                <w:t>Click</w:t>
                              </w:r>
                            </w:p>
                          </w:txbxContent>
                        </v:textbox>
                      </v:rect>
                      <v:rect id="Rectangle 2827" o:spid="_x0000_s1132" style="position:absolute;left:8392;top:30613;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Kv8YA&#10;AADdAAAADwAAAGRycy9kb3ducmV2LnhtbESPQWvCQBSE7wX/w/KE3urGHNqYuoqoRY9qBNvbI/ua&#10;BLNvQ3Y1aX+9Kwgeh5n5hpnOe1OLK7WusqxgPIpAEOdWV1woOGZfbwkI55E11pZJwR85mM8GL1NM&#10;te14T9eDL0SAsEtRQel9k0rp8pIMupFtiIP3a1uDPsi2kLrFLsBNLeMoepcGKw4LJTa0LCk/Hy5G&#10;wSZpFt9b+98V9fpnc9qdJqts4pV6HfaLTxCeev8MP9pbrSBO4g+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Kv8YAAADdAAAADwAAAAAAAAAAAAAAAACYAgAAZHJz&#10;L2Rvd25yZXYueG1sUEsFBgAAAAAEAAQA9QAAAIsDAAAAAA==&#10;" filled="f" stroked="f">
                        <v:textbox inset="0,0,0,0">
                          <w:txbxContent>
                            <w:p w14:paraId="00011BF2" w14:textId="77777777" w:rsidR="00231350" w:rsidRDefault="00231350">
                              <w:pPr>
                                <w:spacing w:line="276" w:lineRule="auto"/>
                              </w:pPr>
                              <w:r>
                                <w:rPr>
                                  <w:rFonts w:ascii="Arial" w:eastAsia="Arial" w:hAnsi="Arial" w:cs="Arial"/>
                                  <w:i/>
                                </w:rPr>
                                <w:t xml:space="preserve"> </w:t>
                              </w:r>
                            </w:p>
                          </w:txbxContent>
                        </v:textbox>
                      </v:rect>
                      <v:rect id="Rectangle 2828" o:spid="_x0000_s1133" style="position:absolute;left:8788;top:30613;width:4239;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ezcIA&#10;AADdAAAADwAAAGRycy9kb3ducmV2LnhtbERPTYvCMBC9C/6HMII3Te1BajWK6C563FVBvQ3N2Bab&#10;SWmirfvrNwfB4+N9L1adqcSTGldaVjAZRyCIM6tLzhWcjt+jBITzyBory6TgRQ5Wy35vgam2Lf/S&#10;8+BzEULYpaig8L5OpXRZQQbd2NbEgbvZxqAPsMmlbrAN4aaScRRNpcGSQ0OBNW0Kyu6Hh1GwS+r1&#10;ZW//2rz6uu7OP+fZ9jjzSg0H3XoOwlPnP+K3e68VxEkc5oY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N7NwgAAAN0AAAAPAAAAAAAAAAAAAAAAAJgCAABkcnMvZG93&#10;bnJldi54bWxQSwUGAAAAAAQABAD1AAAAhwMAAAAA&#10;" filled="f" stroked="f">
                        <v:textbox inset="0,0,0,0">
                          <w:txbxContent>
                            <w:p w14:paraId="344EDF2E" w14:textId="77777777" w:rsidR="00231350" w:rsidRDefault="00231350">
                              <w:pPr>
                                <w:spacing w:line="276" w:lineRule="auto"/>
                              </w:pPr>
                              <w:r>
                                <w:rPr>
                                  <w:rFonts w:ascii="Arial" w:eastAsia="Arial" w:hAnsi="Arial" w:cs="Arial"/>
                                  <w:i/>
                                </w:rPr>
                                <w:t>Save</w:t>
                              </w:r>
                            </w:p>
                          </w:txbxContent>
                        </v:textbox>
                      </v:rect>
                      <v:rect id="Rectangle 2829" o:spid="_x0000_s1134" style="position:absolute;left:11958;top:30613;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7VsUA&#10;AADdAAAADwAAAGRycy9kb3ducmV2LnhtbESPQWvCQBSE7wX/w/IEb3VjDpJEVxFt0aPVgnp7ZJ9J&#10;MPs2ZFcT/fXdQqHHYWa+YebL3tTiQa2rLCuYjCMQxLnVFRcKvo+f7wkI55E11pZJwZMcLBeDtzlm&#10;2nb8RY+DL0SAsMtQQel9k0np8pIMurFtiIN3ta1BH2RbSN1iF+CmlnEUTaXBisNCiQ2tS8pvh7tR&#10;sE2a1XlnX11Rf1y2p/0p3RxTr9Ro2K9mIDz1/j/8195pBXES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HtWxQAAAN0AAAAPAAAAAAAAAAAAAAAAAJgCAABkcnMv&#10;ZG93bnJldi54bWxQSwUGAAAAAAQABAD1AAAAigMAAAAA&#10;" filled="f" stroked="f">
                        <v:textbox inset="0,0,0,0">
                          <w:txbxContent>
                            <w:p w14:paraId="0A96CC7B" w14:textId="77777777" w:rsidR="00231350" w:rsidRDefault="00231350">
                              <w:pPr>
                                <w:spacing w:line="276" w:lineRule="auto"/>
                              </w:pPr>
                              <w:r>
                                <w:rPr>
                                  <w:rFonts w:ascii="Arial" w:eastAsia="Arial" w:hAnsi="Arial" w:cs="Arial"/>
                                  <w:i/>
                                </w:rPr>
                                <w:t xml:space="preserve"> </w:t>
                              </w:r>
                            </w:p>
                          </w:txbxContent>
                        </v:textbox>
                      </v:rect>
                      <w10:anchorlock/>
                    </v:group>
                  </w:pict>
                </mc:Fallback>
              </mc:AlternateContent>
            </w:r>
          </w:p>
        </w:tc>
      </w:tr>
      <w:tr w:rsidR="00883F9F" w14:paraId="52D2D45B" w14:textId="77777777" w:rsidTr="004A5CA7">
        <w:trPr>
          <w:trHeight w:val="3637"/>
        </w:trPr>
        <w:tc>
          <w:tcPr>
            <w:tcW w:w="624"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464DD2CE" w14:textId="77777777" w:rsidR="00883F9F" w:rsidRDefault="00883F9F">
            <w:pPr>
              <w:spacing w:line="276" w:lineRule="auto"/>
              <w:ind w:left="116"/>
            </w:pPr>
            <w:r>
              <w:rPr>
                <w:rFonts w:ascii="Verdana" w:eastAsia="Verdana" w:hAnsi="Verdana" w:cs="Verdana"/>
                <w:color w:val="FFFFFF"/>
                <w:sz w:val="28"/>
              </w:rPr>
              <w:t xml:space="preserve">3 </w:t>
            </w:r>
          </w:p>
        </w:tc>
        <w:tc>
          <w:tcPr>
            <w:tcW w:w="4254" w:type="dxa"/>
            <w:tcBorders>
              <w:top w:val="single" w:sz="4" w:space="0" w:color="000000"/>
              <w:left w:val="single" w:sz="4" w:space="0" w:color="000000"/>
              <w:bottom w:val="single" w:sz="4" w:space="0" w:color="000000"/>
              <w:right w:val="single" w:sz="4" w:space="0" w:color="000000"/>
            </w:tcBorders>
          </w:tcPr>
          <w:p w14:paraId="329D0BE4" w14:textId="77777777" w:rsidR="00883F9F" w:rsidRDefault="00883F9F">
            <w:pPr>
              <w:ind w:left="6"/>
            </w:pPr>
            <w:r>
              <w:t xml:space="preserve"> </w:t>
            </w:r>
          </w:p>
          <w:p w14:paraId="4DDE089D" w14:textId="77777777" w:rsidR="00883F9F" w:rsidRDefault="00883F9F">
            <w:pPr>
              <w:spacing w:line="267" w:lineRule="auto"/>
              <w:ind w:left="6" w:right="149"/>
            </w:pPr>
            <w:r>
              <w:t xml:space="preserve">The size of the Clicker 5 window will need to be adjusted so that images and sounds can be dragged to the Clicker 5 cells. Demonstrate re-sizing the window to the class. </w:t>
            </w:r>
          </w:p>
          <w:p w14:paraId="59FD4042" w14:textId="77777777" w:rsidR="00883F9F" w:rsidRDefault="00883F9F">
            <w:pPr>
              <w:ind w:left="6"/>
            </w:pPr>
            <w:r>
              <w:t xml:space="preserve"> </w:t>
            </w:r>
          </w:p>
          <w:p w14:paraId="6396F9EB" w14:textId="77777777" w:rsidR="00883F9F" w:rsidRDefault="00883F9F">
            <w:pPr>
              <w:ind w:left="6"/>
            </w:pPr>
            <w:r>
              <w:t xml:space="preserve">To re-size the window. </w:t>
            </w:r>
          </w:p>
          <w:p w14:paraId="31FE9353" w14:textId="77777777" w:rsidR="00883F9F" w:rsidRDefault="00883F9F">
            <w:pPr>
              <w:spacing w:after="187" w:line="270" w:lineRule="auto"/>
              <w:ind w:left="726" w:hanging="360"/>
            </w:pPr>
            <w:r>
              <w:rPr>
                <w:rFonts w:ascii="Segoe UI Symbol" w:eastAsia="Segoe UI Symbol" w:hAnsi="Segoe UI Symbol" w:cs="Segoe UI Symbol"/>
              </w:rPr>
              <w:t>•</w:t>
            </w:r>
            <w:r>
              <w:t xml:space="preserve"> </w:t>
            </w:r>
            <w:r>
              <w:tab/>
            </w:r>
            <w:r>
              <w:rPr>
                <w:rFonts w:ascii="Arial" w:eastAsia="Arial" w:hAnsi="Arial" w:cs="Arial"/>
                <w:b/>
              </w:rPr>
              <w:t>Click</w:t>
            </w:r>
            <w:r>
              <w:t xml:space="preserve"> the </w:t>
            </w:r>
            <w:r>
              <w:rPr>
                <w:rFonts w:ascii="Arial" w:eastAsia="Arial" w:hAnsi="Arial" w:cs="Arial"/>
                <w:b/>
              </w:rPr>
              <w:t>Restore Down</w:t>
            </w:r>
            <w:r>
              <w:t xml:space="preserve"> icon to make the Bookmaking Template smaller </w:t>
            </w:r>
          </w:p>
          <w:p w14:paraId="0E66A0A9" w14:textId="77777777" w:rsidR="00883F9F" w:rsidRDefault="00883F9F">
            <w:pPr>
              <w:spacing w:line="276" w:lineRule="auto"/>
              <w:ind w:left="6"/>
            </w:pPr>
            <w:r>
              <w:t xml:space="preserve"> </w:t>
            </w:r>
          </w:p>
        </w:tc>
        <w:tc>
          <w:tcPr>
            <w:tcW w:w="4696" w:type="dxa"/>
            <w:tcBorders>
              <w:top w:val="single" w:sz="4" w:space="0" w:color="000000"/>
              <w:left w:val="single" w:sz="4" w:space="0" w:color="000000"/>
              <w:bottom w:val="single" w:sz="4" w:space="0" w:color="000000"/>
              <w:right w:val="single" w:sz="4" w:space="0" w:color="000000"/>
            </w:tcBorders>
          </w:tcPr>
          <w:p w14:paraId="122E2E24" w14:textId="77777777" w:rsidR="00883F9F" w:rsidRDefault="00883F9F">
            <w:pPr>
              <w:jc w:val="center"/>
            </w:pPr>
            <w:r>
              <w:t xml:space="preserve"> </w:t>
            </w:r>
          </w:p>
          <w:p w14:paraId="10ACDE24" w14:textId="77777777" w:rsidR="00883F9F" w:rsidRDefault="00883F9F">
            <w:pPr>
              <w:spacing w:line="276" w:lineRule="auto"/>
            </w:pPr>
            <w:r>
              <w:rPr>
                <w:rFonts w:ascii="Calibri" w:eastAsia="Calibri" w:hAnsi="Calibri" w:cs="Calibri"/>
                <w:noProof/>
              </w:rPr>
              <mc:AlternateContent>
                <mc:Choice Requires="wpg">
                  <w:drawing>
                    <wp:inline distT="0" distB="0" distL="0" distR="0" wp14:anchorId="1AC34A25" wp14:editId="51003E4A">
                      <wp:extent cx="2715363" cy="1255093"/>
                      <wp:effectExtent l="0" t="0" r="0" b="0"/>
                      <wp:docPr id="2830" name="Group 2830"/>
                      <wp:cNvGraphicFramePr/>
                      <a:graphic xmlns:a="http://schemas.openxmlformats.org/drawingml/2006/main">
                        <a:graphicData uri="http://schemas.microsoft.com/office/word/2010/wordprocessingGroup">
                          <wpg:wgp>
                            <wpg:cNvGrpSpPr/>
                            <wpg:grpSpPr>
                              <a:xfrm>
                                <a:off x="0" y="0"/>
                                <a:ext cx="2715363" cy="1255093"/>
                                <a:chOff x="0" y="0"/>
                                <a:chExt cx="2715363" cy="1255093"/>
                              </a:xfrm>
                            </wpg:grpSpPr>
                            <pic:pic xmlns:pic="http://schemas.openxmlformats.org/drawingml/2006/picture">
                              <pic:nvPicPr>
                                <pic:cNvPr id="2831" name="Picture 2831"/>
                                <pic:cNvPicPr/>
                              </pic:nvPicPr>
                              <pic:blipFill>
                                <a:blip r:embed="rId51"/>
                                <a:stretch>
                                  <a:fillRect/>
                                </a:stretch>
                              </pic:blipFill>
                              <pic:spPr>
                                <a:xfrm>
                                  <a:off x="59158" y="242268"/>
                                  <a:ext cx="2651125" cy="555625"/>
                                </a:xfrm>
                                <a:prstGeom prst="rect">
                                  <a:avLst/>
                                </a:prstGeom>
                              </pic:spPr>
                            </pic:pic>
                            <wps:wsp>
                              <wps:cNvPr id="2832" name="Shape 448"/>
                              <wps:cNvSpPr/>
                              <wps:spPr>
                                <a:xfrm>
                                  <a:off x="48363" y="232108"/>
                                  <a:ext cx="2667001" cy="571500"/>
                                </a:xfrm>
                                <a:custGeom>
                                  <a:avLst/>
                                  <a:gdLst/>
                                  <a:ahLst/>
                                  <a:cxnLst/>
                                  <a:rect l="0" t="0" r="0" b="0"/>
                                  <a:pathLst>
                                    <a:path w="2667001" h="571500">
                                      <a:moveTo>
                                        <a:pt x="0" y="571500"/>
                                      </a:moveTo>
                                      <a:lnTo>
                                        <a:pt x="2667001" y="571500"/>
                                      </a:lnTo>
                                      <a:lnTo>
                                        <a:pt x="2667001" y="0"/>
                                      </a:lnTo>
                                      <a:lnTo>
                                        <a:pt x="0" y="0"/>
                                      </a:lnTo>
                                      <a:close/>
                                    </a:path>
                                  </a:pathLst>
                                </a:custGeom>
                                <a:ln w="19050" cap="flat">
                                  <a:miter lim="101600"/>
                                </a:ln>
                              </wps:spPr>
                              <wps:style>
                                <a:lnRef idx="1">
                                  <a:srgbClr val="4E81BC"/>
                                </a:lnRef>
                                <a:fillRef idx="0">
                                  <a:srgbClr val="000000">
                                    <a:alpha val="0"/>
                                  </a:srgbClr>
                                </a:fillRef>
                                <a:effectRef idx="0">
                                  <a:scrgbClr r="0" g="0" b="0"/>
                                </a:effectRef>
                                <a:fontRef idx="none"/>
                              </wps:style>
                              <wps:bodyPr/>
                            </wps:wsp>
                            <wps:wsp>
                              <wps:cNvPr id="2833" name="Rectangle 2833"/>
                              <wps:cNvSpPr/>
                              <wps:spPr>
                                <a:xfrm>
                                  <a:off x="1423392" y="0"/>
                                  <a:ext cx="51809" cy="248201"/>
                                </a:xfrm>
                                <a:prstGeom prst="rect">
                                  <a:avLst/>
                                </a:prstGeom>
                                <a:ln>
                                  <a:noFill/>
                                </a:ln>
                              </wps:spPr>
                              <wps:txbx>
                                <w:txbxContent>
                                  <w:p w14:paraId="6BE0EE8A" w14:textId="77777777" w:rsidR="00231350" w:rsidRDefault="00231350">
                                    <w:pPr>
                                      <w:spacing w:line="276" w:lineRule="auto"/>
                                    </w:pPr>
                                    <w:r>
                                      <w:t xml:space="preserve"> </w:t>
                                    </w:r>
                                  </w:p>
                                </w:txbxContent>
                              </wps:txbx>
                              <wps:bodyPr horzOverflow="overflow" vert="horz" lIns="0" tIns="0" rIns="0" bIns="0" rtlCol="0">
                                <a:noAutofit/>
                              </wps:bodyPr>
                            </wps:wsp>
                            <wps:wsp>
                              <wps:cNvPr id="2834" name="Rectangle 2834"/>
                              <wps:cNvSpPr/>
                              <wps:spPr>
                                <a:xfrm>
                                  <a:off x="0" y="835219"/>
                                  <a:ext cx="51809" cy="248201"/>
                                </a:xfrm>
                                <a:prstGeom prst="rect">
                                  <a:avLst/>
                                </a:prstGeom>
                                <a:ln>
                                  <a:noFill/>
                                </a:ln>
                              </wps:spPr>
                              <wps:txbx>
                                <w:txbxContent>
                                  <w:p w14:paraId="4B04EE5E" w14:textId="77777777" w:rsidR="00231350" w:rsidRDefault="00231350">
                                    <w:pPr>
                                      <w:spacing w:line="276" w:lineRule="auto"/>
                                    </w:pPr>
                                    <w:r>
                                      <w:t xml:space="preserve"> </w:t>
                                    </w:r>
                                  </w:p>
                                </w:txbxContent>
                              </wps:txbx>
                              <wps:bodyPr horzOverflow="overflow" vert="horz" lIns="0" tIns="0" rIns="0" bIns="0" rtlCol="0">
                                <a:noAutofit/>
                              </wps:bodyPr>
                            </wps:wsp>
                            <wps:wsp>
                              <wps:cNvPr id="2835" name="Rectangle 2835"/>
                              <wps:cNvSpPr/>
                              <wps:spPr>
                                <a:xfrm>
                                  <a:off x="103614" y="993654"/>
                                  <a:ext cx="51809" cy="248201"/>
                                </a:xfrm>
                                <a:prstGeom prst="rect">
                                  <a:avLst/>
                                </a:prstGeom>
                                <a:ln>
                                  <a:noFill/>
                                </a:ln>
                              </wps:spPr>
                              <wps:txbx>
                                <w:txbxContent>
                                  <w:p w14:paraId="0EA31CC0" w14:textId="77777777" w:rsidR="00231350" w:rsidRDefault="00231350">
                                    <w:pPr>
                                      <w:spacing w:line="276" w:lineRule="auto"/>
                                    </w:pPr>
                                    <w:r>
                                      <w:t xml:space="preserve"> </w:t>
                                    </w:r>
                                  </w:p>
                                </w:txbxContent>
                              </wps:txbx>
                              <wps:bodyPr horzOverflow="overflow" vert="horz" lIns="0" tIns="0" rIns="0" bIns="0" rtlCol="0">
                                <a:noAutofit/>
                              </wps:bodyPr>
                            </wps:wsp>
                            <wps:wsp>
                              <wps:cNvPr id="2836" name="Shape 612"/>
                              <wps:cNvSpPr/>
                              <wps:spPr>
                                <a:xfrm>
                                  <a:off x="335383" y="399761"/>
                                  <a:ext cx="1757693" cy="855332"/>
                                </a:xfrm>
                                <a:custGeom>
                                  <a:avLst/>
                                  <a:gdLst/>
                                  <a:ahLst/>
                                  <a:cxnLst/>
                                  <a:rect l="0" t="0" r="0" b="0"/>
                                  <a:pathLst>
                                    <a:path w="1757693" h="855332">
                                      <a:moveTo>
                                        <a:pt x="1757693" y="0"/>
                                      </a:moveTo>
                                      <a:lnTo>
                                        <a:pt x="781050" y="488251"/>
                                      </a:lnTo>
                                      <a:lnTo>
                                        <a:pt x="781050" y="855332"/>
                                      </a:lnTo>
                                      <a:lnTo>
                                        <a:pt x="650875" y="855332"/>
                                      </a:lnTo>
                                      <a:lnTo>
                                        <a:pt x="455613" y="855332"/>
                                      </a:lnTo>
                                      <a:lnTo>
                                        <a:pt x="0" y="855332"/>
                                      </a:lnTo>
                                      <a:lnTo>
                                        <a:pt x="0" y="488251"/>
                                      </a:lnTo>
                                      <a:lnTo>
                                        <a:pt x="0" y="330924"/>
                                      </a:lnTo>
                                      <a:lnTo>
                                        <a:pt x="0" y="226047"/>
                                      </a:lnTo>
                                      <a:lnTo>
                                        <a:pt x="455613" y="226047"/>
                                      </a:lnTo>
                                      <a:lnTo>
                                        <a:pt x="650875" y="226047"/>
                                      </a:lnTo>
                                      <a:lnTo>
                                        <a:pt x="781050" y="226047"/>
                                      </a:lnTo>
                                      <a:lnTo>
                                        <a:pt x="781050" y="330924"/>
                                      </a:lnTo>
                                      <a:lnTo>
                                        <a:pt x="1757693"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837" name="Shape 613"/>
                              <wps:cNvSpPr/>
                              <wps:spPr>
                                <a:xfrm>
                                  <a:off x="335383" y="399761"/>
                                  <a:ext cx="1757693" cy="855332"/>
                                </a:xfrm>
                                <a:custGeom>
                                  <a:avLst/>
                                  <a:gdLst/>
                                  <a:ahLst/>
                                  <a:cxnLst/>
                                  <a:rect l="0" t="0" r="0" b="0"/>
                                  <a:pathLst>
                                    <a:path w="1757693" h="855332">
                                      <a:moveTo>
                                        <a:pt x="0" y="226047"/>
                                      </a:moveTo>
                                      <a:lnTo>
                                        <a:pt x="0" y="330924"/>
                                      </a:lnTo>
                                      <a:lnTo>
                                        <a:pt x="0" y="488251"/>
                                      </a:lnTo>
                                      <a:lnTo>
                                        <a:pt x="0" y="855332"/>
                                      </a:lnTo>
                                      <a:lnTo>
                                        <a:pt x="455613" y="855332"/>
                                      </a:lnTo>
                                      <a:lnTo>
                                        <a:pt x="650875" y="855332"/>
                                      </a:lnTo>
                                      <a:lnTo>
                                        <a:pt x="781050" y="855332"/>
                                      </a:lnTo>
                                      <a:lnTo>
                                        <a:pt x="781050" y="488251"/>
                                      </a:lnTo>
                                      <a:lnTo>
                                        <a:pt x="1757693" y="0"/>
                                      </a:lnTo>
                                      <a:lnTo>
                                        <a:pt x="781050" y="330924"/>
                                      </a:lnTo>
                                      <a:lnTo>
                                        <a:pt x="781050" y="226047"/>
                                      </a:lnTo>
                                      <a:lnTo>
                                        <a:pt x="650875" y="226047"/>
                                      </a:lnTo>
                                      <a:lnTo>
                                        <a:pt x="455613" y="226047"/>
                                      </a:lnTo>
                                      <a:lnTo>
                                        <a:pt x="0" y="226047"/>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8" name="Rectangle 2838"/>
                              <wps:cNvSpPr/>
                              <wps:spPr>
                                <a:xfrm>
                                  <a:off x="432792" y="659733"/>
                                  <a:ext cx="448318" cy="259949"/>
                                </a:xfrm>
                                <a:prstGeom prst="rect">
                                  <a:avLst/>
                                </a:prstGeom>
                                <a:ln>
                                  <a:noFill/>
                                </a:ln>
                              </wps:spPr>
                              <wps:txbx>
                                <w:txbxContent>
                                  <w:p w14:paraId="713DB831" w14:textId="77777777" w:rsidR="00231350" w:rsidRDefault="00231350">
                                    <w:pPr>
                                      <w:spacing w:line="276" w:lineRule="auto"/>
                                    </w:pPr>
                                    <w:r>
                                      <w:rPr>
                                        <w:rFonts w:ascii="Arial" w:eastAsia="Arial" w:hAnsi="Arial" w:cs="Arial"/>
                                        <w:b/>
                                        <w:i/>
                                      </w:rPr>
                                      <w:t>Click</w:t>
                                    </w:r>
                                  </w:p>
                                </w:txbxContent>
                              </wps:txbx>
                              <wps:bodyPr horzOverflow="overflow" vert="horz" lIns="0" tIns="0" rIns="0" bIns="0" rtlCol="0">
                                <a:noAutofit/>
                              </wps:bodyPr>
                            </wps:wsp>
                            <wps:wsp>
                              <wps:cNvPr id="2839" name="Rectangle 2839"/>
                              <wps:cNvSpPr/>
                              <wps:spPr>
                                <a:xfrm>
                                  <a:off x="768072" y="662537"/>
                                  <a:ext cx="51809" cy="246709"/>
                                </a:xfrm>
                                <a:prstGeom prst="rect">
                                  <a:avLst/>
                                </a:prstGeom>
                                <a:ln>
                                  <a:noFill/>
                                </a:ln>
                              </wps:spPr>
                              <wps:txbx>
                                <w:txbxContent>
                                  <w:p w14:paraId="396C8113"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2840" name="Rectangle 2840"/>
                              <wps:cNvSpPr/>
                              <wps:spPr>
                                <a:xfrm>
                                  <a:off x="807696" y="662537"/>
                                  <a:ext cx="205870" cy="246709"/>
                                </a:xfrm>
                                <a:prstGeom prst="rect">
                                  <a:avLst/>
                                </a:prstGeom>
                                <a:ln>
                                  <a:noFill/>
                                </a:ln>
                              </wps:spPr>
                              <wps:txbx>
                                <w:txbxContent>
                                  <w:p w14:paraId="3184028E" w14:textId="77777777" w:rsidR="00231350" w:rsidRDefault="00231350">
                                    <w:pPr>
                                      <w:spacing w:line="276" w:lineRule="auto"/>
                                    </w:pPr>
                                    <w:r>
                                      <w:rPr>
                                        <w:rFonts w:ascii="Arial" w:eastAsia="Arial" w:hAnsi="Arial" w:cs="Arial"/>
                                        <w:i/>
                                      </w:rPr>
                                      <w:t xml:space="preserve">to </w:t>
                                    </w:r>
                                  </w:p>
                                </w:txbxContent>
                              </wps:txbx>
                              <wps:bodyPr horzOverflow="overflow" vert="horz" lIns="0" tIns="0" rIns="0" bIns="0" rtlCol="0">
                                <a:noAutofit/>
                              </wps:bodyPr>
                            </wps:wsp>
                            <wps:wsp>
                              <wps:cNvPr id="2841" name="Rectangle 2841"/>
                              <wps:cNvSpPr/>
                              <wps:spPr>
                                <a:xfrm>
                                  <a:off x="432792" y="821278"/>
                                  <a:ext cx="744757" cy="259949"/>
                                </a:xfrm>
                                <a:prstGeom prst="rect">
                                  <a:avLst/>
                                </a:prstGeom>
                                <a:ln>
                                  <a:noFill/>
                                </a:ln>
                              </wps:spPr>
                              <wps:txbx>
                                <w:txbxContent>
                                  <w:p w14:paraId="59413085" w14:textId="77777777" w:rsidR="00231350" w:rsidRDefault="00231350">
                                    <w:pPr>
                                      <w:spacing w:line="276" w:lineRule="auto"/>
                                    </w:pPr>
                                    <w:r>
                                      <w:rPr>
                                        <w:rFonts w:ascii="Arial" w:eastAsia="Arial" w:hAnsi="Arial" w:cs="Arial"/>
                                        <w:b/>
                                        <w:i/>
                                      </w:rPr>
                                      <w:t xml:space="preserve">Restore </w:t>
                                    </w:r>
                                  </w:p>
                                </w:txbxContent>
                              </wps:txbx>
                              <wps:bodyPr horzOverflow="overflow" vert="horz" lIns="0" tIns="0" rIns="0" bIns="0" rtlCol="0">
                                <a:noAutofit/>
                              </wps:bodyPr>
                            </wps:wsp>
                            <wps:wsp>
                              <wps:cNvPr id="2842" name="Rectangle 2842"/>
                              <wps:cNvSpPr/>
                              <wps:spPr>
                                <a:xfrm>
                                  <a:off x="432792" y="985882"/>
                                  <a:ext cx="507217" cy="259949"/>
                                </a:xfrm>
                                <a:prstGeom prst="rect">
                                  <a:avLst/>
                                </a:prstGeom>
                                <a:ln>
                                  <a:noFill/>
                                </a:ln>
                              </wps:spPr>
                              <wps:txbx>
                                <w:txbxContent>
                                  <w:p w14:paraId="5CDC1391" w14:textId="77777777" w:rsidR="00231350" w:rsidRDefault="00231350">
                                    <w:pPr>
                                      <w:spacing w:line="276" w:lineRule="auto"/>
                                    </w:pPr>
                                    <w:r>
                                      <w:rPr>
                                        <w:rFonts w:ascii="Arial" w:eastAsia="Arial" w:hAnsi="Arial" w:cs="Arial"/>
                                        <w:b/>
                                        <w:i/>
                                      </w:rPr>
                                      <w:t>Down</w:t>
                                    </w:r>
                                  </w:p>
                                </w:txbxContent>
                              </wps:txbx>
                              <wps:bodyPr horzOverflow="overflow" vert="horz" lIns="0" tIns="0" rIns="0" bIns="0" rtlCol="0">
                                <a:noAutofit/>
                              </wps:bodyPr>
                            </wps:wsp>
                            <wps:wsp>
                              <wps:cNvPr id="2843" name="Rectangle 2843"/>
                              <wps:cNvSpPr/>
                              <wps:spPr>
                                <a:xfrm>
                                  <a:off x="813737" y="988685"/>
                                  <a:ext cx="51809" cy="246709"/>
                                </a:xfrm>
                                <a:prstGeom prst="rect">
                                  <a:avLst/>
                                </a:prstGeom>
                                <a:ln>
                                  <a:noFill/>
                                </a:ln>
                              </wps:spPr>
                              <wps:txbx>
                                <w:txbxContent>
                                  <w:p w14:paraId="2A0416E9"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g:wgp>
                        </a:graphicData>
                      </a:graphic>
                    </wp:inline>
                  </w:drawing>
                </mc:Choice>
                <mc:Fallback>
                  <w:pict>
                    <v:group w14:anchorId="1AC34A25" id="Group 2830" o:spid="_x0000_s1135" style="width:213.8pt;height:98.85pt;mso-position-horizontal-relative:char;mso-position-vertical-relative:line" coordsize="27153,1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">
                      <v:shape id="Picture 2831" o:spid="_x0000_s1136" type="#_x0000_t75" style="position:absolute;left:591;top:2422;width:26511;height:5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6HPCAAAA3QAAAA8AAABkcnMvZG93bnJldi54bWxEj9GKwjAURN8F/yFcYd801QUrXaO4BcFX&#10;qx9wba5N2eYmNNla/36zIPg4zMwZZrsfbScG6kPrWMFykYEgrp1uuVFwvRznGxAhImvsHJOCJwXY&#10;76aTLRbaPfhMQxUbkSAcClRgYvSFlKE2ZDEsnCdO3t31FmOSfSN1j48Et51cZdlaWmw5LRj0VBqq&#10;f6pfq8Bfq0uem9PtIO9DtKWp/HdeKvUxGw9fICKN8R1+tU9awWrzuYT/N+kJ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m+hzwgAAAN0AAAAPAAAAAAAAAAAAAAAAAJ8C&#10;AABkcnMvZG93bnJldi54bWxQSwUGAAAAAAQABAD3AAAAjgMAAAAA&#10;">
                        <v:imagedata r:id="rId52" o:title=""/>
                      </v:shape>
                      <v:shape id="Shape 448" o:spid="_x0000_s1137" style="position:absolute;left:483;top:2321;width:26670;height:5715;visibility:visible;mso-wrap-style:square;v-text-anchor:top" coordsize="2667001,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uGsYA&#10;AADdAAAADwAAAGRycy9kb3ducmV2LnhtbESP0WrCQBRE3wv9h+UKvhTdGKnE1FWqKFRoC1E/4JK9&#10;TYLZu2F31bRf3xUKfRxm5gyzWPWmFVdyvrGsYDJOQBCXVjdcKTgdd6MMhA/IGlvLpOCbPKyWjw8L&#10;zLW9cUHXQ6hEhLDPUUEdQpdL6cuaDPqx7Yij92WdwRClq6R2eItw08o0SWbSYMNxocaONjWV58PF&#10;KODPIpvLp5/Cudl2/e71/iPQs1LDQf/6AiJQH/7Df+03rSDNpinc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TuGsYAAADdAAAADwAAAAAAAAAAAAAAAACYAgAAZHJz&#10;L2Rvd25yZXYueG1sUEsFBgAAAAAEAAQA9QAAAIsDAAAAAA==&#10;" path="m,571500r2667001,l2667001,,,,,571500xe" filled="f" strokecolor="#4e81bc" strokeweight="1.5pt">
                        <v:stroke miterlimit="66585f" joinstyle="miter"/>
                        <v:path arrowok="t" textboxrect="0,0,2667001,571500"/>
                      </v:shape>
                      <v:rect id="Rectangle 2833" o:spid="_x0000_s1138" style="position:absolute;left:14233;width:51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aYcUA&#10;AADdAAAADwAAAGRycy9kb3ducmV2LnhtbESPQYvCMBSE74L/ITxhb5qqsNRqFHFX9OiqoN4ezbMt&#10;Ni+liba7v94sCB6HmfmGmS1aU4oH1a6wrGA4iEAQp1YXnCk4Htb9GITzyBpLy6Tglxws5t3ODBNt&#10;G/6hx95nIkDYJagg975KpHRpTgbdwFbEwbva2qAPss6krrEJcFPKURR9SoMFh4UcK1rllN72d6Ng&#10;E1fL89b+NVn5fdmcdqfJ12HilfrotcspCE+tf4df7a1WMI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dphxQAAAN0AAAAPAAAAAAAAAAAAAAAAAJgCAABkcnMv&#10;ZG93bnJldi54bWxQSwUGAAAAAAQABAD1AAAAigMAAAAA&#10;" filled="f" stroked="f">
                        <v:textbox inset="0,0,0,0">
                          <w:txbxContent>
                            <w:p w14:paraId="6BE0EE8A" w14:textId="77777777" w:rsidR="00231350" w:rsidRDefault="00231350">
                              <w:pPr>
                                <w:spacing w:line="276" w:lineRule="auto"/>
                              </w:pPr>
                              <w:r>
                                <w:t xml:space="preserve"> </w:t>
                              </w:r>
                            </w:p>
                          </w:txbxContent>
                        </v:textbox>
                      </v:rect>
                      <v:rect id="Rectangle 2834" o:spid="_x0000_s1139" style="position:absolute;top:835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CFcYA&#10;AADdAAAADwAAAGRycy9kb3ducmV2LnhtbESPT2vCQBTE74V+h+UJvdWNtki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hCFcYAAADdAAAADwAAAAAAAAAAAAAAAACYAgAAZHJz&#10;L2Rvd25yZXYueG1sUEsFBgAAAAAEAAQA9QAAAIsDAAAAAA==&#10;" filled="f" stroked="f">
                        <v:textbox inset="0,0,0,0">
                          <w:txbxContent>
                            <w:p w14:paraId="4B04EE5E" w14:textId="77777777" w:rsidR="00231350" w:rsidRDefault="00231350">
                              <w:pPr>
                                <w:spacing w:line="276" w:lineRule="auto"/>
                              </w:pPr>
                              <w:r>
                                <w:t xml:space="preserve"> </w:t>
                              </w:r>
                            </w:p>
                          </w:txbxContent>
                        </v:textbox>
                      </v:rect>
                      <v:rect id="Rectangle 2835" o:spid="_x0000_s1140" style="position:absolute;left:1036;top:9936;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njsYA&#10;AADdAAAADwAAAGRycy9kb3ducmV2LnhtbESPT2vCQBTE74V+h+UJvdWNlkq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njsYAAADdAAAADwAAAAAAAAAAAAAAAACYAgAAZHJz&#10;L2Rvd25yZXYueG1sUEsFBgAAAAAEAAQA9QAAAIsDAAAAAA==&#10;" filled="f" stroked="f">
                        <v:textbox inset="0,0,0,0">
                          <w:txbxContent>
                            <w:p w14:paraId="0EA31CC0" w14:textId="77777777" w:rsidR="00231350" w:rsidRDefault="00231350">
                              <w:pPr>
                                <w:spacing w:line="276" w:lineRule="auto"/>
                              </w:pPr>
                              <w:r>
                                <w:t xml:space="preserve"> </w:t>
                              </w:r>
                            </w:p>
                          </w:txbxContent>
                        </v:textbox>
                      </v:rect>
                      <v:shape id="Shape 612" o:spid="_x0000_s1141" style="position:absolute;left:3353;top:3997;width:17577;height:8553;visibility:visible;mso-wrap-style:square;v-text-anchor:top" coordsize="1757693,85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scA&#10;AADdAAAADwAAAGRycy9kb3ducmV2LnhtbESPQWvCQBSE7wX/w/KEXkrdGKtI6iaIUKgHD7Ueenxm&#10;n0lq9m3YXU3qr3cLhR6HmfmGWRWDacWVnG8sK5hOEhDEpdUNVwoOn2/PSxA+IGtsLZOCH/JQ5KOH&#10;FWba9vxB132oRISwz1BBHUKXSenLmgz6ie2Io3eyzmCI0lVSO+wj3LQyTZKFNNhwXKixo01N5Xl/&#10;MQqwcuVT+v3ij7dED7tNv/0Kt7lSj+Nh/Qoi0BD+w3/td60gXc4W8PsmPgGZ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kTbHAAAA3QAAAA8AAAAAAAAAAAAAAAAAmAIAAGRy&#10;cy9kb3ducmV2LnhtbFBLBQYAAAAABAAEAPUAAACMAwAAAAA=&#10;" path="m1757693,l781050,488251r,367081l650875,855332r-195262,l,855332,,488251,,330924,,226047r455613,l650875,226047r130175,l781050,330924,1757693,xe" stroked="f" strokeweight="0">
                        <v:stroke miterlimit="66585f" joinstyle="miter"/>
                        <v:path arrowok="t" textboxrect="0,0,1757693,855332"/>
                      </v:shape>
                      <v:shape id="Shape 613" o:spid="_x0000_s1142" style="position:absolute;left:3353;top:3997;width:17577;height:8553;visibility:visible;mso-wrap-style:square;v-text-anchor:top" coordsize="1757693,85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tCMUA&#10;AADdAAAADwAAAGRycy9kb3ducmV2LnhtbESPwW7CMBBE75X4B2srcQOntKIQMChUVEKcgPIBq3hJ&#10;AvE62AbSfj1GQupxNDNvNNN5a2pxJecrywre+gkI4tzqigsF+5/v3giED8gaa8uk4Jc8zGedlymm&#10;2t54S9ddKESEsE9RQRlCk0rp85IM+r5tiKN3sM5giNIVUju8Rbip5SBJhtJgxXGhxIa+SspPu4tR&#10;4Bs8Xhb6b7nK15vh+PyRnd0mU6r72mYTEIHa8B9+tldawWD0/gm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e0IxQAAAN0AAAAPAAAAAAAAAAAAAAAAAJgCAABkcnMv&#10;ZG93bnJldi54bWxQSwUGAAAAAAQABAD1AAAAigMAAAAA&#10;" path="m,226047l,330924,,488251,,855332r455613,l650875,855332r130175,l781050,488251,1757693,,781050,330924r,-104877l650875,226047r-195262,l,226047xe" filled="f">
                        <v:stroke endcap="round"/>
                        <v:path arrowok="t" textboxrect="0,0,1757693,855332"/>
                      </v:shape>
                      <v:rect id="Rectangle 2838" o:spid="_x0000_s1143" style="position:absolute;left:4327;top:6597;width:4484;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VIEMIA&#10;AADdAAAADwAAAGRycy9kb3ducmV2LnhtbERPTYvCMBC9C/6HMMLeNFVBajWK6IoeXRXU29CMbbGZ&#10;lCZru/56c1jw+Hjf82VrSvGk2hWWFQwHEQji1OqCMwXn07Yfg3AeWWNpmRT8kYPlotuZY6Jtwz/0&#10;PPpMhBB2CSrIva8SKV2ak0E3sBVx4O62NugDrDOpa2xCuCnlKIom0mDBoSHHitY5pY/jr1Gwi6vV&#10;dW9fTVZ+33aXw2W6OU2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UgQwgAAAN0AAAAPAAAAAAAAAAAAAAAAAJgCAABkcnMvZG93&#10;bnJldi54bWxQSwUGAAAAAAQABAD1AAAAhwMAAAAA&#10;" filled="f" stroked="f">
                        <v:textbox inset="0,0,0,0">
                          <w:txbxContent>
                            <w:p w14:paraId="713DB831" w14:textId="77777777" w:rsidR="00231350" w:rsidRDefault="00231350">
                              <w:pPr>
                                <w:spacing w:line="276" w:lineRule="auto"/>
                              </w:pPr>
                              <w:r>
                                <w:rPr>
                                  <w:rFonts w:ascii="Arial" w:eastAsia="Arial" w:hAnsi="Arial" w:cs="Arial"/>
                                  <w:b/>
                                  <w:i/>
                                </w:rPr>
                                <w:t>Click</w:t>
                              </w:r>
                            </w:p>
                          </w:txbxContent>
                        </v:textbox>
                      </v:rect>
                      <v:rect id="Rectangle 2839" o:spid="_x0000_s1144" style="position:absolute;left:7680;top:6625;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ti8YA&#10;AADdAAAADwAAAGRycy9kb3ducmV2LnhtbESPT2vCQBTE74LfYXlCb7pRoS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nti8YAAADdAAAADwAAAAAAAAAAAAAAAACYAgAAZHJz&#10;L2Rvd25yZXYueG1sUEsFBgAAAAAEAAQA9QAAAIsDAAAAAA==&#10;" filled="f" stroked="f">
                        <v:textbox inset="0,0,0,0">
                          <w:txbxContent>
                            <w:p w14:paraId="396C8113" w14:textId="77777777" w:rsidR="00231350" w:rsidRDefault="00231350">
                              <w:pPr>
                                <w:spacing w:line="276" w:lineRule="auto"/>
                              </w:pPr>
                              <w:r>
                                <w:rPr>
                                  <w:rFonts w:ascii="Arial" w:eastAsia="Arial" w:hAnsi="Arial" w:cs="Arial"/>
                                  <w:i/>
                                </w:rPr>
                                <w:t xml:space="preserve"> </w:t>
                              </w:r>
                            </w:p>
                          </w:txbxContent>
                        </v:textbox>
                      </v:rect>
                      <v:rect id="Rectangle 2840" o:spid="_x0000_s1145" style="position:absolute;left:8076;top:6625;width:2059;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3a8IA&#10;AADdAAAADwAAAGRycy9kb3ducmV2LnhtbERPTYvCMBC9C/6HMMLeNFVEajWK6IoeXRXU29CMbbGZ&#10;lCZru/56c1jw+Hjf82VrSvGk2hWWFQwHEQji1OqCMwXn07Yfg3AeWWNpmRT8kYPlotuZY6Jtwz/0&#10;PPpMhBB2CSrIva8SKV2ak0E3sBVx4O62NugDrDOpa2xCuCnlKIom0mDBoSHHitY5pY/jr1Gwi6vV&#10;dW9fTVZ+33aXw2W6OU2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TdrwgAAAN0AAAAPAAAAAAAAAAAAAAAAAJgCAABkcnMvZG93&#10;bnJldi54bWxQSwUGAAAAAAQABAD1AAAAhwMAAAAA&#10;" filled="f" stroked="f">
                        <v:textbox inset="0,0,0,0">
                          <w:txbxContent>
                            <w:p w14:paraId="3184028E" w14:textId="77777777" w:rsidR="00231350" w:rsidRDefault="00231350">
                              <w:pPr>
                                <w:spacing w:line="276" w:lineRule="auto"/>
                              </w:pPr>
                              <w:r>
                                <w:rPr>
                                  <w:rFonts w:ascii="Arial" w:eastAsia="Arial" w:hAnsi="Arial" w:cs="Arial"/>
                                  <w:i/>
                                </w:rPr>
                                <w:t xml:space="preserve">to </w:t>
                              </w:r>
                            </w:p>
                          </w:txbxContent>
                        </v:textbox>
                      </v:rect>
                      <v:rect id="Rectangle 2841" o:spid="_x0000_s1146" style="position:absolute;left:4327;top:8212;width:744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8McA&#10;AADdAAAADwAAAGRycy9kb3ducmV2LnhtbESPQWvCQBSE7wX/w/KE3upGKSVG1xC0JTm2Kqi3R/aZ&#10;BLNvQ3Zr0v76bqHQ4zAz3zDrdDStuFPvGssK5rMIBHFpdcOVguPh7SkG4TyyxtYyKfgiB+lm8rDG&#10;RNuBP+i+95UIEHYJKqi97xIpXVmTQTezHXHwrrY36IPsK6l7HALctHIRRS/SYMNhocaOtjWVt/2n&#10;UZDHXXYu7PdQta+X/PR+Wu4OS6/U43TMViA8jf4//Ncu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kvDHAAAA3QAAAA8AAAAAAAAAAAAAAAAAmAIAAGRy&#10;cy9kb3ducmV2LnhtbFBLBQYAAAAABAAEAPUAAACMAwAAAAA=&#10;" filled="f" stroked="f">
                        <v:textbox inset="0,0,0,0">
                          <w:txbxContent>
                            <w:p w14:paraId="59413085" w14:textId="77777777" w:rsidR="00231350" w:rsidRDefault="00231350">
                              <w:pPr>
                                <w:spacing w:line="276" w:lineRule="auto"/>
                              </w:pPr>
                              <w:r>
                                <w:rPr>
                                  <w:rFonts w:ascii="Arial" w:eastAsia="Arial" w:hAnsi="Arial" w:cs="Arial"/>
                                  <w:b/>
                                  <w:i/>
                                </w:rPr>
                                <w:t xml:space="preserve">Restore </w:t>
                              </w:r>
                            </w:p>
                          </w:txbxContent>
                        </v:textbox>
                      </v:rect>
                      <v:rect id="Rectangle 2842" o:spid="_x0000_s1147" style="position:absolute;left:4327;top:9858;width:5073;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Mh8YA&#10;AADdAAAADwAAAGRycy9kb3ducmV2LnhtbESPQWvCQBSE7wX/w/KE3urGUEpMXUXUokc1gu3tkX1N&#10;gtm3IbuatL/eFQSPw8x8w0znvanFlVpXWVYwHkUgiHOrKy4UHLOvtwSE88gaa8uk4I8czGeDlymm&#10;2na8p+vBFyJA2KWooPS+SaV0eUkG3cg2xMH7ta1BH2RbSN1iF+CmlnEUfUiDFYeFEhtalpSfDxej&#10;YJM0i++t/e+Kev2zOe1Ok1U28Uq9DvvFJwhPvX+GH+2tVhAn7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sMh8YAAADdAAAADwAAAAAAAAAAAAAAAACYAgAAZHJz&#10;L2Rvd25yZXYueG1sUEsFBgAAAAAEAAQA9QAAAIsDAAAAAA==&#10;" filled="f" stroked="f">
                        <v:textbox inset="0,0,0,0">
                          <w:txbxContent>
                            <w:p w14:paraId="5CDC1391" w14:textId="77777777" w:rsidR="00231350" w:rsidRDefault="00231350">
                              <w:pPr>
                                <w:spacing w:line="276" w:lineRule="auto"/>
                              </w:pPr>
                              <w:r>
                                <w:rPr>
                                  <w:rFonts w:ascii="Arial" w:eastAsia="Arial" w:hAnsi="Arial" w:cs="Arial"/>
                                  <w:b/>
                                  <w:i/>
                                </w:rPr>
                                <w:t>Down</w:t>
                              </w:r>
                            </w:p>
                          </w:txbxContent>
                        </v:textbox>
                      </v:rect>
                      <v:rect id="Rectangle 2843" o:spid="_x0000_s1148" style="position:absolute;left:8137;top:9886;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pHMYA&#10;AADdAAAADwAAAGRycy9kb3ducmV2LnhtbESPT2vCQBTE74V+h+UJvdWNtkiMriJtRY/+A/X2yD6T&#10;YPZtyK4m9dO7guBxmJnfMONpa0pxpdoVlhX0uhEI4tTqgjMFu+38MwbhPLLG0jIp+CcH08n72xgT&#10;bRte03XjMxEg7BJUkHtfJVK6NCeDrmsr4uCdbG3QB1lnUtfYBLgpZT+KBtJgwWEhx4p+ckrPm4tR&#10;sIir2WFpb01W/h0X+9V++LsdeqU+Ou1sBMJT61/hZ3upFfTj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epHMYAAADdAAAADwAAAAAAAAAAAAAAAACYAgAAZHJz&#10;L2Rvd25yZXYueG1sUEsFBgAAAAAEAAQA9QAAAIsDAAAAAA==&#10;" filled="f" stroked="f">
                        <v:textbox inset="0,0,0,0">
                          <w:txbxContent>
                            <w:p w14:paraId="2A0416E9" w14:textId="77777777" w:rsidR="00231350" w:rsidRDefault="00231350">
                              <w:pPr>
                                <w:spacing w:line="276" w:lineRule="auto"/>
                              </w:pPr>
                              <w:r>
                                <w:rPr>
                                  <w:rFonts w:ascii="Arial" w:eastAsia="Arial" w:hAnsi="Arial" w:cs="Arial"/>
                                  <w:i/>
                                </w:rPr>
                                <w:t xml:space="preserve"> </w:t>
                              </w:r>
                            </w:p>
                          </w:txbxContent>
                        </v:textbox>
                      </v:rect>
                      <w10:anchorlock/>
                    </v:group>
                  </w:pict>
                </mc:Fallback>
              </mc:AlternateContent>
            </w:r>
          </w:p>
        </w:tc>
      </w:tr>
      <w:tr w:rsidR="00883F9F" w14:paraId="43EB6A70" w14:textId="77777777" w:rsidTr="004A5CA7">
        <w:trPr>
          <w:trHeight w:val="7928"/>
        </w:trPr>
        <w:tc>
          <w:tcPr>
            <w:tcW w:w="624"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7D29999F" w14:textId="77777777" w:rsidR="00883F9F" w:rsidRDefault="00883F9F">
            <w:pPr>
              <w:spacing w:line="249" w:lineRule="auto"/>
              <w:ind w:left="208" w:right="159"/>
              <w:jc w:val="center"/>
            </w:pPr>
            <w:r>
              <w:rPr>
                <w:rFonts w:ascii="Verdana" w:eastAsia="Verdana" w:hAnsi="Verdana" w:cs="Verdana"/>
                <w:color w:val="FFFFFF"/>
                <w:sz w:val="28"/>
              </w:rPr>
              <w:t xml:space="preserve">   </w:t>
            </w:r>
          </w:p>
          <w:p w14:paraId="3FF75E8D" w14:textId="77777777" w:rsidR="00883F9F" w:rsidRDefault="00883F9F">
            <w:pPr>
              <w:ind w:left="116"/>
            </w:pPr>
            <w:r>
              <w:rPr>
                <w:rFonts w:ascii="Verdana" w:eastAsia="Verdana" w:hAnsi="Verdana" w:cs="Verdana"/>
                <w:color w:val="FFFFFF"/>
                <w:sz w:val="28"/>
              </w:rPr>
              <w:t xml:space="preserve">4 </w:t>
            </w:r>
          </w:p>
          <w:p w14:paraId="0FF30F62" w14:textId="77777777" w:rsidR="00883F9F" w:rsidRDefault="00883F9F">
            <w:pPr>
              <w:spacing w:line="276" w:lineRule="auto"/>
              <w:ind w:left="208" w:right="159"/>
              <w:jc w:val="center"/>
            </w:pPr>
            <w:r>
              <w:rPr>
                <w:rFonts w:ascii="Verdana" w:eastAsia="Verdana" w:hAnsi="Verdana" w:cs="Verdana"/>
                <w:color w:val="FFFFFF"/>
                <w:sz w:val="28"/>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7AA1D301" w14:textId="77777777" w:rsidR="00883F9F" w:rsidRDefault="00883F9F">
            <w:pPr>
              <w:ind w:left="6"/>
            </w:pPr>
            <w:r>
              <w:rPr>
                <w:sz w:val="24"/>
              </w:rPr>
              <w:t xml:space="preserve"> </w:t>
            </w:r>
          </w:p>
          <w:p w14:paraId="2D28B43E" w14:textId="77777777" w:rsidR="00883F9F" w:rsidRDefault="00883F9F">
            <w:pPr>
              <w:spacing w:after="187" w:line="267" w:lineRule="auto"/>
              <w:ind w:left="6"/>
            </w:pPr>
            <w:r>
              <w:t xml:space="preserve">A folder of pictures has been provided for the students to use as they create their books. Demonstrate opening, and viewing these folders.  </w:t>
            </w:r>
          </w:p>
          <w:p w14:paraId="0D977123" w14:textId="77777777" w:rsidR="00883F9F" w:rsidRDefault="00883F9F">
            <w:pPr>
              <w:ind w:left="6"/>
            </w:pPr>
            <w:r>
              <w:t xml:space="preserve">To open the folders. </w:t>
            </w:r>
          </w:p>
          <w:p w14:paraId="05DC118D" w14:textId="77777777" w:rsidR="00883F9F" w:rsidRDefault="00883F9F" w:rsidP="00883F9F">
            <w:pPr>
              <w:numPr>
                <w:ilvl w:val="0"/>
                <w:numId w:val="22"/>
              </w:numPr>
              <w:spacing w:line="274" w:lineRule="auto"/>
              <w:ind w:right="19" w:hanging="360"/>
              <w:jc w:val="left"/>
            </w:pPr>
            <w:r>
              <w:rPr>
                <w:rFonts w:ascii="Arial" w:eastAsia="Arial" w:hAnsi="Arial" w:cs="Arial"/>
                <w:b/>
              </w:rPr>
              <w:t>Double-Click</w:t>
            </w:r>
            <w:r>
              <w:t xml:space="preserve"> the folder of sounds and images to view </w:t>
            </w:r>
          </w:p>
          <w:p w14:paraId="669A0CC9" w14:textId="77777777" w:rsidR="00883F9F" w:rsidRDefault="00883F9F" w:rsidP="00883F9F">
            <w:pPr>
              <w:numPr>
                <w:ilvl w:val="0"/>
                <w:numId w:val="22"/>
              </w:numPr>
              <w:spacing w:after="187" w:line="270" w:lineRule="auto"/>
              <w:ind w:right="19" w:hanging="360"/>
              <w:jc w:val="left"/>
            </w:pPr>
            <w:r>
              <w:rPr>
                <w:rFonts w:ascii="Arial" w:eastAsia="Arial" w:hAnsi="Arial" w:cs="Arial"/>
                <w:b/>
              </w:rPr>
              <w:t xml:space="preserve">Click </w:t>
            </w:r>
            <w:r>
              <w:t>and</w:t>
            </w:r>
            <w:r>
              <w:rPr>
                <w:rFonts w:ascii="Arial" w:eastAsia="Arial" w:hAnsi="Arial" w:cs="Arial"/>
                <w:b/>
              </w:rPr>
              <w:t xml:space="preserve"> Drag </w:t>
            </w:r>
            <w:r>
              <w:t xml:space="preserve">to scroll around the folder </w:t>
            </w:r>
          </w:p>
          <w:p w14:paraId="3EE96E8F" w14:textId="77777777" w:rsidR="00883F9F" w:rsidRDefault="00883F9F">
            <w:pPr>
              <w:ind w:left="7"/>
            </w:pPr>
            <w:r>
              <w:t xml:space="preserve"> </w:t>
            </w:r>
          </w:p>
          <w:p w14:paraId="1C43413D" w14:textId="77777777" w:rsidR="00883F9F" w:rsidRDefault="00883F9F">
            <w:pPr>
              <w:ind w:left="7"/>
            </w:pPr>
            <w:r>
              <w:t xml:space="preserve"> </w:t>
            </w:r>
          </w:p>
          <w:p w14:paraId="5B2A7A1B" w14:textId="77777777" w:rsidR="00883F9F" w:rsidRDefault="00883F9F">
            <w:pPr>
              <w:ind w:left="7"/>
            </w:pPr>
            <w:r>
              <w:t xml:space="preserve"> </w:t>
            </w:r>
          </w:p>
          <w:p w14:paraId="079B3973" w14:textId="77777777" w:rsidR="00883F9F" w:rsidRDefault="00883F9F">
            <w:pPr>
              <w:ind w:left="7"/>
            </w:pPr>
            <w:r>
              <w:t xml:space="preserve"> </w:t>
            </w:r>
          </w:p>
          <w:p w14:paraId="68F7A9DF" w14:textId="77777777" w:rsidR="00883F9F" w:rsidRDefault="00883F9F">
            <w:pPr>
              <w:ind w:left="7"/>
            </w:pPr>
            <w:r>
              <w:t xml:space="preserve"> </w:t>
            </w:r>
          </w:p>
          <w:p w14:paraId="003CB997" w14:textId="77777777" w:rsidR="00883F9F" w:rsidRDefault="00883F9F">
            <w:pPr>
              <w:ind w:left="7"/>
            </w:pPr>
            <w:r>
              <w:t xml:space="preserve"> </w:t>
            </w:r>
          </w:p>
          <w:p w14:paraId="34A886B6" w14:textId="77777777" w:rsidR="00883F9F" w:rsidRDefault="00883F9F">
            <w:pPr>
              <w:ind w:left="7"/>
            </w:pPr>
            <w:r>
              <w:t xml:space="preserve"> </w:t>
            </w:r>
          </w:p>
          <w:p w14:paraId="4044B814" w14:textId="77777777" w:rsidR="00883F9F" w:rsidRDefault="00883F9F">
            <w:pPr>
              <w:ind w:left="7"/>
            </w:pPr>
            <w:r>
              <w:t xml:space="preserve"> </w:t>
            </w:r>
          </w:p>
          <w:p w14:paraId="2756B5D4" w14:textId="77777777" w:rsidR="00883F9F" w:rsidRDefault="00883F9F">
            <w:pPr>
              <w:ind w:left="7"/>
            </w:pPr>
            <w:r>
              <w:t xml:space="preserve"> </w:t>
            </w:r>
          </w:p>
          <w:p w14:paraId="448A4255" w14:textId="77777777" w:rsidR="00883F9F" w:rsidRDefault="00883F9F">
            <w:pPr>
              <w:ind w:left="7"/>
            </w:pPr>
            <w:r>
              <w:t xml:space="preserve"> </w:t>
            </w:r>
          </w:p>
          <w:p w14:paraId="071F9930" w14:textId="77777777" w:rsidR="00883F9F" w:rsidRDefault="00883F9F">
            <w:pPr>
              <w:ind w:left="7"/>
            </w:pPr>
            <w:r>
              <w:t xml:space="preserve"> </w:t>
            </w:r>
          </w:p>
          <w:p w14:paraId="624485E6" w14:textId="77777777" w:rsidR="00883F9F" w:rsidRDefault="00883F9F">
            <w:pPr>
              <w:ind w:left="7"/>
            </w:pPr>
            <w:r>
              <w:t xml:space="preserve"> </w:t>
            </w:r>
          </w:p>
          <w:p w14:paraId="79D1C2FC" w14:textId="77777777" w:rsidR="00883F9F" w:rsidRDefault="00883F9F">
            <w:pPr>
              <w:ind w:left="7"/>
            </w:pPr>
            <w:r>
              <w:t xml:space="preserve"> </w:t>
            </w:r>
          </w:p>
          <w:p w14:paraId="7F32361A" w14:textId="77777777" w:rsidR="00883F9F" w:rsidRDefault="00883F9F">
            <w:pPr>
              <w:ind w:left="7"/>
            </w:pPr>
            <w:r>
              <w:t xml:space="preserve"> </w:t>
            </w:r>
          </w:p>
          <w:p w14:paraId="44528DB0" w14:textId="77777777" w:rsidR="00883F9F" w:rsidRDefault="00883F9F">
            <w:pPr>
              <w:ind w:left="7"/>
            </w:pPr>
            <w:r>
              <w:t xml:space="preserve"> </w:t>
            </w:r>
          </w:p>
          <w:p w14:paraId="2E1277B9" w14:textId="77777777" w:rsidR="00883F9F" w:rsidRDefault="00883F9F">
            <w:pPr>
              <w:ind w:left="7"/>
            </w:pPr>
            <w:r>
              <w:t xml:space="preserve"> </w:t>
            </w:r>
          </w:p>
          <w:p w14:paraId="1587C56F" w14:textId="77777777" w:rsidR="00883F9F" w:rsidRDefault="00883F9F">
            <w:pPr>
              <w:ind w:left="7"/>
            </w:pPr>
            <w:r>
              <w:t xml:space="preserve"> </w:t>
            </w:r>
          </w:p>
          <w:p w14:paraId="14ADE2E8" w14:textId="77777777" w:rsidR="00883F9F" w:rsidRDefault="00883F9F">
            <w:pPr>
              <w:spacing w:line="276" w:lineRule="auto"/>
              <w:ind w:left="6"/>
            </w:pPr>
            <w:r>
              <w:t xml:space="preserve"> </w:t>
            </w:r>
          </w:p>
        </w:tc>
        <w:tc>
          <w:tcPr>
            <w:tcW w:w="4696" w:type="dxa"/>
            <w:tcBorders>
              <w:top w:val="single" w:sz="4" w:space="0" w:color="000000"/>
              <w:left w:val="single" w:sz="4" w:space="0" w:color="000000"/>
              <w:bottom w:val="single" w:sz="4" w:space="0" w:color="000000"/>
              <w:right w:val="single" w:sz="4" w:space="0" w:color="000000"/>
            </w:tcBorders>
          </w:tcPr>
          <w:p w14:paraId="6DE69EDE" w14:textId="77777777" w:rsidR="00883F9F" w:rsidRDefault="00883F9F">
            <w:pPr>
              <w:jc w:val="center"/>
            </w:pPr>
            <w:r>
              <w:t xml:space="preserve"> </w:t>
            </w:r>
          </w:p>
          <w:p w14:paraId="43699A84" w14:textId="77777777" w:rsidR="00883F9F" w:rsidRDefault="00883F9F">
            <w:pPr>
              <w:ind w:right="751"/>
            </w:pPr>
            <w:r>
              <w:t xml:space="preserve"> </w:t>
            </w:r>
          </w:p>
          <w:p w14:paraId="45599B23" w14:textId="77777777" w:rsidR="00883F9F" w:rsidRDefault="00883F9F">
            <w:pPr>
              <w:spacing w:after="68"/>
            </w:pPr>
            <w:r>
              <w:t xml:space="preserve"> </w:t>
            </w:r>
            <w:r>
              <w:tab/>
            </w:r>
            <w:r>
              <w:rPr>
                <w:rFonts w:ascii="Calibri" w:eastAsia="Calibri" w:hAnsi="Calibri" w:cs="Calibri"/>
                <w:noProof/>
              </w:rPr>
              <mc:AlternateContent>
                <mc:Choice Requires="wpg">
                  <w:drawing>
                    <wp:inline distT="0" distB="0" distL="0" distR="0" wp14:anchorId="1162765A" wp14:editId="09630987">
                      <wp:extent cx="1790700" cy="763270"/>
                      <wp:effectExtent l="0" t="0" r="0" b="0"/>
                      <wp:docPr id="8458" name="Group 8458"/>
                      <wp:cNvGraphicFramePr/>
                      <a:graphic xmlns:a="http://schemas.openxmlformats.org/drawingml/2006/main">
                        <a:graphicData uri="http://schemas.microsoft.com/office/word/2010/wordprocessingGroup">
                          <wpg:wgp>
                            <wpg:cNvGrpSpPr/>
                            <wpg:grpSpPr>
                              <a:xfrm>
                                <a:off x="0" y="0"/>
                                <a:ext cx="1790700" cy="763270"/>
                                <a:chOff x="0" y="0"/>
                                <a:chExt cx="1790700" cy="763270"/>
                              </a:xfrm>
                            </wpg:grpSpPr>
                            <pic:pic xmlns:pic="http://schemas.openxmlformats.org/drawingml/2006/picture">
                              <pic:nvPicPr>
                                <pic:cNvPr id="8486" name="Picture 8486"/>
                                <pic:cNvPicPr/>
                              </pic:nvPicPr>
                              <pic:blipFill>
                                <a:blip r:embed="rId53"/>
                                <a:stretch>
                                  <a:fillRect/>
                                </a:stretch>
                              </pic:blipFill>
                              <pic:spPr>
                                <a:xfrm>
                                  <a:off x="12700" y="12027"/>
                                  <a:ext cx="755650" cy="746125"/>
                                </a:xfrm>
                                <a:prstGeom prst="rect">
                                  <a:avLst/>
                                </a:prstGeom>
                              </pic:spPr>
                            </pic:pic>
                            <wps:wsp>
                              <wps:cNvPr id="451" name="Shape 451"/>
                              <wps:cNvSpPr/>
                              <wps:spPr>
                                <a:xfrm>
                                  <a:off x="0" y="0"/>
                                  <a:ext cx="772160" cy="763270"/>
                                </a:xfrm>
                                <a:custGeom>
                                  <a:avLst/>
                                  <a:gdLst/>
                                  <a:ahLst/>
                                  <a:cxnLst/>
                                  <a:rect l="0" t="0" r="0" b="0"/>
                                  <a:pathLst>
                                    <a:path w="772160" h="763270">
                                      <a:moveTo>
                                        <a:pt x="0" y="763270"/>
                                      </a:moveTo>
                                      <a:lnTo>
                                        <a:pt x="772160" y="763270"/>
                                      </a:lnTo>
                                      <a:lnTo>
                                        <a:pt x="772160" y="0"/>
                                      </a:lnTo>
                                      <a:lnTo>
                                        <a:pt x="0" y="0"/>
                                      </a:lnTo>
                                      <a:close/>
                                    </a:path>
                                  </a:pathLst>
                                </a:custGeom>
                                <a:ln w="19050" cap="flat">
                                  <a:miter lim="101600"/>
                                </a:ln>
                              </wps:spPr>
                              <wps:style>
                                <a:lnRef idx="1">
                                  <a:srgbClr val="4E81BC"/>
                                </a:lnRef>
                                <a:fillRef idx="0">
                                  <a:srgbClr val="000000">
                                    <a:alpha val="0"/>
                                  </a:srgbClr>
                                </a:fillRef>
                                <a:effectRef idx="0">
                                  <a:scrgbClr r="0" g="0" b="0"/>
                                </a:effectRef>
                                <a:fontRef idx="none"/>
                              </wps:style>
                              <wps:bodyPr/>
                            </wps:wsp>
                            <wps:wsp>
                              <wps:cNvPr id="620" name="Shape 620"/>
                              <wps:cNvSpPr/>
                              <wps:spPr>
                                <a:xfrm>
                                  <a:off x="429260" y="9487"/>
                                  <a:ext cx="1361440" cy="352425"/>
                                </a:xfrm>
                                <a:custGeom>
                                  <a:avLst/>
                                  <a:gdLst/>
                                  <a:ahLst/>
                                  <a:cxnLst/>
                                  <a:rect l="0" t="0" r="0" b="0"/>
                                  <a:pathLst>
                                    <a:path w="1361440" h="352425">
                                      <a:moveTo>
                                        <a:pt x="276225" y="0"/>
                                      </a:moveTo>
                                      <a:lnTo>
                                        <a:pt x="457098" y="0"/>
                                      </a:lnTo>
                                      <a:lnTo>
                                        <a:pt x="728396" y="0"/>
                                      </a:lnTo>
                                      <a:lnTo>
                                        <a:pt x="1361440" y="0"/>
                                      </a:lnTo>
                                      <a:lnTo>
                                        <a:pt x="1361440" y="205587"/>
                                      </a:lnTo>
                                      <a:lnTo>
                                        <a:pt x="1361440" y="293688"/>
                                      </a:lnTo>
                                      <a:lnTo>
                                        <a:pt x="1361440" y="352425"/>
                                      </a:lnTo>
                                      <a:lnTo>
                                        <a:pt x="728396" y="352425"/>
                                      </a:lnTo>
                                      <a:lnTo>
                                        <a:pt x="457098" y="352425"/>
                                      </a:lnTo>
                                      <a:lnTo>
                                        <a:pt x="276225" y="352425"/>
                                      </a:lnTo>
                                      <a:lnTo>
                                        <a:pt x="276225" y="293688"/>
                                      </a:lnTo>
                                      <a:lnTo>
                                        <a:pt x="0" y="340982"/>
                                      </a:lnTo>
                                      <a:lnTo>
                                        <a:pt x="276225" y="205587"/>
                                      </a:lnTo>
                                      <a:lnTo>
                                        <a:pt x="27622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21" name="Shape 621"/>
                              <wps:cNvSpPr/>
                              <wps:spPr>
                                <a:xfrm>
                                  <a:off x="429260" y="9487"/>
                                  <a:ext cx="1361440" cy="352425"/>
                                </a:xfrm>
                                <a:custGeom>
                                  <a:avLst/>
                                  <a:gdLst/>
                                  <a:ahLst/>
                                  <a:cxnLst/>
                                  <a:rect l="0" t="0" r="0" b="0"/>
                                  <a:pathLst>
                                    <a:path w="1361440" h="352425">
                                      <a:moveTo>
                                        <a:pt x="276225" y="0"/>
                                      </a:moveTo>
                                      <a:lnTo>
                                        <a:pt x="276225" y="205587"/>
                                      </a:lnTo>
                                      <a:lnTo>
                                        <a:pt x="0" y="340982"/>
                                      </a:lnTo>
                                      <a:lnTo>
                                        <a:pt x="276225" y="293688"/>
                                      </a:lnTo>
                                      <a:lnTo>
                                        <a:pt x="276225" y="352425"/>
                                      </a:lnTo>
                                      <a:lnTo>
                                        <a:pt x="457098" y="352425"/>
                                      </a:lnTo>
                                      <a:lnTo>
                                        <a:pt x="728396" y="352425"/>
                                      </a:lnTo>
                                      <a:lnTo>
                                        <a:pt x="1361440" y="352425"/>
                                      </a:lnTo>
                                      <a:lnTo>
                                        <a:pt x="1361440" y="293688"/>
                                      </a:lnTo>
                                      <a:lnTo>
                                        <a:pt x="1361440" y="205587"/>
                                      </a:lnTo>
                                      <a:lnTo>
                                        <a:pt x="1361440" y="0"/>
                                      </a:lnTo>
                                      <a:lnTo>
                                        <a:pt x="728396" y="0"/>
                                      </a:lnTo>
                                      <a:lnTo>
                                        <a:pt x="457098" y="0"/>
                                      </a:lnTo>
                                      <a:lnTo>
                                        <a:pt x="2762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22" name="Rectangle 622"/>
                              <wps:cNvSpPr/>
                              <wps:spPr>
                                <a:xfrm>
                                  <a:off x="802513" y="47730"/>
                                  <a:ext cx="630851" cy="259948"/>
                                </a:xfrm>
                                <a:prstGeom prst="rect">
                                  <a:avLst/>
                                </a:prstGeom>
                                <a:ln>
                                  <a:noFill/>
                                </a:ln>
                              </wps:spPr>
                              <wps:txbx>
                                <w:txbxContent>
                                  <w:p w14:paraId="79D4C7F5" w14:textId="77777777" w:rsidR="00231350" w:rsidRDefault="00231350">
                                    <w:pPr>
                                      <w:spacing w:line="276" w:lineRule="auto"/>
                                    </w:pPr>
                                    <w:r>
                                      <w:rPr>
                                        <w:rFonts w:ascii="Arial" w:eastAsia="Arial" w:hAnsi="Arial" w:cs="Arial"/>
                                        <w:b/>
                                        <w:i/>
                                      </w:rPr>
                                      <w:t>Double</w:t>
                                    </w:r>
                                  </w:p>
                                </w:txbxContent>
                              </wps:txbx>
                              <wps:bodyPr horzOverflow="overflow" vert="horz" lIns="0" tIns="0" rIns="0" bIns="0" rtlCol="0">
                                <a:noAutofit/>
                              </wps:bodyPr>
                            </wps:wsp>
                            <wps:wsp>
                              <wps:cNvPr id="623" name="Rectangle 623"/>
                              <wps:cNvSpPr/>
                              <wps:spPr>
                                <a:xfrm>
                                  <a:off x="1278001" y="47730"/>
                                  <a:ext cx="62098" cy="259948"/>
                                </a:xfrm>
                                <a:prstGeom prst="rect">
                                  <a:avLst/>
                                </a:prstGeom>
                                <a:ln>
                                  <a:noFill/>
                                </a:ln>
                              </wps:spPr>
                              <wps:txbx>
                                <w:txbxContent>
                                  <w:p w14:paraId="144108E7" w14:textId="77777777" w:rsidR="00231350" w:rsidRDefault="00231350">
                                    <w:pPr>
                                      <w:spacing w:line="276" w:lineRule="auto"/>
                                    </w:pPr>
                                    <w:r>
                                      <w:rPr>
                                        <w:rFonts w:ascii="Arial" w:eastAsia="Arial" w:hAnsi="Arial" w:cs="Arial"/>
                                        <w:b/>
                                        <w:i/>
                                      </w:rPr>
                                      <w:t>-</w:t>
                                    </w:r>
                                  </w:p>
                                </w:txbxContent>
                              </wps:txbx>
                              <wps:bodyPr horzOverflow="overflow" vert="horz" lIns="0" tIns="0" rIns="0" bIns="0" rtlCol="0">
                                <a:noAutofit/>
                              </wps:bodyPr>
                            </wps:wsp>
                            <wps:wsp>
                              <wps:cNvPr id="624" name="Rectangle 624"/>
                              <wps:cNvSpPr/>
                              <wps:spPr>
                                <a:xfrm>
                                  <a:off x="1323721" y="47730"/>
                                  <a:ext cx="444216" cy="259948"/>
                                </a:xfrm>
                                <a:prstGeom prst="rect">
                                  <a:avLst/>
                                </a:prstGeom>
                                <a:ln>
                                  <a:noFill/>
                                </a:ln>
                              </wps:spPr>
                              <wps:txbx>
                                <w:txbxContent>
                                  <w:p w14:paraId="639A25BE" w14:textId="77777777" w:rsidR="00231350" w:rsidRDefault="00231350">
                                    <w:pPr>
                                      <w:spacing w:line="276" w:lineRule="auto"/>
                                    </w:pPr>
                                    <w:r>
                                      <w:rPr>
                                        <w:rFonts w:ascii="Arial" w:eastAsia="Arial" w:hAnsi="Arial" w:cs="Arial"/>
                                        <w:b/>
                                        <w:i/>
                                      </w:rPr>
                                      <w:t>Click</w:t>
                                    </w:r>
                                  </w:p>
                                </w:txbxContent>
                              </wps:txbx>
                              <wps:bodyPr horzOverflow="overflow" vert="horz" lIns="0" tIns="0" rIns="0" bIns="0" rtlCol="0">
                                <a:noAutofit/>
                              </wps:bodyPr>
                            </wps:wsp>
                            <wps:wsp>
                              <wps:cNvPr id="625" name="Rectangle 625"/>
                              <wps:cNvSpPr/>
                              <wps:spPr>
                                <a:xfrm>
                                  <a:off x="1659001" y="50535"/>
                                  <a:ext cx="51809" cy="246709"/>
                                </a:xfrm>
                                <a:prstGeom prst="rect">
                                  <a:avLst/>
                                </a:prstGeom>
                                <a:ln>
                                  <a:noFill/>
                                </a:ln>
                              </wps:spPr>
                              <wps:txbx>
                                <w:txbxContent>
                                  <w:p w14:paraId="37980840"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626" name="Rectangle 626"/>
                              <wps:cNvSpPr/>
                              <wps:spPr>
                                <a:xfrm>
                                  <a:off x="1695577" y="50535"/>
                                  <a:ext cx="51809" cy="246709"/>
                                </a:xfrm>
                                <a:prstGeom prst="rect">
                                  <a:avLst/>
                                </a:prstGeom>
                                <a:ln>
                                  <a:noFill/>
                                </a:ln>
                              </wps:spPr>
                              <wps:txbx>
                                <w:txbxContent>
                                  <w:p w14:paraId="239F94E4"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g:wgp>
                        </a:graphicData>
                      </a:graphic>
                    </wp:inline>
                  </w:drawing>
                </mc:Choice>
                <mc:Fallback>
                  <w:pict>
                    <v:group w14:anchorId="1162765A" id="Group 8458" o:spid="_x0000_s1149" style="width:141pt;height:60.1pt;mso-position-horizontal-relative:char;mso-position-vertical-relative:line" coordsize="17907,7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">
                      <v:shape id="Picture 8486" o:spid="_x0000_s1150" type="#_x0000_t75" style="position:absolute;left:127;top:120;width:7556;height:7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EfE3FAAAA3QAAAA8AAABkcnMvZG93bnJldi54bWxEj81qwzAQhO+FvoPYQm+NnNIkxokSEoMh&#10;lx7yd99YG9vEWhlLtZW3jwqFHoeZ+YZZbYJpxUC9aywrmE4SEMSl1Q1XCs6n4iMF4TyyxtYyKXiQ&#10;g8369WWFmbYjH2g4+kpECLsMFdTed5mUrqzJoJvYjjh6N9sb9FH2ldQ9jhFuWvmZJHNpsOG4UGNH&#10;eU3l/fhjFOzD7jZbyHPA5vt6yO9Fd734mVLvb2G7BOEp+P/wX3uvFaRf6Rx+38QnIN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xHxNxQAAAN0AAAAPAAAAAAAAAAAAAAAA&#10;AJ8CAABkcnMvZG93bnJldi54bWxQSwUGAAAAAAQABAD3AAAAkQMAAAAA&#10;">
                        <v:imagedata r:id="rId54" o:title=""/>
                      </v:shape>
                      <v:shape id="Shape 451" o:spid="_x0000_s1151" style="position:absolute;width:7721;height:7632;visibility:visible;mso-wrap-style:square;v-text-anchor:top" coordsize="772160,76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CL8IA&#10;AADcAAAADwAAAGRycy9kb3ducmV2LnhtbESPQYvCMBSE7wv+h/AEb2taUZFqFBFcvC1a8fxonm2x&#10;ealNtkZ//WZhweMwM98wq00wjeipc7VlBek4AUFcWF1zqeCc7z8XIJxH1thYJgVPcrBZDz5WmGn7&#10;4CP1J1+KCGGXoYLK+zaT0hUVGXRj2xJH72o7gz7KrpS6w0eEm0ZOkmQuDdYcFypsaVdRcTv9GAX3&#10;L7qYbXptg5wcv6f3kM/6V67UaBi2SxCegn+H/9sHrWA6S+Hv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IvwgAAANwAAAAPAAAAAAAAAAAAAAAAAJgCAABkcnMvZG93&#10;bnJldi54bWxQSwUGAAAAAAQABAD1AAAAhwMAAAAA&#10;" path="m,763270r772160,l772160,,,,,763270xe" filled="f" strokecolor="#4e81bc" strokeweight="1.5pt">
                        <v:stroke miterlimit="66585f" joinstyle="miter"/>
                        <v:path arrowok="t" textboxrect="0,0,772160,763270"/>
                      </v:shape>
                      <v:shape id="Shape 620" o:spid="_x0000_s1152" style="position:absolute;left:4292;top:94;width:13615;height:3525;visibility:visible;mso-wrap-style:square;v-text-anchor:top" coordsize="136144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iN8EA&#10;AADcAAAADwAAAGRycy9kb3ducmV2LnhtbERPy4rCMBTdD/gP4Q64G1OLFumYigoDbkSsj/WluX3M&#10;NDelyWj9e7MQXB7Oe7kaTCtu1LvGsoLpJAJBXFjdcKXgfPr5WoBwHllja5kUPMjBKht9LDHV9s5H&#10;uuW+EiGEXYoKau+7VEpX1GTQTWxHHLjS9gZ9gH0ldY/3EG5aGUdRIg02HBpq7GhbU/GX/xsFMz2T&#10;82nebZrf5Lq/xId8PZRbpcafw/obhKfBv8Uv904rSOIwP5w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0YjfBAAAA3AAAAA8AAAAAAAAAAAAAAAAAmAIAAGRycy9kb3du&#10;cmV2LnhtbFBLBQYAAAAABAAEAPUAAACGAwAAAAA=&#10;" path="m276225,l457098,,728396,r633044,l1361440,205587r,88101l1361440,352425r-633044,l457098,352425r-180873,l276225,293688,,340982,276225,205587,276225,xe" stroked="f" strokeweight="0">
                        <v:stroke endcap="round"/>
                        <v:path arrowok="t" textboxrect="0,0,1361440,352425"/>
                      </v:shape>
                      <v:shape id="Shape 621" o:spid="_x0000_s1153" style="position:absolute;left:4292;top:94;width:13615;height:3525;visibility:visible;mso-wrap-style:square;v-text-anchor:top" coordsize="136144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GwMgA&#10;AADcAAAADwAAAGRycy9kb3ducmV2LnhtbESP3WrCQBSE7wt9h+UUvKsbRaWmrlIK/hRqxSh6e8ie&#10;JmmzZ9PdrYlv3y0UejnMzDfMbNGZWlzI+cqygkE/AUGcW11xoeB4WN4/gPABWWNtmRRcycNifnsz&#10;w1Tblvd0yUIhIoR9igrKEJpUSp+XZND3bUMcvXfrDIYoXSG1wzbCTS2HSTKRBiuOCyU29FxS/pl9&#10;GwWr7cvodfy2bt3XZrc6T0/nbPyxVqp31z09ggjUhf/wX3ujFUyGA/g9E4+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8bAyAAAANwAAAAPAAAAAAAAAAAAAAAAAJgCAABk&#10;cnMvZG93bnJldi54bWxQSwUGAAAAAAQABAD1AAAAjQMAAAAA&#10;" path="m276225,r,205587l,340982,276225,293688r,58737l457098,352425r271298,l1361440,352425r,-58737l1361440,205587,1361440,,728396,,457098,,276225,xe" filled="f">
                        <v:stroke endcap="round"/>
                        <v:path arrowok="t" textboxrect="0,0,1361440,352425"/>
                      </v:shape>
                      <v:rect id="Rectangle 622" o:spid="_x0000_s1154" style="position:absolute;left:8025;top:477;width:630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14:paraId="79D4C7F5" w14:textId="77777777" w:rsidR="00231350" w:rsidRDefault="00231350">
                              <w:pPr>
                                <w:spacing w:line="276" w:lineRule="auto"/>
                              </w:pPr>
                              <w:r>
                                <w:rPr>
                                  <w:rFonts w:ascii="Arial" w:eastAsia="Arial" w:hAnsi="Arial" w:cs="Arial"/>
                                  <w:b/>
                                  <w:i/>
                                </w:rPr>
                                <w:t>Double</w:t>
                              </w:r>
                            </w:p>
                          </w:txbxContent>
                        </v:textbox>
                      </v:rect>
                      <v:rect id="Rectangle 623" o:spid="_x0000_s1155" style="position:absolute;left:12780;top:477;width:620;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jOMQA&#10;AADcAAAADwAAAGRycy9kb3ducmV2LnhtbESPT4vCMBTE74LfITzBm6Yq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zjEAAAA3AAAAA8AAAAAAAAAAAAAAAAAmAIAAGRycy9k&#10;b3ducmV2LnhtbFBLBQYAAAAABAAEAPUAAACJAwAAAAA=&#10;" filled="f" stroked="f">
                        <v:textbox inset="0,0,0,0">
                          <w:txbxContent>
                            <w:p w14:paraId="144108E7" w14:textId="77777777" w:rsidR="00231350" w:rsidRDefault="00231350">
                              <w:pPr>
                                <w:spacing w:line="276" w:lineRule="auto"/>
                              </w:pPr>
                              <w:r>
                                <w:rPr>
                                  <w:rFonts w:ascii="Arial" w:eastAsia="Arial" w:hAnsi="Arial" w:cs="Arial"/>
                                  <w:b/>
                                  <w:i/>
                                </w:rPr>
                                <w:t>-</w:t>
                              </w:r>
                            </w:p>
                          </w:txbxContent>
                        </v:textbox>
                      </v:rect>
                      <v:rect id="Rectangle 624" o:spid="_x0000_s1156" style="position:absolute;left:13237;top:477;width:4442;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7TMQA&#10;AADcAAAADwAAAGRycy9kb3ducmV2LnhtbESPT4vCMBTE74LfITzBm6aK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0zEAAAA3AAAAA8AAAAAAAAAAAAAAAAAmAIAAGRycy9k&#10;b3ducmV2LnhtbFBLBQYAAAAABAAEAPUAAACJAwAAAAA=&#10;" filled="f" stroked="f">
                        <v:textbox inset="0,0,0,0">
                          <w:txbxContent>
                            <w:p w14:paraId="639A25BE" w14:textId="77777777" w:rsidR="00231350" w:rsidRDefault="00231350">
                              <w:pPr>
                                <w:spacing w:line="276" w:lineRule="auto"/>
                              </w:pPr>
                              <w:r>
                                <w:rPr>
                                  <w:rFonts w:ascii="Arial" w:eastAsia="Arial" w:hAnsi="Arial" w:cs="Arial"/>
                                  <w:b/>
                                  <w:i/>
                                </w:rPr>
                                <w:t>Click</w:t>
                              </w:r>
                            </w:p>
                          </w:txbxContent>
                        </v:textbox>
                      </v:rect>
                      <v:rect id="Rectangle 625" o:spid="_x0000_s1157" style="position:absolute;left:16590;top:505;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14:paraId="37980840" w14:textId="77777777" w:rsidR="00231350" w:rsidRDefault="00231350">
                              <w:pPr>
                                <w:spacing w:line="276" w:lineRule="auto"/>
                              </w:pPr>
                              <w:r>
                                <w:rPr>
                                  <w:rFonts w:ascii="Arial" w:eastAsia="Arial" w:hAnsi="Arial" w:cs="Arial"/>
                                  <w:i/>
                                </w:rPr>
                                <w:t xml:space="preserve"> </w:t>
                              </w:r>
                            </w:p>
                          </w:txbxContent>
                        </v:textbox>
                      </v:rect>
                      <v:rect id="Rectangle 626" o:spid="_x0000_s1158" style="position:absolute;left:16955;top:505;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14:paraId="239F94E4" w14:textId="77777777" w:rsidR="00231350" w:rsidRDefault="00231350">
                              <w:pPr>
                                <w:spacing w:line="276" w:lineRule="auto"/>
                              </w:pPr>
                              <w:r>
                                <w:rPr>
                                  <w:rFonts w:ascii="Arial" w:eastAsia="Arial" w:hAnsi="Arial" w:cs="Arial"/>
                                  <w:i/>
                                </w:rPr>
                                <w:t xml:space="preserve"> </w:t>
                              </w:r>
                            </w:p>
                          </w:txbxContent>
                        </v:textbox>
                      </v:rect>
                      <w10:anchorlock/>
                    </v:group>
                  </w:pict>
                </mc:Fallback>
              </mc:AlternateContent>
            </w:r>
          </w:p>
          <w:p w14:paraId="19A157BF" w14:textId="77777777" w:rsidR="00883F9F" w:rsidRDefault="00883F9F">
            <w:r>
              <w:t xml:space="preserve"> </w:t>
            </w:r>
          </w:p>
          <w:p w14:paraId="5DAFFF8B" w14:textId="77777777" w:rsidR="00883F9F" w:rsidRDefault="00883F9F">
            <w:pPr>
              <w:spacing w:line="276" w:lineRule="auto"/>
            </w:pPr>
            <w:r>
              <w:rPr>
                <w:rFonts w:ascii="Calibri" w:eastAsia="Calibri" w:hAnsi="Calibri" w:cs="Calibri"/>
                <w:noProof/>
              </w:rPr>
              <mc:AlternateContent>
                <mc:Choice Requires="wpg">
                  <w:drawing>
                    <wp:inline distT="0" distB="0" distL="0" distR="0" wp14:anchorId="377147AD" wp14:editId="0FD78434">
                      <wp:extent cx="2824607" cy="1839830"/>
                      <wp:effectExtent l="0" t="0" r="0" b="0"/>
                      <wp:docPr id="8459" name="Group 8459"/>
                      <wp:cNvGraphicFramePr/>
                      <a:graphic xmlns:a="http://schemas.openxmlformats.org/drawingml/2006/main">
                        <a:graphicData uri="http://schemas.microsoft.com/office/word/2010/wordprocessingGroup">
                          <wpg:wgp>
                            <wpg:cNvGrpSpPr/>
                            <wpg:grpSpPr>
                              <a:xfrm>
                                <a:off x="0" y="0"/>
                                <a:ext cx="2824607" cy="1839830"/>
                                <a:chOff x="0" y="0"/>
                                <a:chExt cx="2824607" cy="1839830"/>
                              </a:xfrm>
                            </wpg:grpSpPr>
                            <pic:pic xmlns:pic="http://schemas.openxmlformats.org/drawingml/2006/picture">
                              <pic:nvPicPr>
                                <pic:cNvPr id="8487" name="Picture 8487"/>
                                <pic:cNvPicPr/>
                              </pic:nvPicPr>
                              <pic:blipFill>
                                <a:blip r:embed="rId55"/>
                                <a:stretch>
                                  <a:fillRect/>
                                </a:stretch>
                              </pic:blipFill>
                              <pic:spPr>
                                <a:xfrm>
                                  <a:off x="335407" y="344366"/>
                                  <a:ext cx="1546225" cy="1489075"/>
                                </a:xfrm>
                                <a:prstGeom prst="rect">
                                  <a:avLst/>
                                </a:prstGeom>
                              </pic:spPr>
                            </pic:pic>
                            <wps:wsp>
                              <wps:cNvPr id="454" name="Shape 454"/>
                              <wps:cNvSpPr/>
                              <wps:spPr>
                                <a:xfrm>
                                  <a:off x="325882" y="333609"/>
                                  <a:ext cx="1560830" cy="1506220"/>
                                </a:xfrm>
                                <a:custGeom>
                                  <a:avLst/>
                                  <a:gdLst/>
                                  <a:ahLst/>
                                  <a:cxnLst/>
                                  <a:rect l="0" t="0" r="0" b="0"/>
                                  <a:pathLst>
                                    <a:path w="1560830" h="1506220">
                                      <a:moveTo>
                                        <a:pt x="0" y="1506220"/>
                                      </a:moveTo>
                                      <a:lnTo>
                                        <a:pt x="1560830" y="1506220"/>
                                      </a:lnTo>
                                      <a:lnTo>
                                        <a:pt x="1560830" y="0"/>
                                      </a:lnTo>
                                      <a:lnTo>
                                        <a:pt x="0" y="0"/>
                                      </a:lnTo>
                                      <a:close/>
                                    </a:path>
                                  </a:pathLst>
                                </a:custGeom>
                                <a:ln w="19050" cap="flat">
                                  <a:miter lim="101600"/>
                                </a:ln>
                              </wps:spPr>
                              <wps:style>
                                <a:lnRef idx="1">
                                  <a:srgbClr val="4E81BC"/>
                                </a:lnRef>
                                <a:fillRef idx="0">
                                  <a:srgbClr val="000000">
                                    <a:alpha val="0"/>
                                  </a:srgbClr>
                                </a:fillRef>
                                <a:effectRef idx="0">
                                  <a:scrgbClr r="0" g="0" b="0"/>
                                </a:effectRef>
                                <a:fontRef idx="none"/>
                              </wps:style>
                              <wps:bodyPr/>
                            </wps:wsp>
                            <wps:wsp>
                              <wps:cNvPr id="590" name="Rectangle 590"/>
                              <wps:cNvSpPr/>
                              <wps:spPr>
                                <a:xfrm>
                                  <a:off x="0" y="0"/>
                                  <a:ext cx="51809" cy="248201"/>
                                </a:xfrm>
                                <a:prstGeom prst="rect">
                                  <a:avLst/>
                                </a:prstGeom>
                                <a:ln>
                                  <a:noFill/>
                                </a:ln>
                              </wps:spPr>
                              <wps:txbx>
                                <w:txbxContent>
                                  <w:p w14:paraId="27CCF78A" w14:textId="77777777" w:rsidR="00231350" w:rsidRDefault="00231350">
                                    <w:pPr>
                                      <w:spacing w:line="276" w:lineRule="auto"/>
                                    </w:pPr>
                                    <w:r>
                                      <w:t xml:space="preserve"> </w:t>
                                    </w:r>
                                  </w:p>
                                </w:txbxContent>
                              </wps:txbx>
                              <wps:bodyPr horzOverflow="overflow" vert="horz" lIns="0" tIns="0" rIns="0" bIns="0" rtlCol="0">
                                <a:noAutofit/>
                              </wps:bodyPr>
                            </wps:wsp>
                            <wps:wsp>
                              <wps:cNvPr id="591" name="Rectangle 591"/>
                              <wps:cNvSpPr/>
                              <wps:spPr>
                                <a:xfrm>
                                  <a:off x="771144" y="0"/>
                                  <a:ext cx="51809" cy="248201"/>
                                </a:xfrm>
                                <a:prstGeom prst="rect">
                                  <a:avLst/>
                                </a:prstGeom>
                                <a:ln>
                                  <a:noFill/>
                                </a:ln>
                              </wps:spPr>
                              <wps:txbx>
                                <w:txbxContent>
                                  <w:p w14:paraId="49F2B04E" w14:textId="77777777" w:rsidR="00231350" w:rsidRDefault="00231350">
                                    <w:pPr>
                                      <w:spacing w:line="276" w:lineRule="auto"/>
                                    </w:pPr>
                                    <w:r>
                                      <w:t xml:space="preserve"> </w:t>
                                    </w:r>
                                  </w:p>
                                </w:txbxContent>
                              </wps:txbx>
                              <wps:bodyPr horzOverflow="overflow" vert="horz" lIns="0" tIns="0" rIns="0" bIns="0" rtlCol="0">
                                <a:noAutofit/>
                              </wps:bodyPr>
                            </wps:wsp>
                            <wps:wsp>
                              <wps:cNvPr id="627" name="Shape 627"/>
                              <wps:cNvSpPr/>
                              <wps:spPr>
                                <a:xfrm>
                                  <a:off x="1870824" y="820616"/>
                                  <a:ext cx="953783" cy="790575"/>
                                </a:xfrm>
                                <a:custGeom>
                                  <a:avLst/>
                                  <a:gdLst/>
                                  <a:ahLst/>
                                  <a:cxnLst/>
                                  <a:rect l="0" t="0" r="0" b="0"/>
                                  <a:pathLst>
                                    <a:path w="953783" h="790575">
                                      <a:moveTo>
                                        <a:pt x="142888" y="0"/>
                                      </a:moveTo>
                                      <a:lnTo>
                                        <a:pt x="278041" y="0"/>
                                      </a:lnTo>
                                      <a:lnTo>
                                        <a:pt x="480759" y="0"/>
                                      </a:lnTo>
                                      <a:lnTo>
                                        <a:pt x="953783" y="0"/>
                                      </a:lnTo>
                                      <a:lnTo>
                                        <a:pt x="953783" y="131763"/>
                                      </a:lnTo>
                                      <a:lnTo>
                                        <a:pt x="953783" y="329400"/>
                                      </a:lnTo>
                                      <a:lnTo>
                                        <a:pt x="953783" y="790575"/>
                                      </a:lnTo>
                                      <a:lnTo>
                                        <a:pt x="480759" y="790575"/>
                                      </a:lnTo>
                                      <a:lnTo>
                                        <a:pt x="278041" y="790575"/>
                                      </a:lnTo>
                                      <a:lnTo>
                                        <a:pt x="142888" y="790575"/>
                                      </a:lnTo>
                                      <a:lnTo>
                                        <a:pt x="142888" y="329400"/>
                                      </a:lnTo>
                                      <a:lnTo>
                                        <a:pt x="0" y="121920"/>
                                      </a:lnTo>
                                      <a:lnTo>
                                        <a:pt x="142888" y="131763"/>
                                      </a:lnTo>
                                      <a:lnTo>
                                        <a:pt x="14288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28" name="Shape 628"/>
                              <wps:cNvSpPr/>
                              <wps:spPr>
                                <a:xfrm>
                                  <a:off x="1870824" y="820616"/>
                                  <a:ext cx="953783" cy="790575"/>
                                </a:xfrm>
                                <a:custGeom>
                                  <a:avLst/>
                                  <a:gdLst/>
                                  <a:ahLst/>
                                  <a:cxnLst/>
                                  <a:rect l="0" t="0" r="0" b="0"/>
                                  <a:pathLst>
                                    <a:path w="953783" h="790575">
                                      <a:moveTo>
                                        <a:pt x="142888" y="0"/>
                                      </a:moveTo>
                                      <a:lnTo>
                                        <a:pt x="142888" y="131763"/>
                                      </a:lnTo>
                                      <a:lnTo>
                                        <a:pt x="0" y="121920"/>
                                      </a:lnTo>
                                      <a:lnTo>
                                        <a:pt x="142888" y="329400"/>
                                      </a:lnTo>
                                      <a:lnTo>
                                        <a:pt x="142888" y="790575"/>
                                      </a:lnTo>
                                      <a:lnTo>
                                        <a:pt x="278041" y="790575"/>
                                      </a:lnTo>
                                      <a:lnTo>
                                        <a:pt x="480759" y="790575"/>
                                      </a:lnTo>
                                      <a:lnTo>
                                        <a:pt x="953783" y="790575"/>
                                      </a:lnTo>
                                      <a:lnTo>
                                        <a:pt x="953783" y="329400"/>
                                      </a:lnTo>
                                      <a:lnTo>
                                        <a:pt x="953783" y="131763"/>
                                      </a:lnTo>
                                      <a:lnTo>
                                        <a:pt x="953783" y="0"/>
                                      </a:lnTo>
                                      <a:lnTo>
                                        <a:pt x="480759" y="0"/>
                                      </a:lnTo>
                                      <a:lnTo>
                                        <a:pt x="278041" y="0"/>
                                      </a:lnTo>
                                      <a:lnTo>
                                        <a:pt x="142888"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29" name="Rectangle 629"/>
                              <wps:cNvSpPr/>
                              <wps:spPr>
                                <a:xfrm>
                                  <a:off x="2109216" y="855050"/>
                                  <a:ext cx="497675" cy="259948"/>
                                </a:xfrm>
                                <a:prstGeom prst="rect">
                                  <a:avLst/>
                                </a:prstGeom>
                                <a:ln>
                                  <a:noFill/>
                                </a:ln>
                              </wps:spPr>
                              <wps:txbx>
                                <w:txbxContent>
                                  <w:p w14:paraId="2185F293" w14:textId="77777777" w:rsidR="00231350" w:rsidRDefault="00231350">
                                    <w:pPr>
                                      <w:spacing w:line="276" w:lineRule="auto"/>
                                    </w:pPr>
                                    <w:r>
                                      <w:rPr>
                                        <w:rFonts w:ascii="Arial" w:eastAsia="Arial" w:hAnsi="Arial" w:cs="Arial"/>
                                        <w:b/>
                                        <w:i/>
                                      </w:rPr>
                                      <w:t xml:space="preserve">Click </w:t>
                                    </w:r>
                                  </w:p>
                                </w:txbxContent>
                              </wps:txbx>
                              <wps:bodyPr horzOverflow="overflow" vert="horz" lIns="0" tIns="0" rIns="0" bIns="0" rtlCol="0">
                                <a:noAutofit/>
                              </wps:bodyPr>
                            </wps:wsp>
                            <wps:wsp>
                              <wps:cNvPr id="630" name="Rectangle 630"/>
                              <wps:cNvSpPr/>
                              <wps:spPr>
                                <a:xfrm>
                                  <a:off x="2484120" y="857854"/>
                                  <a:ext cx="310297" cy="246709"/>
                                </a:xfrm>
                                <a:prstGeom prst="rect">
                                  <a:avLst/>
                                </a:prstGeom>
                                <a:ln>
                                  <a:noFill/>
                                </a:ln>
                              </wps:spPr>
                              <wps:txbx>
                                <w:txbxContent>
                                  <w:p w14:paraId="66816C44" w14:textId="77777777" w:rsidR="00231350" w:rsidRDefault="00231350">
                                    <w:pPr>
                                      <w:spacing w:line="276" w:lineRule="auto"/>
                                    </w:pPr>
                                    <w:r>
                                      <w:rPr>
                                        <w:rFonts w:ascii="Arial" w:eastAsia="Arial" w:hAnsi="Arial" w:cs="Arial"/>
                                        <w:i/>
                                      </w:rPr>
                                      <w:t>and</w:t>
                                    </w:r>
                                  </w:p>
                                </w:txbxContent>
                              </wps:txbx>
                              <wps:bodyPr horzOverflow="overflow" vert="horz" lIns="0" tIns="0" rIns="0" bIns="0" rtlCol="0">
                                <a:noAutofit/>
                              </wps:bodyPr>
                            </wps:wsp>
                            <wps:wsp>
                              <wps:cNvPr id="631" name="Rectangle 631"/>
                              <wps:cNvSpPr/>
                              <wps:spPr>
                                <a:xfrm>
                                  <a:off x="2715768" y="855050"/>
                                  <a:ext cx="51809" cy="259948"/>
                                </a:xfrm>
                                <a:prstGeom prst="rect">
                                  <a:avLst/>
                                </a:prstGeom>
                                <a:ln>
                                  <a:noFill/>
                                </a:ln>
                              </wps:spPr>
                              <wps:txbx>
                                <w:txbxContent>
                                  <w:p w14:paraId="7B4D490B" w14:textId="77777777" w:rsidR="00231350" w:rsidRDefault="00231350">
                                    <w:pPr>
                                      <w:spacing w:line="276" w:lineRule="auto"/>
                                    </w:pPr>
                                    <w:r>
                                      <w:rPr>
                                        <w:rFonts w:ascii="Arial" w:eastAsia="Arial" w:hAnsi="Arial" w:cs="Arial"/>
                                        <w:b/>
                                        <w:i/>
                                      </w:rPr>
                                      <w:t xml:space="preserve"> </w:t>
                                    </w:r>
                                  </w:p>
                                </w:txbxContent>
                              </wps:txbx>
                              <wps:bodyPr horzOverflow="overflow" vert="horz" lIns="0" tIns="0" rIns="0" bIns="0" rtlCol="0">
                                <a:noAutofit/>
                              </wps:bodyPr>
                            </wps:wsp>
                            <wps:wsp>
                              <wps:cNvPr id="632" name="Rectangle 632"/>
                              <wps:cNvSpPr/>
                              <wps:spPr>
                                <a:xfrm>
                                  <a:off x="2109216" y="1013546"/>
                                  <a:ext cx="425913" cy="259948"/>
                                </a:xfrm>
                                <a:prstGeom prst="rect">
                                  <a:avLst/>
                                </a:prstGeom>
                                <a:ln>
                                  <a:noFill/>
                                </a:ln>
                              </wps:spPr>
                              <wps:txbx>
                                <w:txbxContent>
                                  <w:p w14:paraId="702E25D3" w14:textId="77777777" w:rsidR="00231350" w:rsidRDefault="00231350">
                                    <w:pPr>
                                      <w:spacing w:line="276" w:lineRule="auto"/>
                                    </w:pPr>
                                    <w:r>
                                      <w:rPr>
                                        <w:rFonts w:ascii="Arial" w:eastAsia="Arial" w:hAnsi="Arial" w:cs="Arial"/>
                                        <w:b/>
                                        <w:i/>
                                      </w:rPr>
                                      <w:t>Drag</w:t>
                                    </w:r>
                                  </w:p>
                                </w:txbxContent>
                              </wps:txbx>
                              <wps:bodyPr horzOverflow="overflow" vert="horz" lIns="0" tIns="0" rIns="0" bIns="0" rtlCol="0">
                                <a:noAutofit/>
                              </wps:bodyPr>
                            </wps:wsp>
                            <wps:wsp>
                              <wps:cNvPr id="633" name="Rectangle 633"/>
                              <wps:cNvSpPr/>
                              <wps:spPr>
                                <a:xfrm>
                                  <a:off x="2429311" y="1016350"/>
                                  <a:ext cx="51809" cy="246709"/>
                                </a:xfrm>
                                <a:prstGeom prst="rect">
                                  <a:avLst/>
                                </a:prstGeom>
                                <a:ln>
                                  <a:noFill/>
                                </a:ln>
                              </wps:spPr>
                              <wps:txbx>
                                <w:txbxContent>
                                  <w:p w14:paraId="59ED3BAE"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634" name="Rectangle 634"/>
                              <wps:cNvSpPr/>
                              <wps:spPr>
                                <a:xfrm>
                                  <a:off x="2468990" y="1016350"/>
                                  <a:ext cx="205870" cy="246709"/>
                                </a:xfrm>
                                <a:prstGeom prst="rect">
                                  <a:avLst/>
                                </a:prstGeom>
                                <a:ln>
                                  <a:noFill/>
                                </a:ln>
                              </wps:spPr>
                              <wps:txbx>
                                <w:txbxContent>
                                  <w:p w14:paraId="088B9E59" w14:textId="77777777" w:rsidR="00231350" w:rsidRDefault="00231350">
                                    <w:pPr>
                                      <w:spacing w:line="276" w:lineRule="auto"/>
                                    </w:pPr>
                                    <w:r>
                                      <w:rPr>
                                        <w:rFonts w:ascii="Arial" w:eastAsia="Arial" w:hAnsi="Arial" w:cs="Arial"/>
                                        <w:i/>
                                      </w:rPr>
                                      <w:t xml:space="preserve">to </w:t>
                                    </w:r>
                                  </w:p>
                                </w:txbxContent>
                              </wps:txbx>
                              <wps:bodyPr horzOverflow="overflow" vert="horz" lIns="0" tIns="0" rIns="0" bIns="0" rtlCol="0">
                                <a:noAutofit/>
                              </wps:bodyPr>
                            </wps:wsp>
                            <wps:wsp>
                              <wps:cNvPr id="635" name="Rectangle 635"/>
                              <wps:cNvSpPr/>
                              <wps:spPr>
                                <a:xfrm>
                                  <a:off x="2109357" y="1177869"/>
                                  <a:ext cx="93238" cy="246709"/>
                                </a:xfrm>
                                <a:prstGeom prst="rect">
                                  <a:avLst/>
                                </a:prstGeom>
                                <a:ln>
                                  <a:noFill/>
                                </a:ln>
                              </wps:spPr>
                              <wps:txbx>
                                <w:txbxContent>
                                  <w:p w14:paraId="7EA34E31" w14:textId="77777777" w:rsidR="00231350" w:rsidRDefault="00231350">
                                    <w:pPr>
                                      <w:spacing w:line="276" w:lineRule="auto"/>
                                    </w:pPr>
                                    <w:r>
                                      <w:rPr>
                                        <w:rFonts w:ascii="Arial" w:eastAsia="Arial" w:hAnsi="Arial" w:cs="Arial"/>
                                        <w:i/>
                                      </w:rPr>
                                      <w:t>s</w:t>
                                    </w:r>
                                  </w:p>
                                </w:txbxContent>
                              </wps:txbx>
                              <wps:bodyPr horzOverflow="overflow" vert="horz" lIns="0" tIns="0" rIns="0" bIns="0" rtlCol="0">
                                <a:noAutofit/>
                              </wps:bodyPr>
                            </wps:wsp>
                            <wps:wsp>
                              <wps:cNvPr id="636" name="Rectangle 636"/>
                              <wps:cNvSpPr/>
                              <wps:spPr>
                                <a:xfrm>
                                  <a:off x="2179461" y="1177869"/>
                                  <a:ext cx="341252" cy="246709"/>
                                </a:xfrm>
                                <a:prstGeom prst="rect">
                                  <a:avLst/>
                                </a:prstGeom>
                                <a:ln>
                                  <a:noFill/>
                                </a:ln>
                              </wps:spPr>
                              <wps:txbx>
                                <w:txbxContent>
                                  <w:p w14:paraId="274F2E1D" w14:textId="77777777" w:rsidR="00231350" w:rsidRDefault="00231350">
                                    <w:pPr>
                                      <w:spacing w:line="276" w:lineRule="auto"/>
                                    </w:pPr>
                                    <w:r>
                                      <w:rPr>
                                        <w:rFonts w:ascii="Arial" w:eastAsia="Arial" w:hAnsi="Arial" w:cs="Arial"/>
                                        <w:i/>
                                      </w:rPr>
                                      <w:t>croll</w:t>
                                    </w:r>
                                  </w:p>
                                </w:txbxContent>
                              </wps:txbx>
                              <wps:bodyPr horzOverflow="overflow" vert="horz" lIns="0" tIns="0" rIns="0" bIns="0" rtlCol="0">
                                <a:noAutofit/>
                              </wps:bodyPr>
                            </wps:wsp>
                            <wps:wsp>
                              <wps:cNvPr id="637" name="Rectangle 637"/>
                              <wps:cNvSpPr/>
                              <wps:spPr>
                                <a:xfrm>
                                  <a:off x="2435481" y="1177869"/>
                                  <a:ext cx="51809" cy="246709"/>
                                </a:xfrm>
                                <a:prstGeom prst="rect">
                                  <a:avLst/>
                                </a:prstGeom>
                                <a:ln>
                                  <a:noFill/>
                                </a:ln>
                              </wps:spPr>
                              <wps:txbx>
                                <w:txbxContent>
                                  <w:p w14:paraId="1D21D383"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638" name="Rectangle 638"/>
                              <wps:cNvSpPr/>
                              <wps:spPr>
                                <a:xfrm>
                                  <a:off x="2109357" y="1345558"/>
                                  <a:ext cx="603812" cy="246709"/>
                                </a:xfrm>
                                <a:prstGeom prst="rect">
                                  <a:avLst/>
                                </a:prstGeom>
                                <a:ln>
                                  <a:noFill/>
                                </a:ln>
                              </wps:spPr>
                              <wps:txbx>
                                <w:txbxContent>
                                  <w:p w14:paraId="0B739F4E" w14:textId="77777777" w:rsidR="00231350" w:rsidRDefault="00231350">
                                    <w:pPr>
                                      <w:spacing w:line="276" w:lineRule="auto"/>
                                    </w:pPr>
                                    <w:r>
                                      <w:rPr>
                                        <w:rFonts w:ascii="Arial" w:eastAsia="Arial" w:hAnsi="Arial" w:cs="Arial"/>
                                        <w:i/>
                                      </w:rPr>
                                      <w:t>images</w:t>
                                    </w:r>
                                  </w:p>
                                </w:txbxContent>
                              </wps:txbx>
                              <wps:bodyPr horzOverflow="overflow" vert="horz" lIns="0" tIns="0" rIns="0" bIns="0" rtlCol="0">
                                <a:noAutofit/>
                              </wps:bodyPr>
                            </wps:wsp>
                            <wps:wsp>
                              <wps:cNvPr id="639" name="Rectangle 639"/>
                              <wps:cNvSpPr/>
                              <wps:spPr>
                                <a:xfrm>
                                  <a:off x="2560405" y="1345558"/>
                                  <a:ext cx="51809" cy="246709"/>
                                </a:xfrm>
                                <a:prstGeom prst="rect">
                                  <a:avLst/>
                                </a:prstGeom>
                                <a:ln>
                                  <a:noFill/>
                                </a:ln>
                              </wps:spPr>
                              <wps:txbx>
                                <w:txbxContent>
                                  <w:p w14:paraId="0ADC82A5"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g:wgp>
                        </a:graphicData>
                      </a:graphic>
                    </wp:inline>
                  </w:drawing>
                </mc:Choice>
                <mc:Fallback>
                  <w:pict>
                    <v:group w14:anchorId="377147AD" id="Group 8459" o:spid="_x0000_s1159" style="width:222.4pt;height:144.85pt;mso-position-horizontal-relative:char;mso-position-vertical-relative:line" coordsize="28246,18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">
                      <v:shape id="Picture 8487" o:spid="_x0000_s1160" type="#_x0000_t75" style="position:absolute;left:3354;top:3443;width:15462;height:14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ZkUzGAAAA3QAAAA8AAABkcnMvZG93bnJldi54bWxEj0FLAzEUhO9C/0N4BW82W6luWJsWUYQe&#10;pGhd74/Na7J087Js0nbrrzeC0OMwM98wy/XoO3GiIbaBNcxnBQjiJpiWrYb66+1OgYgJ2WAXmDRc&#10;KMJ6NblZYmXCmT/ptEtWZAjHCjW4lPpKytg48hhnoSfO3j4MHlOWg5VmwHOG+07eF8Wj9NhyXnDY&#10;04uj5rA7eg0Ph7pje/x+Lxduu7V1qT5ef5TWt9Px+QlEojFdw//tjdGgFqqEvzf5Cc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mRTMYAAADdAAAADwAAAAAAAAAAAAAA&#10;AACfAgAAZHJzL2Rvd25yZXYueG1sUEsFBgAAAAAEAAQA9wAAAJIDAAAAAA==&#10;">
                        <v:imagedata r:id="rId56" o:title=""/>
                      </v:shape>
                      <v:shape id="Shape 454" o:spid="_x0000_s1161" style="position:absolute;left:3258;top:3336;width:15609;height:15062;visibility:visible;mso-wrap-style:square;v-text-anchor:top" coordsize="1560830,150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facUA&#10;AADcAAAADwAAAGRycy9kb3ducmV2LnhtbESPQUvDQBSE70L/w/IKXordVGKR2G1pBWmheGjV+yP7&#10;zAbz3qbZtYn+erdQ8DjMzDfMYjVwo87UhdqLgdk0A0VSeltLZeD97eXuEVSIKBYbL2TghwKslqOb&#10;BRbW93Kg8zFWKkEkFGjAxdgWWofSEWOY+pYkeZ++Y4xJdpW2HfYJzo2+z7K5ZqwlLThs6dlR+XX8&#10;ZgPbX9xMTtEh77evTb/T/JG3bMzteFg/gYo0xP/wtb2zBvKHHC5n0hH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p9pxQAAANwAAAAPAAAAAAAAAAAAAAAAAJgCAABkcnMv&#10;ZG93bnJldi54bWxQSwUGAAAAAAQABAD1AAAAigMAAAAA&#10;" path="m,1506220r1560830,l1560830,,,,,1506220xe" filled="f" strokecolor="#4e81bc" strokeweight="1.5pt">
                        <v:stroke miterlimit="66585f" joinstyle="miter"/>
                        <v:path arrowok="t" textboxrect="0,0,1560830,1506220"/>
                      </v:shape>
                      <v:rect id="Rectangle 590" o:spid="_x0000_s1162" style="position:absolute;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14:paraId="27CCF78A" w14:textId="77777777" w:rsidR="00231350" w:rsidRDefault="00231350">
                              <w:pPr>
                                <w:spacing w:line="276" w:lineRule="auto"/>
                              </w:pPr>
                              <w:r>
                                <w:t xml:space="preserve"> </w:t>
                              </w:r>
                            </w:p>
                          </w:txbxContent>
                        </v:textbox>
                      </v:rect>
                      <v:rect id="Rectangle 591" o:spid="_x0000_s1163" style="position:absolute;left:7711;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E/EAAAA3AAAAA8AAAAAAAAAAAAAAAAAmAIAAGRycy9k&#10;b3ducmV2LnhtbFBLBQYAAAAABAAEAPUAAACJAwAAAAA=&#10;" filled="f" stroked="f">
                        <v:textbox inset="0,0,0,0">
                          <w:txbxContent>
                            <w:p w14:paraId="49F2B04E" w14:textId="77777777" w:rsidR="00231350" w:rsidRDefault="00231350">
                              <w:pPr>
                                <w:spacing w:line="276" w:lineRule="auto"/>
                              </w:pPr>
                              <w:r>
                                <w:t xml:space="preserve"> </w:t>
                              </w:r>
                            </w:p>
                          </w:txbxContent>
                        </v:textbox>
                      </v:rect>
                      <v:shape id="Shape 627" o:spid="_x0000_s1164" style="position:absolute;left:18708;top:8206;width:9538;height:7905;visibility:visible;mso-wrap-style:square;v-text-anchor:top" coordsize="953783,79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a6sMA&#10;AADcAAAADwAAAGRycy9kb3ducmV2LnhtbESPS2/CMBCE75X4D9Yi9QYOHKBKMajiIdFbeZXrEm/j&#10;QLyOYjcJ/x5XQupxNDPfaGaLzpaiodoXjhWMhgkI4szpgnMFx8Nm8AbCB2SNpWNScCcPi3nvZYap&#10;di3vqNmHXEQI+xQVmBCqVEqfGbLoh64ijt6Pqy2GKOtc6hrbCLelHCfJRFosOC4YrGhpKLvtf62C&#10;Qie4ubaX9dWSOX2tGvvpzt9Kvfa7j3cQgbrwH362t1rBZDyFv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Xa6sMAAADcAAAADwAAAAAAAAAAAAAAAACYAgAAZHJzL2Rv&#10;d25yZXYueG1sUEsFBgAAAAAEAAQA9QAAAIgDAAAAAA==&#10;" path="m142888,l278041,,480759,,953783,r,131763l953783,329400r,461175l480759,790575r-202718,l142888,790575r,-461175l,121920r142888,9843l142888,xe" stroked="f" strokeweight="0">
                        <v:stroke endcap="round"/>
                        <v:path arrowok="t" textboxrect="0,0,953783,790575"/>
                      </v:shape>
                      <v:shape id="Shape 628" o:spid="_x0000_s1165" style="position:absolute;left:18708;top:8206;width:9538;height:7905;visibility:visible;mso-wrap-style:square;v-text-anchor:top" coordsize="953783,79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mlMIA&#10;AADcAAAADwAAAGRycy9kb3ducmV2LnhtbERPy2rCQBTdF/yH4Qru6sQspERHER+liNCa+AHXzDWJ&#10;Zu6EzCTGv+8sCl0eznu5HkwtempdZVnBbBqBIM6trrhQcMkO7x8gnEfWWFsmBS9ysF6N3paYaPvk&#10;M/WpL0QIYZeggtL7JpHS5SUZdFPbEAfuZluDPsC2kLrFZwg3tYyjaC4NVhwaSmxoW1L+SDujoPjc&#10;7q/psIu7rL/tu+/T/fhzzpSajIfNAoSnwf+L/9xfWsE8DmvDmX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CaUwgAAANwAAAAPAAAAAAAAAAAAAAAAAJgCAABkcnMvZG93&#10;bnJldi54bWxQSwUGAAAAAAQABAD1AAAAhwMAAAAA&#10;" path="m142888,r,131763l,121920,142888,329400r,461175l278041,790575r202718,l953783,790575r,-461175l953783,131763,953783,,480759,,278041,,142888,xe" filled="f">
                        <v:stroke endcap="round"/>
                        <v:path arrowok="t" textboxrect="0,0,953783,790575"/>
                      </v:shape>
                      <v:rect id="Rectangle 629" o:spid="_x0000_s1166" style="position:absolute;left:21092;top:8550;width:4976;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14:paraId="2185F293" w14:textId="77777777" w:rsidR="00231350" w:rsidRDefault="00231350">
                              <w:pPr>
                                <w:spacing w:line="276" w:lineRule="auto"/>
                              </w:pPr>
                              <w:r>
                                <w:rPr>
                                  <w:rFonts w:ascii="Arial" w:eastAsia="Arial" w:hAnsi="Arial" w:cs="Arial"/>
                                  <w:b/>
                                  <w:i/>
                                </w:rPr>
                                <w:t xml:space="preserve">Click </w:t>
                              </w:r>
                            </w:p>
                          </w:txbxContent>
                        </v:textbox>
                      </v:rect>
                      <v:rect id="Rectangle 630" o:spid="_x0000_s1167" style="position:absolute;left:24841;top:8578;width:3103;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rksIA&#10;AADcAAAADwAAAGRycy9kb3ducmV2LnhtbERPy4rCMBTdC/5DuMLsNNUB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uSwgAAANwAAAAPAAAAAAAAAAAAAAAAAJgCAABkcnMvZG93&#10;bnJldi54bWxQSwUGAAAAAAQABAD1AAAAhwMAAAAA&#10;" filled="f" stroked="f">
                        <v:textbox inset="0,0,0,0">
                          <w:txbxContent>
                            <w:p w14:paraId="66816C44" w14:textId="77777777" w:rsidR="00231350" w:rsidRDefault="00231350">
                              <w:pPr>
                                <w:spacing w:line="276" w:lineRule="auto"/>
                              </w:pPr>
                              <w:r>
                                <w:rPr>
                                  <w:rFonts w:ascii="Arial" w:eastAsia="Arial" w:hAnsi="Arial" w:cs="Arial"/>
                                  <w:i/>
                                </w:rPr>
                                <w:t>and</w:t>
                              </w:r>
                            </w:p>
                          </w:txbxContent>
                        </v:textbox>
                      </v:rect>
                      <v:rect id="Rectangle 631" o:spid="_x0000_s1168" style="position:absolute;left:27157;top:8550;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OCcQA&#10;AADcAAAADwAAAGRycy9kb3ducmV2LnhtbESPQYvCMBSE74L/ITzBm6auI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xTgnEAAAA3AAAAA8AAAAAAAAAAAAAAAAAmAIAAGRycy9k&#10;b3ducmV2LnhtbFBLBQYAAAAABAAEAPUAAACJAwAAAAA=&#10;" filled="f" stroked="f">
                        <v:textbox inset="0,0,0,0">
                          <w:txbxContent>
                            <w:p w14:paraId="7B4D490B" w14:textId="77777777" w:rsidR="00231350" w:rsidRDefault="00231350">
                              <w:pPr>
                                <w:spacing w:line="276" w:lineRule="auto"/>
                              </w:pPr>
                              <w:r>
                                <w:rPr>
                                  <w:rFonts w:ascii="Arial" w:eastAsia="Arial" w:hAnsi="Arial" w:cs="Arial"/>
                                  <w:b/>
                                  <w:i/>
                                </w:rPr>
                                <w:t xml:space="preserve"> </w:t>
                              </w:r>
                            </w:p>
                          </w:txbxContent>
                        </v:textbox>
                      </v:rect>
                      <v:rect id="Rectangle 632" o:spid="_x0000_s1169" style="position:absolute;left:21092;top:10135;width:4259;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QfsQA&#10;AADcAAAADwAAAGRycy9kb3ducmV2LnhtbESPT4vCMBTE74LfITzBm6Yq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0H7EAAAA3AAAAA8AAAAAAAAAAAAAAAAAmAIAAGRycy9k&#10;b3ducmV2LnhtbFBLBQYAAAAABAAEAPUAAACJAwAAAAA=&#10;" filled="f" stroked="f">
                        <v:textbox inset="0,0,0,0">
                          <w:txbxContent>
                            <w:p w14:paraId="702E25D3" w14:textId="77777777" w:rsidR="00231350" w:rsidRDefault="00231350">
                              <w:pPr>
                                <w:spacing w:line="276" w:lineRule="auto"/>
                              </w:pPr>
                              <w:r>
                                <w:rPr>
                                  <w:rFonts w:ascii="Arial" w:eastAsia="Arial" w:hAnsi="Arial" w:cs="Arial"/>
                                  <w:b/>
                                  <w:i/>
                                </w:rPr>
                                <w:t>Drag</w:t>
                              </w:r>
                            </w:p>
                          </w:txbxContent>
                        </v:textbox>
                      </v:rect>
                      <v:rect id="Rectangle 633" o:spid="_x0000_s1170" style="position:absolute;left:24293;top:10163;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15cQA&#10;AADcAAAADwAAAGRycy9kb3ducmV2LnhtbESPT4vCMBTE74LfITxhb5qqI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deXEAAAA3AAAAA8AAAAAAAAAAAAAAAAAmAIAAGRycy9k&#10;b3ducmV2LnhtbFBLBQYAAAAABAAEAPUAAACJAwAAAAA=&#10;" filled="f" stroked="f">
                        <v:textbox inset="0,0,0,0">
                          <w:txbxContent>
                            <w:p w14:paraId="59ED3BAE" w14:textId="77777777" w:rsidR="00231350" w:rsidRDefault="00231350">
                              <w:pPr>
                                <w:spacing w:line="276" w:lineRule="auto"/>
                              </w:pPr>
                              <w:r>
                                <w:rPr>
                                  <w:rFonts w:ascii="Arial" w:eastAsia="Arial" w:hAnsi="Arial" w:cs="Arial"/>
                                  <w:i/>
                                </w:rPr>
                                <w:t xml:space="preserve"> </w:t>
                              </w:r>
                            </w:p>
                          </w:txbxContent>
                        </v:textbox>
                      </v:rect>
                      <v:rect id="Rectangle 634" o:spid="_x0000_s1171" style="position:absolute;left:24689;top:10163;width:2059;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tkcYA&#10;AADcAAAADwAAAGRycy9kb3ducmV2LnhtbESPW2vCQBSE3wv9D8sp9K1ueiFodBXpheRRo6C+HbLH&#10;JJg9G7Jbk/bXu4Lg4zA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btkcYAAADcAAAADwAAAAAAAAAAAAAAAACYAgAAZHJz&#10;L2Rvd25yZXYueG1sUEsFBgAAAAAEAAQA9QAAAIsDAAAAAA==&#10;" filled="f" stroked="f">
                        <v:textbox inset="0,0,0,0">
                          <w:txbxContent>
                            <w:p w14:paraId="088B9E59" w14:textId="77777777" w:rsidR="00231350" w:rsidRDefault="00231350">
                              <w:pPr>
                                <w:spacing w:line="276" w:lineRule="auto"/>
                              </w:pPr>
                              <w:r>
                                <w:rPr>
                                  <w:rFonts w:ascii="Arial" w:eastAsia="Arial" w:hAnsi="Arial" w:cs="Arial"/>
                                  <w:i/>
                                </w:rPr>
                                <w:t xml:space="preserve">to </w:t>
                              </w:r>
                            </w:p>
                          </w:txbxContent>
                        </v:textbox>
                      </v:rect>
                      <v:rect id="Rectangle 635" o:spid="_x0000_s1172" style="position:absolute;left:21093;top:11778;width:932;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ICsYA&#10;AADcAAAADwAAAGRycy9kb3ducmV2LnhtbESPT2vCQBTE74V+h+UVequbtjR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pICsYAAADcAAAADwAAAAAAAAAAAAAAAACYAgAAZHJz&#10;L2Rvd25yZXYueG1sUEsFBgAAAAAEAAQA9QAAAIsDAAAAAA==&#10;" filled="f" stroked="f">
                        <v:textbox inset="0,0,0,0">
                          <w:txbxContent>
                            <w:p w14:paraId="7EA34E31" w14:textId="77777777" w:rsidR="00231350" w:rsidRDefault="00231350">
                              <w:pPr>
                                <w:spacing w:line="276" w:lineRule="auto"/>
                              </w:pPr>
                              <w:r>
                                <w:rPr>
                                  <w:rFonts w:ascii="Arial" w:eastAsia="Arial" w:hAnsi="Arial" w:cs="Arial"/>
                                  <w:i/>
                                </w:rPr>
                                <w:t>s</w:t>
                              </w:r>
                            </w:p>
                          </w:txbxContent>
                        </v:textbox>
                      </v:rect>
                      <v:rect id="Rectangle 636" o:spid="_x0000_s1173" style="position:absolute;left:21794;top:11778;width:3413;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Wfc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WfcYAAADcAAAADwAAAAAAAAAAAAAAAACYAgAAZHJz&#10;L2Rvd25yZXYueG1sUEsFBgAAAAAEAAQA9QAAAIsDAAAAAA==&#10;" filled="f" stroked="f">
                        <v:textbox inset="0,0,0,0">
                          <w:txbxContent>
                            <w:p w14:paraId="274F2E1D" w14:textId="77777777" w:rsidR="00231350" w:rsidRDefault="00231350">
                              <w:pPr>
                                <w:spacing w:line="276" w:lineRule="auto"/>
                              </w:pPr>
                              <w:r>
                                <w:rPr>
                                  <w:rFonts w:ascii="Arial" w:eastAsia="Arial" w:hAnsi="Arial" w:cs="Arial"/>
                                  <w:i/>
                                </w:rPr>
                                <w:t>croll</w:t>
                              </w:r>
                            </w:p>
                          </w:txbxContent>
                        </v:textbox>
                      </v:rect>
                      <v:rect id="Rectangle 637" o:spid="_x0000_s1174" style="position:absolute;left:24354;top:11778;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z5sUA&#10;AADcAAAADwAAAGRycy9kb3ducmV2LnhtbESPT4vCMBTE7wt+h/AEb2uqgq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HPmxQAAANwAAAAPAAAAAAAAAAAAAAAAAJgCAABkcnMv&#10;ZG93bnJldi54bWxQSwUGAAAAAAQABAD1AAAAigMAAAAA&#10;" filled="f" stroked="f">
                        <v:textbox inset="0,0,0,0">
                          <w:txbxContent>
                            <w:p w14:paraId="1D21D383" w14:textId="77777777" w:rsidR="00231350" w:rsidRDefault="00231350">
                              <w:pPr>
                                <w:spacing w:line="276" w:lineRule="auto"/>
                              </w:pPr>
                              <w:r>
                                <w:rPr>
                                  <w:rFonts w:ascii="Arial" w:eastAsia="Arial" w:hAnsi="Arial" w:cs="Arial"/>
                                  <w:i/>
                                </w:rPr>
                                <w:t xml:space="preserve"> </w:t>
                              </w:r>
                            </w:p>
                          </w:txbxContent>
                        </v:textbox>
                      </v:rect>
                      <v:rect id="Rectangle 638" o:spid="_x0000_s1175" style="position:absolute;left:21093;top:13455;width:603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nlMIA&#10;AADcAAAADwAAAGRycy9kb3ducmV2LnhtbERPy4rCMBTdC/5DuMLsNNUB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UwgAAANwAAAAPAAAAAAAAAAAAAAAAAJgCAABkcnMvZG93&#10;bnJldi54bWxQSwUGAAAAAAQABAD1AAAAhwMAAAAA&#10;" filled="f" stroked="f">
                        <v:textbox inset="0,0,0,0">
                          <w:txbxContent>
                            <w:p w14:paraId="0B739F4E" w14:textId="77777777" w:rsidR="00231350" w:rsidRDefault="00231350">
                              <w:pPr>
                                <w:spacing w:line="276" w:lineRule="auto"/>
                              </w:pPr>
                              <w:r>
                                <w:rPr>
                                  <w:rFonts w:ascii="Arial" w:eastAsia="Arial" w:hAnsi="Arial" w:cs="Arial"/>
                                  <w:i/>
                                </w:rPr>
                                <w:t>images</w:t>
                              </w:r>
                            </w:p>
                          </w:txbxContent>
                        </v:textbox>
                      </v:rect>
                      <v:rect id="Rectangle 639" o:spid="_x0000_s1176" style="position:absolute;left:25604;top:13455;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CD8UA&#10;AADcAAAADwAAAGRycy9kb3ducmV2LnhtbESPT4vCMBTE78J+h/AWvGmqgt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0IPxQAAANwAAAAPAAAAAAAAAAAAAAAAAJgCAABkcnMv&#10;ZG93bnJldi54bWxQSwUGAAAAAAQABAD1AAAAigMAAAAA&#10;" filled="f" stroked="f">
                        <v:textbox inset="0,0,0,0">
                          <w:txbxContent>
                            <w:p w14:paraId="0ADC82A5" w14:textId="77777777" w:rsidR="00231350" w:rsidRDefault="00231350">
                              <w:pPr>
                                <w:spacing w:line="276" w:lineRule="auto"/>
                              </w:pPr>
                              <w:r>
                                <w:rPr>
                                  <w:rFonts w:ascii="Arial" w:eastAsia="Arial" w:hAnsi="Arial" w:cs="Arial"/>
                                  <w:i/>
                                </w:rPr>
                                <w:t xml:space="preserve"> </w:t>
                              </w:r>
                            </w:p>
                          </w:txbxContent>
                        </v:textbox>
                      </v:rect>
                      <w10:anchorlock/>
                    </v:group>
                  </w:pict>
                </mc:Fallback>
              </mc:AlternateContent>
            </w:r>
          </w:p>
        </w:tc>
      </w:tr>
      <w:tr w:rsidR="00883F9F" w14:paraId="434CC617" w14:textId="77777777" w:rsidTr="004A5CA7">
        <w:trPr>
          <w:trHeight w:val="6239"/>
        </w:trPr>
        <w:tc>
          <w:tcPr>
            <w:tcW w:w="624"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395F1697" w14:textId="77777777" w:rsidR="00883F9F" w:rsidRDefault="00883F9F">
            <w:pPr>
              <w:spacing w:line="249" w:lineRule="auto"/>
              <w:ind w:left="202" w:right="86"/>
              <w:jc w:val="center"/>
            </w:pPr>
            <w:r>
              <w:rPr>
                <w:rFonts w:ascii="Verdana" w:eastAsia="Verdana" w:hAnsi="Verdana" w:cs="Verdana"/>
                <w:color w:val="FFFFFF"/>
                <w:sz w:val="28"/>
              </w:rPr>
              <w:t xml:space="preserve">   </w:t>
            </w:r>
          </w:p>
          <w:p w14:paraId="0FF278C6" w14:textId="77777777" w:rsidR="00883F9F" w:rsidRDefault="00883F9F">
            <w:pPr>
              <w:ind w:left="111"/>
            </w:pPr>
            <w:r>
              <w:rPr>
                <w:rFonts w:ascii="Verdana" w:eastAsia="Verdana" w:hAnsi="Verdana" w:cs="Verdana"/>
                <w:color w:val="FFFFFF"/>
                <w:sz w:val="28"/>
              </w:rPr>
              <w:t xml:space="preserve">5 </w:t>
            </w:r>
          </w:p>
          <w:p w14:paraId="640FF634" w14:textId="77777777" w:rsidR="00883F9F" w:rsidRDefault="00883F9F">
            <w:pPr>
              <w:spacing w:line="276" w:lineRule="auto"/>
              <w:ind w:left="202" w:right="86"/>
              <w:jc w:val="center"/>
            </w:pPr>
            <w:r>
              <w:rPr>
                <w:rFonts w:ascii="Verdana" w:eastAsia="Verdana" w:hAnsi="Verdana" w:cs="Verdana"/>
                <w:color w:val="FFFFFF"/>
                <w:sz w:val="28"/>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53652485" w14:textId="77777777" w:rsidR="00883F9F" w:rsidRDefault="00883F9F">
            <w:r>
              <w:rPr>
                <w:sz w:val="24"/>
              </w:rPr>
              <w:t xml:space="preserve"> </w:t>
            </w:r>
          </w:p>
          <w:p w14:paraId="6A36F747" w14:textId="77777777" w:rsidR="00883F9F" w:rsidRDefault="00883F9F">
            <w:pPr>
              <w:spacing w:line="234" w:lineRule="auto"/>
            </w:pPr>
            <w:r>
              <w:t xml:space="preserve">You may want to adjust the folder icon view to see the full image preview.  </w:t>
            </w:r>
          </w:p>
          <w:p w14:paraId="59B94D63" w14:textId="77777777" w:rsidR="00883F9F" w:rsidRDefault="00883F9F">
            <w:r>
              <w:t xml:space="preserve"> </w:t>
            </w:r>
          </w:p>
          <w:p w14:paraId="34DAACB3" w14:textId="77777777" w:rsidR="00883F9F" w:rsidRDefault="00883F9F">
            <w:r>
              <w:t xml:space="preserve">To adjust the image view. </w:t>
            </w:r>
          </w:p>
          <w:p w14:paraId="442031C8" w14:textId="77777777" w:rsidR="00883F9F" w:rsidRDefault="00883F9F">
            <w:pPr>
              <w:ind w:left="720" w:hanging="360"/>
            </w:pPr>
            <w:r>
              <w:rPr>
                <w:rFonts w:ascii="Segoe UI Symbol" w:eastAsia="Segoe UI Symbol" w:hAnsi="Segoe UI Symbol" w:cs="Segoe UI Symbol"/>
              </w:rPr>
              <w:t>•</w:t>
            </w:r>
            <w:r>
              <w:t xml:space="preserve"> </w:t>
            </w:r>
            <w:r>
              <w:tab/>
            </w:r>
            <w:r>
              <w:rPr>
                <w:rFonts w:ascii="Arial" w:eastAsia="Arial" w:hAnsi="Arial" w:cs="Arial"/>
                <w:b/>
              </w:rPr>
              <w:t>Click</w:t>
            </w:r>
            <w:r>
              <w:t xml:space="preserve"> the </w:t>
            </w:r>
            <w:r>
              <w:rPr>
                <w:rFonts w:ascii="Arial" w:eastAsia="Arial" w:hAnsi="Arial" w:cs="Arial"/>
                <w:b/>
              </w:rPr>
              <w:t>drop down arrow</w:t>
            </w:r>
            <w:r>
              <w:t xml:space="preserve"> beside the </w:t>
            </w:r>
            <w:r>
              <w:rPr>
                <w:rFonts w:ascii="Arial" w:eastAsia="Arial" w:hAnsi="Arial" w:cs="Arial"/>
                <w:b/>
              </w:rPr>
              <w:t xml:space="preserve">Change your View </w:t>
            </w:r>
            <w:r>
              <w:t xml:space="preserve">icon </w:t>
            </w:r>
          </w:p>
          <w:p w14:paraId="2222AEEF" w14:textId="77777777" w:rsidR="00883F9F" w:rsidRDefault="00883F9F">
            <w:r>
              <w:rPr>
                <w:sz w:val="24"/>
              </w:rPr>
              <w:t xml:space="preserve"> </w:t>
            </w:r>
          </w:p>
          <w:p w14:paraId="279DC22B" w14:textId="77777777" w:rsidR="00883F9F" w:rsidRDefault="00883F9F">
            <w:r>
              <w:rPr>
                <w:sz w:val="24"/>
              </w:rPr>
              <w:t xml:space="preserve"> </w:t>
            </w:r>
          </w:p>
          <w:p w14:paraId="6A2EC010" w14:textId="77777777" w:rsidR="00883F9F" w:rsidRDefault="00883F9F">
            <w:r>
              <w:rPr>
                <w:sz w:val="24"/>
              </w:rPr>
              <w:t xml:space="preserve"> </w:t>
            </w:r>
          </w:p>
          <w:p w14:paraId="1E8B1ADA" w14:textId="77777777" w:rsidR="00883F9F" w:rsidRDefault="00883F9F">
            <w:r>
              <w:rPr>
                <w:sz w:val="24"/>
              </w:rPr>
              <w:t xml:space="preserve"> </w:t>
            </w:r>
          </w:p>
          <w:p w14:paraId="5991EC65" w14:textId="77777777" w:rsidR="00883F9F" w:rsidRDefault="00883F9F">
            <w:r>
              <w:rPr>
                <w:sz w:val="24"/>
              </w:rPr>
              <w:t xml:space="preserve"> </w:t>
            </w:r>
          </w:p>
          <w:p w14:paraId="4E26B84E" w14:textId="77777777" w:rsidR="00883F9F" w:rsidRDefault="00883F9F">
            <w:r>
              <w:rPr>
                <w:sz w:val="24"/>
              </w:rPr>
              <w:t xml:space="preserve"> </w:t>
            </w:r>
          </w:p>
          <w:p w14:paraId="3E796B77" w14:textId="77777777" w:rsidR="00883F9F" w:rsidRDefault="00883F9F">
            <w:r>
              <w:rPr>
                <w:sz w:val="24"/>
              </w:rPr>
              <w:t xml:space="preserve"> </w:t>
            </w:r>
          </w:p>
          <w:p w14:paraId="531C99FB" w14:textId="77777777" w:rsidR="00883F9F" w:rsidRDefault="00883F9F">
            <w:r>
              <w:rPr>
                <w:sz w:val="24"/>
              </w:rPr>
              <w:t xml:space="preserve"> </w:t>
            </w:r>
          </w:p>
          <w:p w14:paraId="0B4C25A7" w14:textId="77777777" w:rsidR="00883F9F" w:rsidRDefault="00883F9F">
            <w:r>
              <w:rPr>
                <w:sz w:val="24"/>
              </w:rPr>
              <w:t xml:space="preserve"> </w:t>
            </w:r>
          </w:p>
          <w:p w14:paraId="034D27A0" w14:textId="77777777" w:rsidR="00883F9F" w:rsidRDefault="00883F9F">
            <w:r>
              <w:rPr>
                <w:sz w:val="24"/>
              </w:rPr>
              <w:t xml:space="preserve"> </w:t>
            </w:r>
          </w:p>
          <w:p w14:paraId="41F5E231" w14:textId="77777777" w:rsidR="00883F9F" w:rsidRDefault="00883F9F">
            <w:r>
              <w:rPr>
                <w:sz w:val="24"/>
              </w:rPr>
              <w:t xml:space="preserve"> </w:t>
            </w:r>
          </w:p>
          <w:p w14:paraId="10F34D12" w14:textId="77777777" w:rsidR="00883F9F" w:rsidRDefault="00883F9F">
            <w:r>
              <w:rPr>
                <w:sz w:val="24"/>
              </w:rPr>
              <w:t xml:space="preserve"> </w:t>
            </w:r>
          </w:p>
          <w:p w14:paraId="60E058CB" w14:textId="77777777" w:rsidR="00883F9F" w:rsidRDefault="00883F9F">
            <w:pPr>
              <w:spacing w:line="276" w:lineRule="auto"/>
            </w:pPr>
            <w:r>
              <w:rPr>
                <w:sz w:val="24"/>
              </w:rPr>
              <w:t xml:space="preserve"> </w:t>
            </w:r>
          </w:p>
        </w:tc>
        <w:tc>
          <w:tcPr>
            <w:tcW w:w="4696" w:type="dxa"/>
            <w:tcBorders>
              <w:top w:val="single" w:sz="4" w:space="0" w:color="000000"/>
              <w:left w:val="single" w:sz="4" w:space="0" w:color="000000"/>
              <w:bottom w:val="single" w:sz="4" w:space="0" w:color="000000"/>
              <w:right w:val="single" w:sz="4" w:space="0" w:color="000000"/>
            </w:tcBorders>
          </w:tcPr>
          <w:p w14:paraId="19BB58DD" w14:textId="77777777" w:rsidR="00883F9F" w:rsidRDefault="00883F9F">
            <w:pPr>
              <w:spacing w:line="276" w:lineRule="auto"/>
              <w:ind w:left="253"/>
            </w:pPr>
            <w:r>
              <w:rPr>
                <w:rFonts w:ascii="Calibri" w:eastAsia="Calibri" w:hAnsi="Calibri" w:cs="Calibri"/>
                <w:noProof/>
              </w:rPr>
              <mc:AlternateContent>
                <mc:Choice Requires="wpg">
                  <w:drawing>
                    <wp:inline distT="0" distB="0" distL="0" distR="0" wp14:anchorId="59F775E3" wp14:editId="05726BBF">
                      <wp:extent cx="2517775" cy="3670253"/>
                      <wp:effectExtent l="0" t="0" r="0" b="0"/>
                      <wp:docPr id="8778" name="Group 8778"/>
                      <wp:cNvGraphicFramePr/>
                      <a:graphic xmlns:a="http://schemas.openxmlformats.org/drawingml/2006/main">
                        <a:graphicData uri="http://schemas.microsoft.com/office/word/2010/wordprocessingGroup">
                          <wpg:wgp>
                            <wpg:cNvGrpSpPr/>
                            <wpg:grpSpPr>
                              <a:xfrm>
                                <a:off x="0" y="0"/>
                                <a:ext cx="2517775" cy="3670253"/>
                                <a:chOff x="0" y="0"/>
                                <a:chExt cx="2517775" cy="3670253"/>
                              </a:xfrm>
                            </wpg:grpSpPr>
                            <pic:pic xmlns:pic="http://schemas.openxmlformats.org/drawingml/2006/picture">
                              <pic:nvPicPr>
                                <pic:cNvPr id="8836" name="Picture 8836"/>
                                <pic:cNvPicPr/>
                              </pic:nvPicPr>
                              <pic:blipFill>
                                <a:blip r:embed="rId57"/>
                                <a:stretch>
                                  <a:fillRect/>
                                </a:stretch>
                              </pic:blipFill>
                              <pic:spPr>
                                <a:xfrm>
                                  <a:off x="297815" y="1832563"/>
                                  <a:ext cx="1108075" cy="1831975"/>
                                </a:xfrm>
                                <a:prstGeom prst="rect">
                                  <a:avLst/>
                                </a:prstGeom>
                              </pic:spPr>
                            </pic:pic>
                            <wps:wsp>
                              <wps:cNvPr id="667" name="Shape 667"/>
                              <wps:cNvSpPr/>
                              <wps:spPr>
                                <a:xfrm>
                                  <a:off x="288290" y="1822403"/>
                                  <a:ext cx="1123950" cy="1847850"/>
                                </a:xfrm>
                                <a:custGeom>
                                  <a:avLst/>
                                  <a:gdLst/>
                                  <a:ahLst/>
                                  <a:cxnLst/>
                                  <a:rect l="0" t="0" r="0" b="0"/>
                                  <a:pathLst>
                                    <a:path w="1123950" h="1847850">
                                      <a:moveTo>
                                        <a:pt x="0" y="1847850"/>
                                      </a:moveTo>
                                      <a:lnTo>
                                        <a:pt x="1123950" y="1847850"/>
                                      </a:lnTo>
                                      <a:lnTo>
                                        <a:pt x="1123950" y="0"/>
                                      </a:lnTo>
                                      <a:lnTo>
                                        <a:pt x="0" y="0"/>
                                      </a:lnTo>
                                      <a:close/>
                                    </a:path>
                                  </a:pathLst>
                                </a:custGeom>
                                <a:ln w="19050" cap="flat">
                                  <a:miter lim="101600"/>
                                </a:ln>
                              </wps:spPr>
                              <wps:style>
                                <a:lnRef idx="1">
                                  <a:srgbClr val="4E81BC"/>
                                </a:lnRef>
                                <a:fillRef idx="0">
                                  <a:srgbClr val="000000">
                                    <a:alpha val="0"/>
                                  </a:srgbClr>
                                </a:fillRef>
                                <a:effectRef idx="0">
                                  <a:scrgbClr r="0" g="0" b="0"/>
                                </a:effectRef>
                                <a:fontRef idx="none"/>
                              </wps:style>
                              <wps:bodyPr/>
                            </wps:wsp>
                            <pic:pic xmlns:pic="http://schemas.openxmlformats.org/drawingml/2006/picture">
                              <pic:nvPicPr>
                                <pic:cNvPr id="8837" name="Picture 8837"/>
                                <pic:cNvPicPr/>
                              </pic:nvPicPr>
                              <pic:blipFill>
                                <a:blip r:embed="rId58"/>
                                <a:stretch>
                                  <a:fillRect/>
                                </a:stretch>
                              </pic:blipFill>
                              <pic:spPr>
                                <a:xfrm>
                                  <a:off x="297815" y="156163"/>
                                  <a:ext cx="1546225" cy="1489075"/>
                                </a:xfrm>
                                <a:prstGeom prst="rect">
                                  <a:avLst/>
                                </a:prstGeom>
                              </pic:spPr>
                            </pic:pic>
                            <wps:wsp>
                              <wps:cNvPr id="670" name="Shape 670"/>
                              <wps:cNvSpPr/>
                              <wps:spPr>
                                <a:xfrm>
                                  <a:off x="288290" y="144732"/>
                                  <a:ext cx="1560830" cy="1506220"/>
                                </a:xfrm>
                                <a:custGeom>
                                  <a:avLst/>
                                  <a:gdLst/>
                                  <a:ahLst/>
                                  <a:cxnLst/>
                                  <a:rect l="0" t="0" r="0" b="0"/>
                                  <a:pathLst>
                                    <a:path w="1560830" h="1506220">
                                      <a:moveTo>
                                        <a:pt x="0" y="1506220"/>
                                      </a:moveTo>
                                      <a:lnTo>
                                        <a:pt x="1560830" y="1506220"/>
                                      </a:lnTo>
                                      <a:lnTo>
                                        <a:pt x="1560830" y="0"/>
                                      </a:lnTo>
                                      <a:lnTo>
                                        <a:pt x="0" y="0"/>
                                      </a:lnTo>
                                      <a:close/>
                                    </a:path>
                                  </a:pathLst>
                                </a:custGeom>
                                <a:ln w="19050" cap="flat">
                                  <a:miter lim="101600"/>
                                </a:ln>
                              </wps:spPr>
                              <wps:style>
                                <a:lnRef idx="1">
                                  <a:srgbClr val="4E81BC"/>
                                </a:lnRef>
                                <a:fillRef idx="0">
                                  <a:srgbClr val="000000">
                                    <a:alpha val="0"/>
                                  </a:srgbClr>
                                </a:fillRef>
                                <a:effectRef idx="0">
                                  <a:scrgbClr r="0" g="0" b="0"/>
                                </a:effectRef>
                                <a:fontRef idx="none"/>
                              </wps:style>
                              <wps:bodyPr/>
                            </wps:wsp>
                            <wps:wsp>
                              <wps:cNvPr id="724" name="Rectangle 724"/>
                              <wps:cNvSpPr/>
                              <wps:spPr>
                                <a:xfrm>
                                  <a:off x="0" y="0"/>
                                  <a:ext cx="51809" cy="248201"/>
                                </a:xfrm>
                                <a:prstGeom prst="rect">
                                  <a:avLst/>
                                </a:prstGeom>
                                <a:ln>
                                  <a:noFill/>
                                </a:ln>
                              </wps:spPr>
                              <wps:txbx>
                                <w:txbxContent>
                                  <w:p w14:paraId="597DA8D5" w14:textId="77777777" w:rsidR="00231350" w:rsidRDefault="00231350">
                                    <w:pPr>
                                      <w:spacing w:line="276" w:lineRule="auto"/>
                                    </w:pPr>
                                    <w:r>
                                      <w:t xml:space="preserve"> </w:t>
                                    </w:r>
                                  </w:p>
                                </w:txbxContent>
                              </wps:txbx>
                              <wps:bodyPr horzOverflow="overflow" vert="horz" lIns="0" tIns="0" rIns="0" bIns="0" rtlCol="0">
                                <a:noAutofit/>
                              </wps:bodyPr>
                            </wps:wsp>
                            <wps:wsp>
                              <wps:cNvPr id="725" name="Rectangle 725"/>
                              <wps:cNvSpPr/>
                              <wps:spPr>
                                <a:xfrm>
                                  <a:off x="0" y="161544"/>
                                  <a:ext cx="51809" cy="248201"/>
                                </a:xfrm>
                                <a:prstGeom prst="rect">
                                  <a:avLst/>
                                </a:prstGeom>
                                <a:ln>
                                  <a:noFill/>
                                </a:ln>
                              </wps:spPr>
                              <wps:txbx>
                                <w:txbxContent>
                                  <w:p w14:paraId="0116A5B5" w14:textId="77777777" w:rsidR="00231350" w:rsidRDefault="00231350">
                                    <w:pPr>
                                      <w:spacing w:line="276" w:lineRule="auto"/>
                                    </w:pPr>
                                    <w:r>
                                      <w:t xml:space="preserve"> </w:t>
                                    </w:r>
                                  </w:p>
                                </w:txbxContent>
                              </wps:txbx>
                              <wps:bodyPr horzOverflow="overflow" vert="horz" lIns="0" tIns="0" rIns="0" bIns="0" rtlCol="0">
                                <a:noAutofit/>
                              </wps:bodyPr>
                            </wps:wsp>
                            <wps:wsp>
                              <wps:cNvPr id="726" name="Rectangle 726"/>
                              <wps:cNvSpPr/>
                              <wps:spPr>
                                <a:xfrm>
                                  <a:off x="0" y="319980"/>
                                  <a:ext cx="51809" cy="248201"/>
                                </a:xfrm>
                                <a:prstGeom prst="rect">
                                  <a:avLst/>
                                </a:prstGeom>
                                <a:ln>
                                  <a:noFill/>
                                </a:ln>
                              </wps:spPr>
                              <wps:txbx>
                                <w:txbxContent>
                                  <w:p w14:paraId="10ED8C4C" w14:textId="77777777" w:rsidR="00231350" w:rsidRDefault="00231350">
                                    <w:pPr>
                                      <w:spacing w:line="276" w:lineRule="auto"/>
                                    </w:pPr>
                                    <w:r>
                                      <w:t xml:space="preserve"> </w:t>
                                    </w:r>
                                  </w:p>
                                </w:txbxContent>
                              </wps:txbx>
                              <wps:bodyPr horzOverflow="overflow" vert="horz" lIns="0" tIns="0" rIns="0" bIns="0" rtlCol="0">
                                <a:noAutofit/>
                              </wps:bodyPr>
                            </wps:wsp>
                            <wps:wsp>
                              <wps:cNvPr id="727" name="Rectangle 727"/>
                              <wps:cNvSpPr/>
                              <wps:spPr>
                                <a:xfrm>
                                  <a:off x="0" y="481499"/>
                                  <a:ext cx="51809" cy="248201"/>
                                </a:xfrm>
                                <a:prstGeom prst="rect">
                                  <a:avLst/>
                                </a:prstGeom>
                                <a:ln>
                                  <a:noFill/>
                                </a:ln>
                              </wps:spPr>
                              <wps:txbx>
                                <w:txbxContent>
                                  <w:p w14:paraId="26F3AF54" w14:textId="77777777" w:rsidR="00231350" w:rsidRDefault="00231350">
                                    <w:pPr>
                                      <w:spacing w:line="276" w:lineRule="auto"/>
                                    </w:pPr>
                                    <w:r>
                                      <w:t xml:space="preserve"> </w:t>
                                    </w:r>
                                  </w:p>
                                </w:txbxContent>
                              </wps:txbx>
                              <wps:bodyPr horzOverflow="overflow" vert="horz" lIns="0" tIns="0" rIns="0" bIns="0" rtlCol="0">
                                <a:noAutofit/>
                              </wps:bodyPr>
                            </wps:wsp>
                            <wps:wsp>
                              <wps:cNvPr id="839" name="Shape 839"/>
                              <wps:cNvSpPr/>
                              <wps:spPr>
                                <a:xfrm>
                                  <a:off x="1341755" y="2350088"/>
                                  <a:ext cx="1104265" cy="885825"/>
                                </a:xfrm>
                                <a:custGeom>
                                  <a:avLst/>
                                  <a:gdLst/>
                                  <a:ahLst/>
                                  <a:cxnLst/>
                                  <a:rect l="0" t="0" r="0" b="0"/>
                                  <a:pathLst>
                                    <a:path w="1104265" h="885825">
                                      <a:moveTo>
                                        <a:pt x="228600" y="0"/>
                                      </a:moveTo>
                                      <a:lnTo>
                                        <a:pt x="374548" y="0"/>
                                      </a:lnTo>
                                      <a:lnTo>
                                        <a:pt x="593458" y="0"/>
                                      </a:lnTo>
                                      <a:lnTo>
                                        <a:pt x="1104265" y="0"/>
                                      </a:lnTo>
                                      <a:lnTo>
                                        <a:pt x="1104265" y="147638"/>
                                      </a:lnTo>
                                      <a:lnTo>
                                        <a:pt x="1104265" y="369100"/>
                                      </a:lnTo>
                                      <a:lnTo>
                                        <a:pt x="1104265" y="885825"/>
                                      </a:lnTo>
                                      <a:lnTo>
                                        <a:pt x="593458" y="885825"/>
                                      </a:lnTo>
                                      <a:lnTo>
                                        <a:pt x="374548" y="885825"/>
                                      </a:lnTo>
                                      <a:lnTo>
                                        <a:pt x="228600" y="885825"/>
                                      </a:lnTo>
                                      <a:lnTo>
                                        <a:pt x="228600" y="369100"/>
                                      </a:lnTo>
                                      <a:lnTo>
                                        <a:pt x="0" y="255295"/>
                                      </a:lnTo>
                                      <a:lnTo>
                                        <a:pt x="228600" y="147638"/>
                                      </a:lnTo>
                                      <a:lnTo>
                                        <a:pt x="22860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40" name="Shape 840"/>
                              <wps:cNvSpPr/>
                              <wps:spPr>
                                <a:xfrm>
                                  <a:off x="1341755" y="2350088"/>
                                  <a:ext cx="1104265" cy="885825"/>
                                </a:xfrm>
                                <a:custGeom>
                                  <a:avLst/>
                                  <a:gdLst/>
                                  <a:ahLst/>
                                  <a:cxnLst/>
                                  <a:rect l="0" t="0" r="0" b="0"/>
                                  <a:pathLst>
                                    <a:path w="1104265" h="885825">
                                      <a:moveTo>
                                        <a:pt x="228600" y="0"/>
                                      </a:moveTo>
                                      <a:lnTo>
                                        <a:pt x="228600" y="147638"/>
                                      </a:lnTo>
                                      <a:lnTo>
                                        <a:pt x="0" y="255295"/>
                                      </a:lnTo>
                                      <a:lnTo>
                                        <a:pt x="228600" y="369100"/>
                                      </a:lnTo>
                                      <a:lnTo>
                                        <a:pt x="228600" y="885825"/>
                                      </a:lnTo>
                                      <a:lnTo>
                                        <a:pt x="374548" y="885825"/>
                                      </a:lnTo>
                                      <a:lnTo>
                                        <a:pt x="593458" y="885825"/>
                                      </a:lnTo>
                                      <a:lnTo>
                                        <a:pt x="1104265" y="885825"/>
                                      </a:lnTo>
                                      <a:lnTo>
                                        <a:pt x="1104265" y="369100"/>
                                      </a:lnTo>
                                      <a:lnTo>
                                        <a:pt x="1104265" y="147638"/>
                                      </a:lnTo>
                                      <a:lnTo>
                                        <a:pt x="1104265" y="0"/>
                                      </a:lnTo>
                                      <a:lnTo>
                                        <a:pt x="593458" y="0"/>
                                      </a:lnTo>
                                      <a:lnTo>
                                        <a:pt x="374548" y="0"/>
                                      </a:lnTo>
                                      <a:lnTo>
                                        <a:pt x="22860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41" name="Rectangle 841"/>
                              <wps:cNvSpPr/>
                              <wps:spPr>
                                <a:xfrm>
                                  <a:off x="1667256" y="2381854"/>
                                  <a:ext cx="497675" cy="259949"/>
                                </a:xfrm>
                                <a:prstGeom prst="rect">
                                  <a:avLst/>
                                </a:prstGeom>
                                <a:ln>
                                  <a:noFill/>
                                </a:ln>
                              </wps:spPr>
                              <wps:txbx>
                                <w:txbxContent>
                                  <w:p w14:paraId="4443DC7D" w14:textId="77777777" w:rsidR="00231350" w:rsidRDefault="00231350">
                                    <w:pPr>
                                      <w:spacing w:line="276" w:lineRule="auto"/>
                                    </w:pPr>
                                    <w:r>
                                      <w:rPr>
                                        <w:rFonts w:ascii="Arial" w:eastAsia="Arial" w:hAnsi="Arial" w:cs="Arial"/>
                                        <w:b/>
                                        <w:i/>
                                      </w:rPr>
                                      <w:t xml:space="preserve">Click </w:t>
                                    </w:r>
                                  </w:p>
                                </w:txbxContent>
                              </wps:txbx>
                              <wps:bodyPr horzOverflow="overflow" vert="horz" lIns="0" tIns="0" rIns="0" bIns="0" rtlCol="0">
                                <a:noAutofit/>
                              </wps:bodyPr>
                            </wps:wsp>
                            <wps:wsp>
                              <wps:cNvPr id="842" name="Rectangle 842"/>
                              <wps:cNvSpPr/>
                              <wps:spPr>
                                <a:xfrm>
                                  <a:off x="2042160" y="2384658"/>
                                  <a:ext cx="205870" cy="246709"/>
                                </a:xfrm>
                                <a:prstGeom prst="rect">
                                  <a:avLst/>
                                </a:prstGeom>
                                <a:ln>
                                  <a:noFill/>
                                </a:ln>
                              </wps:spPr>
                              <wps:txbx>
                                <w:txbxContent>
                                  <w:p w14:paraId="797027CD" w14:textId="77777777" w:rsidR="00231350" w:rsidRDefault="00231350">
                                    <w:pPr>
                                      <w:spacing w:line="276" w:lineRule="auto"/>
                                    </w:pPr>
                                    <w:r>
                                      <w:rPr>
                                        <w:rFonts w:ascii="Arial" w:eastAsia="Arial" w:hAnsi="Arial" w:cs="Arial"/>
                                        <w:i/>
                                      </w:rPr>
                                      <w:t xml:space="preserve">to </w:t>
                                    </w:r>
                                  </w:p>
                                </w:txbxContent>
                              </wps:txbx>
                              <wps:bodyPr horzOverflow="overflow" vert="horz" lIns="0" tIns="0" rIns="0" bIns="0" rtlCol="0">
                                <a:noAutofit/>
                              </wps:bodyPr>
                            </wps:wsp>
                            <wps:wsp>
                              <wps:cNvPr id="843" name="Rectangle 843"/>
                              <wps:cNvSpPr/>
                              <wps:spPr>
                                <a:xfrm>
                                  <a:off x="1667256" y="2546202"/>
                                  <a:ext cx="489501" cy="246709"/>
                                </a:xfrm>
                                <a:prstGeom prst="rect">
                                  <a:avLst/>
                                </a:prstGeom>
                                <a:ln>
                                  <a:noFill/>
                                </a:ln>
                              </wps:spPr>
                              <wps:txbx>
                                <w:txbxContent>
                                  <w:p w14:paraId="36F5ACCD" w14:textId="77777777" w:rsidR="00231350" w:rsidRDefault="00231350">
                                    <w:pPr>
                                      <w:spacing w:line="276" w:lineRule="auto"/>
                                    </w:pPr>
                                    <w:r>
                                      <w:rPr>
                                        <w:rFonts w:ascii="Arial" w:eastAsia="Arial" w:hAnsi="Arial" w:cs="Arial"/>
                                        <w:i/>
                                      </w:rPr>
                                      <w:t>select</w:t>
                                    </w:r>
                                  </w:p>
                                </w:txbxContent>
                              </wps:txbx>
                              <wps:bodyPr horzOverflow="overflow" vert="horz" lIns="0" tIns="0" rIns="0" bIns="0" rtlCol="0">
                                <a:noAutofit/>
                              </wps:bodyPr>
                            </wps:wsp>
                            <wps:wsp>
                              <wps:cNvPr id="844" name="Rectangle 844"/>
                              <wps:cNvSpPr/>
                              <wps:spPr>
                                <a:xfrm>
                                  <a:off x="2033059" y="2543398"/>
                                  <a:ext cx="51809" cy="259949"/>
                                </a:xfrm>
                                <a:prstGeom prst="rect">
                                  <a:avLst/>
                                </a:prstGeom>
                                <a:ln>
                                  <a:noFill/>
                                </a:ln>
                              </wps:spPr>
                              <wps:txbx>
                                <w:txbxContent>
                                  <w:p w14:paraId="4BB28DA8" w14:textId="77777777" w:rsidR="00231350" w:rsidRDefault="00231350">
                                    <w:pPr>
                                      <w:spacing w:line="276" w:lineRule="auto"/>
                                    </w:pPr>
                                    <w:r>
                                      <w:rPr>
                                        <w:rFonts w:ascii="Arial" w:eastAsia="Arial" w:hAnsi="Arial" w:cs="Arial"/>
                                        <w:b/>
                                        <w:i/>
                                      </w:rPr>
                                      <w:t xml:space="preserve"> </w:t>
                                    </w:r>
                                  </w:p>
                                </w:txbxContent>
                              </wps:txbx>
                              <wps:bodyPr horzOverflow="overflow" vert="horz" lIns="0" tIns="0" rIns="0" bIns="0" rtlCol="0">
                                <a:noAutofit/>
                              </wps:bodyPr>
                            </wps:wsp>
                            <wps:wsp>
                              <wps:cNvPr id="845" name="Rectangle 845"/>
                              <wps:cNvSpPr/>
                              <wps:spPr>
                                <a:xfrm>
                                  <a:off x="1667256" y="2704918"/>
                                  <a:ext cx="448290" cy="259948"/>
                                </a:xfrm>
                                <a:prstGeom prst="rect">
                                  <a:avLst/>
                                </a:prstGeom>
                                <a:ln>
                                  <a:noFill/>
                                </a:ln>
                              </wps:spPr>
                              <wps:txbx>
                                <w:txbxContent>
                                  <w:p w14:paraId="1379652D" w14:textId="77777777" w:rsidR="00231350" w:rsidRDefault="00231350">
                                    <w:pPr>
                                      <w:spacing w:line="276" w:lineRule="auto"/>
                                    </w:pPr>
                                    <w:r>
                                      <w:rPr>
                                        <w:rFonts w:ascii="Arial" w:eastAsia="Arial" w:hAnsi="Arial" w:cs="Arial"/>
                                        <w:b/>
                                        <w:i/>
                                      </w:rPr>
                                      <w:t>large</w:t>
                                    </w:r>
                                  </w:p>
                                </w:txbxContent>
                              </wps:txbx>
                              <wps:bodyPr horzOverflow="overflow" vert="horz" lIns="0" tIns="0" rIns="0" bIns="0" rtlCol="0">
                                <a:noAutofit/>
                              </wps:bodyPr>
                            </wps:wsp>
                            <wps:wsp>
                              <wps:cNvPr id="846" name="Rectangle 846"/>
                              <wps:cNvSpPr/>
                              <wps:spPr>
                                <a:xfrm>
                                  <a:off x="2002494" y="2704918"/>
                                  <a:ext cx="51809" cy="259948"/>
                                </a:xfrm>
                                <a:prstGeom prst="rect">
                                  <a:avLst/>
                                </a:prstGeom>
                                <a:ln>
                                  <a:noFill/>
                                </a:ln>
                              </wps:spPr>
                              <wps:txbx>
                                <w:txbxContent>
                                  <w:p w14:paraId="18B2EC87" w14:textId="77777777" w:rsidR="00231350" w:rsidRDefault="00231350">
                                    <w:pPr>
                                      <w:spacing w:line="276" w:lineRule="auto"/>
                                    </w:pPr>
                                    <w:r>
                                      <w:rPr>
                                        <w:rFonts w:ascii="Arial" w:eastAsia="Arial" w:hAnsi="Arial" w:cs="Arial"/>
                                        <w:b/>
                                        <w:i/>
                                      </w:rPr>
                                      <w:t xml:space="preserve"> </w:t>
                                    </w:r>
                                  </w:p>
                                </w:txbxContent>
                              </wps:txbx>
                              <wps:bodyPr horzOverflow="overflow" vert="horz" lIns="0" tIns="0" rIns="0" bIns="0" rtlCol="0">
                                <a:noAutofit/>
                              </wps:bodyPr>
                            </wps:wsp>
                            <wps:wsp>
                              <wps:cNvPr id="847" name="Rectangle 847"/>
                              <wps:cNvSpPr/>
                              <wps:spPr>
                                <a:xfrm>
                                  <a:off x="2042173" y="2707722"/>
                                  <a:ext cx="167457" cy="246709"/>
                                </a:xfrm>
                                <a:prstGeom prst="rect">
                                  <a:avLst/>
                                </a:prstGeom>
                                <a:ln>
                                  <a:noFill/>
                                </a:ln>
                              </wps:spPr>
                              <wps:txbx>
                                <w:txbxContent>
                                  <w:p w14:paraId="69116E46" w14:textId="77777777" w:rsidR="00231350" w:rsidRDefault="00231350">
                                    <w:pPr>
                                      <w:spacing w:line="276" w:lineRule="auto"/>
                                    </w:pPr>
                                    <w:r>
                                      <w:rPr>
                                        <w:rFonts w:ascii="Arial" w:eastAsia="Arial" w:hAnsi="Arial" w:cs="Arial"/>
                                        <w:i/>
                                      </w:rPr>
                                      <w:t>or</w:t>
                                    </w:r>
                                  </w:p>
                                </w:txbxContent>
                              </wps:txbx>
                              <wps:bodyPr horzOverflow="overflow" vert="horz" lIns="0" tIns="0" rIns="0" bIns="0" rtlCol="0">
                                <a:noAutofit/>
                              </wps:bodyPr>
                            </wps:wsp>
                            <wps:wsp>
                              <wps:cNvPr id="848" name="Rectangle 848"/>
                              <wps:cNvSpPr/>
                              <wps:spPr>
                                <a:xfrm>
                                  <a:off x="2167098" y="2704918"/>
                                  <a:ext cx="51809" cy="259948"/>
                                </a:xfrm>
                                <a:prstGeom prst="rect">
                                  <a:avLst/>
                                </a:prstGeom>
                                <a:ln>
                                  <a:noFill/>
                                </a:ln>
                              </wps:spPr>
                              <wps:txbx>
                                <w:txbxContent>
                                  <w:p w14:paraId="597DB4EF" w14:textId="77777777" w:rsidR="00231350" w:rsidRDefault="00231350">
                                    <w:pPr>
                                      <w:spacing w:line="276" w:lineRule="auto"/>
                                    </w:pPr>
                                    <w:r>
                                      <w:rPr>
                                        <w:rFonts w:ascii="Arial" w:eastAsia="Arial" w:hAnsi="Arial" w:cs="Arial"/>
                                        <w:b/>
                                        <w:i/>
                                      </w:rPr>
                                      <w:t xml:space="preserve"> </w:t>
                                    </w:r>
                                  </w:p>
                                </w:txbxContent>
                              </wps:txbx>
                              <wps:bodyPr horzOverflow="overflow" vert="horz" lIns="0" tIns="0" rIns="0" bIns="0" rtlCol="0">
                                <a:noAutofit/>
                              </wps:bodyPr>
                            </wps:wsp>
                            <wps:wsp>
                              <wps:cNvPr id="849" name="Rectangle 849"/>
                              <wps:cNvSpPr/>
                              <wps:spPr>
                                <a:xfrm>
                                  <a:off x="1667256" y="2869522"/>
                                  <a:ext cx="761571" cy="259948"/>
                                </a:xfrm>
                                <a:prstGeom prst="rect">
                                  <a:avLst/>
                                </a:prstGeom>
                                <a:ln>
                                  <a:noFill/>
                                </a:ln>
                              </wps:spPr>
                              <wps:txbx>
                                <w:txbxContent>
                                  <w:p w14:paraId="14AEAA06" w14:textId="77777777" w:rsidR="00231350" w:rsidRDefault="00231350">
                                    <w:pPr>
                                      <w:spacing w:line="276" w:lineRule="auto"/>
                                    </w:pPr>
                                    <w:r>
                                      <w:rPr>
                                        <w:rFonts w:ascii="Arial" w:eastAsia="Arial" w:hAnsi="Arial" w:cs="Arial"/>
                                        <w:b/>
                                        <w:i/>
                                      </w:rPr>
                                      <w:t xml:space="preserve">medium </w:t>
                                    </w:r>
                                  </w:p>
                                </w:txbxContent>
                              </wps:txbx>
                              <wps:bodyPr horzOverflow="overflow" vert="horz" lIns="0" tIns="0" rIns="0" bIns="0" rtlCol="0">
                                <a:noAutofit/>
                              </wps:bodyPr>
                            </wps:wsp>
                            <wps:wsp>
                              <wps:cNvPr id="850" name="Rectangle 850"/>
                              <wps:cNvSpPr/>
                              <wps:spPr>
                                <a:xfrm>
                                  <a:off x="1667256" y="3028030"/>
                                  <a:ext cx="488942" cy="259948"/>
                                </a:xfrm>
                                <a:prstGeom prst="rect">
                                  <a:avLst/>
                                </a:prstGeom>
                                <a:ln>
                                  <a:noFill/>
                                </a:ln>
                              </wps:spPr>
                              <wps:txbx>
                                <w:txbxContent>
                                  <w:p w14:paraId="7D94099E" w14:textId="77777777" w:rsidR="00231350" w:rsidRDefault="00231350">
                                    <w:pPr>
                                      <w:spacing w:line="276" w:lineRule="auto"/>
                                    </w:pPr>
                                    <w:r>
                                      <w:rPr>
                                        <w:rFonts w:ascii="Arial" w:eastAsia="Arial" w:hAnsi="Arial" w:cs="Arial"/>
                                        <w:b/>
                                        <w:i/>
                                      </w:rPr>
                                      <w:t>icons</w:t>
                                    </w:r>
                                  </w:p>
                                </w:txbxContent>
                              </wps:txbx>
                              <wps:bodyPr horzOverflow="overflow" vert="horz" lIns="0" tIns="0" rIns="0" bIns="0" rtlCol="0">
                                <a:noAutofit/>
                              </wps:bodyPr>
                            </wps:wsp>
                            <wps:wsp>
                              <wps:cNvPr id="851" name="Rectangle 851"/>
                              <wps:cNvSpPr/>
                              <wps:spPr>
                                <a:xfrm>
                                  <a:off x="2033016" y="3030834"/>
                                  <a:ext cx="51809" cy="246709"/>
                                </a:xfrm>
                                <a:prstGeom prst="rect">
                                  <a:avLst/>
                                </a:prstGeom>
                                <a:ln>
                                  <a:noFill/>
                                </a:ln>
                              </wps:spPr>
                              <wps:txbx>
                                <w:txbxContent>
                                  <w:p w14:paraId="041EAE75"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852" name="Shape 852"/>
                              <wps:cNvSpPr/>
                              <wps:spPr>
                                <a:xfrm>
                                  <a:off x="1570355" y="338420"/>
                                  <a:ext cx="947420" cy="725792"/>
                                </a:xfrm>
                                <a:custGeom>
                                  <a:avLst/>
                                  <a:gdLst/>
                                  <a:ahLst/>
                                  <a:cxnLst/>
                                  <a:rect l="0" t="0" r="0" b="0"/>
                                  <a:pathLst>
                                    <a:path w="947420" h="725792">
                                      <a:moveTo>
                                        <a:pt x="152426" y="0"/>
                                      </a:moveTo>
                                      <a:lnTo>
                                        <a:pt x="394754" y="144767"/>
                                      </a:lnTo>
                                      <a:lnTo>
                                        <a:pt x="947420" y="144767"/>
                                      </a:lnTo>
                                      <a:lnTo>
                                        <a:pt x="947420" y="241605"/>
                                      </a:lnTo>
                                      <a:lnTo>
                                        <a:pt x="947420" y="386867"/>
                                      </a:lnTo>
                                      <a:lnTo>
                                        <a:pt x="947420" y="725792"/>
                                      </a:lnTo>
                                      <a:lnTo>
                                        <a:pt x="394754" y="725792"/>
                                      </a:lnTo>
                                      <a:lnTo>
                                        <a:pt x="157899" y="725792"/>
                                      </a:lnTo>
                                      <a:lnTo>
                                        <a:pt x="0" y="725792"/>
                                      </a:lnTo>
                                      <a:lnTo>
                                        <a:pt x="0" y="386867"/>
                                      </a:lnTo>
                                      <a:lnTo>
                                        <a:pt x="0" y="241605"/>
                                      </a:lnTo>
                                      <a:lnTo>
                                        <a:pt x="0" y="144767"/>
                                      </a:lnTo>
                                      <a:lnTo>
                                        <a:pt x="157899" y="144767"/>
                                      </a:lnTo>
                                      <a:lnTo>
                                        <a:pt x="152426"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53" name="Shape 853"/>
                              <wps:cNvSpPr/>
                              <wps:spPr>
                                <a:xfrm>
                                  <a:off x="1570355" y="338420"/>
                                  <a:ext cx="947420" cy="725792"/>
                                </a:xfrm>
                                <a:custGeom>
                                  <a:avLst/>
                                  <a:gdLst/>
                                  <a:ahLst/>
                                  <a:cxnLst/>
                                  <a:rect l="0" t="0" r="0" b="0"/>
                                  <a:pathLst>
                                    <a:path w="947420" h="725792">
                                      <a:moveTo>
                                        <a:pt x="0" y="144767"/>
                                      </a:moveTo>
                                      <a:lnTo>
                                        <a:pt x="0" y="241605"/>
                                      </a:lnTo>
                                      <a:lnTo>
                                        <a:pt x="0" y="386867"/>
                                      </a:lnTo>
                                      <a:lnTo>
                                        <a:pt x="0" y="725792"/>
                                      </a:lnTo>
                                      <a:lnTo>
                                        <a:pt x="157899" y="725792"/>
                                      </a:lnTo>
                                      <a:lnTo>
                                        <a:pt x="394754" y="725792"/>
                                      </a:lnTo>
                                      <a:lnTo>
                                        <a:pt x="947420" y="725792"/>
                                      </a:lnTo>
                                      <a:lnTo>
                                        <a:pt x="947420" y="386867"/>
                                      </a:lnTo>
                                      <a:lnTo>
                                        <a:pt x="947420" y="241605"/>
                                      </a:lnTo>
                                      <a:lnTo>
                                        <a:pt x="947420" y="144767"/>
                                      </a:lnTo>
                                      <a:lnTo>
                                        <a:pt x="394754" y="144767"/>
                                      </a:lnTo>
                                      <a:lnTo>
                                        <a:pt x="152426" y="0"/>
                                      </a:lnTo>
                                      <a:lnTo>
                                        <a:pt x="157899" y="144767"/>
                                      </a:lnTo>
                                      <a:lnTo>
                                        <a:pt x="0" y="144767"/>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54" name="Rectangle 854"/>
                              <wps:cNvSpPr/>
                              <wps:spPr>
                                <a:xfrm>
                                  <a:off x="1667256" y="516478"/>
                                  <a:ext cx="497675" cy="259949"/>
                                </a:xfrm>
                                <a:prstGeom prst="rect">
                                  <a:avLst/>
                                </a:prstGeom>
                                <a:ln>
                                  <a:noFill/>
                                </a:ln>
                              </wps:spPr>
                              <wps:txbx>
                                <w:txbxContent>
                                  <w:p w14:paraId="269C1A6F" w14:textId="77777777" w:rsidR="00231350" w:rsidRDefault="00231350">
                                    <w:pPr>
                                      <w:spacing w:line="276" w:lineRule="auto"/>
                                    </w:pPr>
                                    <w:r>
                                      <w:rPr>
                                        <w:rFonts w:ascii="Arial" w:eastAsia="Arial" w:hAnsi="Arial" w:cs="Arial"/>
                                        <w:b/>
                                        <w:i/>
                                      </w:rPr>
                                      <w:t xml:space="preserve">Click </w:t>
                                    </w:r>
                                  </w:p>
                                </w:txbxContent>
                              </wps:txbx>
                              <wps:bodyPr horzOverflow="overflow" vert="horz" lIns="0" tIns="0" rIns="0" bIns="0" rtlCol="0">
                                <a:noAutofit/>
                              </wps:bodyPr>
                            </wps:wsp>
                            <wps:wsp>
                              <wps:cNvPr id="855" name="Rectangle 855"/>
                              <wps:cNvSpPr/>
                              <wps:spPr>
                                <a:xfrm>
                                  <a:off x="2042160" y="519281"/>
                                  <a:ext cx="558466" cy="246709"/>
                                </a:xfrm>
                                <a:prstGeom prst="rect">
                                  <a:avLst/>
                                </a:prstGeom>
                                <a:ln>
                                  <a:noFill/>
                                </a:ln>
                              </wps:spPr>
                              <wps:txbx>
                                <w:txbxContent>
                                  <w:p w14:paraId="49D6FFBC" w14:textId="77777777" w:rsidR="00231350" w:rsidRDefault="00231350">
                                    <w:pPr>
                                      <w:spacing w:line="276" w:lineRule="auto"/>
                                    </w:pPr>
                                    <w:r>
                                      <w:rPr>
                                        <w:rFonts w:ascii="Arial" w:eastAsia="Arial" w:hAnsi="Arial" w:cs="Arial"/>
                                        <w:i/>
                                      </w:rPr>
                                      <w:t xml:space="preserve">to see </w:t>
                                    </w:r>
                                  </w:p>
                                </w:txbxContent>
                              </wps:txbx>
                              <wps:bodyPr horzOverflow="overflow" vert="horz" lIns="0" tIns="0" rIns="0" bIns="0" rtlCol="0">
                                <a:noAutofit/>
                              </wps:bodyPr>
                            </wps:wsp>
                            <wps:wsp>
                              <wps:cNvPr id="856" name="Rectangle 856"/>
                              <wps:cNvSpPr/>
                              <wps:spPr>
                                <a:xfrm>
                                  <a:off x="1667256" y="681070"/>
                                  <a:ext cx="891141" cy="259949"/>
                                </a:xfrm>
                                <a:prstGeom prst="rect">
                                  <a:avLst/>
                                </a:prstGeom>
                                <a:ln>
                                  <a:noFill/>
                                </a:ln>
                              </wps:spPr>
                              <wps:txbx>
                                <w:txbxContent>
                                  <w:p w14:paraId="02C3AE5A" w14:textId="77777777" w:rsidR="00231350" w:rsidRDefault="00231350">
                                    <w:pPr>
                                      <w:spacing w:line="276" w:lineRule="auto"/>
                                    </w:pPr>
                                    <w:r>
                                      <w:rPr>
                                        <w:rFonts w:ascii="Arial" w:eastAsia="Arial" w:hAnsi="Arial" w:cs="Arial"/>
                                        <w:b/>
                                        <w:i/>
                                      </w:rPr>
                                      <w:t xml:space="preserve">icon view </w:t>
                                    </w:r>
                                  </w:p>
                                </w:txbxContent>
                              </wps:txbx>
                              <wps:bodyPr horzOverflow="overflow" vert="horz" lIns="0" tIns="0" rIns="0" bIns="0" rtlCol="0">
                                <a:noAutofit/>
                              </wps:bodyPr>
                            </wps:wsp>
                            <wps:wsp>
                              <wps:cNvPr id="857" name="Rectangle 857"/>
                              <wps:cNvSpPr/>
                              <wps:spPr>
                                <a:xfrm>
                                  <a:off x="1667256" y="839566"/>
                                  <a:ext cx="671502" cy="259949"/>
                                </a:xfrm>
                                <a:prstGeom prst="rect">
                                  <a:avLst/>
                                </a:prstGeom>
                                <a:ln>
                                  <a:noFill/>
                                </a:ln>
                              </wps:spPr>
                              <wps:txbx>
                                <w:txbxContent>
                                  <w:p w14:paraId="4A356A27" w14:textId="77777777" w:rsidR="00231350" w:rsidRDefault="00231350">
                                    <w:pPr>
                                      <w:spacing w:line="276" w:lineRule="auto"/>
                                    </w:pPr>
                                    <w:r>
                                      <w:rPr>
                                        <w:rFonts w:ascii="Arial" w:eastAsia="Arial" w:hAnsi="Arial" w:cs="Arial"/>
                                        <w:b/>
                                        <w:i/>
                                      </w:rPr>
                                      <w:t>options</w:t>
                                    </w:r>
                                  </w:p>
                                </w:txbxContent>
                              </wps:txbx>
                              <wps:bodyPr horzOverflow="overflow" vert="horz" lIns="0" tIns="0" rIns="0" bIns="0" rtlCol="0">
                                <a:noAutofit/>
                              </wps:bodyPr>
                            </wps:wsp>
                            <wps:wsp>
                              <wps:cNvPr id="858" name="Rectangle 858"/>
                              <wps:cNvSpPr/>
                              <wps:spPr>
                                <a:xfrm>
                                  <a:off x="2170176" y="842370"/>
                                  <a:ext cx="51809" cy="246709"/>
                                </a:xfrm>
                                <a:prstGeom prst="rect">
                                  <a:avLst/>
                                </a:prstGeom>
                                <a:ln>
                                  <a:noFill/>
                                </a:ln>
                              </wps:spPr>
                              <wps:txbx>
                                <w:txbxContent>
                                  <w:p w14:paraId="002B45C4"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859" name="Rectangle 859"/>
                              <wps:cNvSpPr/>
                              <wps:spPr>
                                <a:xfrm>
                                  <a:off x="2209800" y="842370"/>
                                  <a:ext cx="51809" cy="246709"/>
                                </a:xfrm>
                                <a:prstGeom prst="rect">
                                  <a:avLst/>
                                </a:prstGeom>
                                <a:ln>
                                  <a:noFill/>
                                </a:ln>
                              </wps:spPr>
                              <wps:txbx>
                                <w:txbxContent>
                                  <w:p w14:paraId="45C3AA5E"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g:wgp>
                        </a:graphicData>
                      </a:graphic>
                    </wp:inline>
                  </w:drawing>
                </mc:Choice>
                <mc:Fallback>
                  <w:pict>
                    <v:group w14:anchorId="59F775E3" id="Group 8778" o:spid="_x0000_s1177" style="width:198.25pt;height:289pt;mso-position-horizontal-relative:char;mso-position-vertical-relative:line" coordsize="25177,36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">
                      <v:shape id="Picture 8836" o:spid="_x0000_s1178" type="#_x0000_t75" style="position:absolute;left:2978;top:18325;width:11080;height:18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nSlPFAAAA3QAAAA8AAABkcnMvZG93bnJldi54bWxEj8FqwzAQRO+F/oPYQm+NnAQc40Q2oaWh&#10;UCjEzgdsrI1tYq2MpDru31eFQo7DzLxhduVsBjGR871lBctFAoK4sbrnVsGpfn/JQPiArHGwTAp+&#10;yENZPD7sMNf2xkeaqtCKCGGfo4IuhDGX0jcdGfQLOxJH72KdwRCla6V2eItwM8hVkqTSYM9xocOR&#10;XjtqrtW3UdBupk90WdpXp1qb89vqfHBfG6Wen+b9FkSgOdzD/+0PrSDL1in8vYlPQB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Z0pTxQAAAN0AAAAPAAAAAAAAAAAAAAAA&#10;AJ8CAABkcnMvZG93bnJldi54bWxQSwUGAAAAAAQABAD3AAAAkQMAAAAA&#10;">
                        <v:imagedata r:id="rId59" o:title=""/>
                      </v:shape>
                      <v:shape id="Shape 667" o:spid="_x0000_s1179" style="position:absolute;left:2882;top:18224;width:11240;height:18478;visibility:visible;mso-wrap-style:square;v-text-anchor:top" coordsize="1123950,184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oU8cA&#10;AADcAAAADwAAAGRycy9kb3ducmV2LnhtbESPzWvCQBTE7wX/h+UJvUjdtEKU6Cr9oKXH+tFDb6/Z&#10;ZxLNvg3Zp6b+9W5B8DjMzG+Y2aJztTpSGyrPBh6HCSji3NuKCwOb9fvDBFQQZIu1ZzLwRwEW897d&#10;DDPrT7yk40oKFSEcMjRQijSZ1iEvyWEY+oY4elvfOpQo20LbFk8R7mr9lCSpdlhxXCixodeS8v3q&#10;4AzICL/fuvMgkZ+P8+/X4WU3qEZrY+773fMUlFAnt/C1/WkNpOkY/s/EI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SKFPHAAAA3AAAAA8AAAAAAAAAAAAAAAAAmAIAAGRy&#10;cy9kb3ducmV2LnhtbFBLBQYAAAAABAAEAPUAAACMAwAAAAA=&#10;" path="m,1847850r1123950,l1123950,,,,,1847850xe" filled="f" strokecolor="#4e81bc" strokeweight="1.5pt">
                        <v:stroke miterlimit="66585f" joinstyle="miter"/>
                        <v:path arrowok="t" textboxrect="0,0,1123950,1847850"/>
                      </v:shape>
                      <v:shape id="Picture 8837" o:spid="_x0000_s1180" type="#_x0000_t75" style="position:absolute;left:2978;top:1561;width:15462;height:14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p9iDGAAAA3QAAAA8AAABkcnMvZG93bnJldi54bWxEj0FPAjEUhO8m/ofmmXCT7koiZaEQJZio&#10;nATC+bF9bFe2r5ttgdVfb01MPE5m5pvMbNG7RlyoC7VnDfkwA0FcelNzpWG3fblXIEJENth4Jg1f&#10;FGAxv72ZYWH8lT/osomVSBAOBWqwMbaFlKG05DAMfUucvKPvHMYku0qaDq8J7hr5kGWP0mHNacFi&#10;S0tL5WlzdhrGZf5m3/Pvw2qkTs/+c+LUYb3XenDXP01BROrjf/iv/Wo0KDUaw++b9AT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n2IMYAAADdAAAADwAAAAAAAAAAAAAA&#10;AACfAgAAZHJzL2Rvd25yZXYueG1sUEsFBgAAAAAEAAQA9wAAAJIDAAAAAA==&#10;">
                        <v:imagedata r:id="rId60" o:title=""/>
                      </v:shape>
                      <v:shape id="Shape 670" o:spid="_x0000_s1181" style="position:absolute;left:2882;top:1447;width:15609;height:15062;visibility:visible;mso-wrap-style:square;v-text-anchor:top" coordsize="1560830,150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r68EA&#10;AADcAAAADwAAAGRycy9kb3ducmV2LnhtbERPTWvCQBC9C/0PyxS8FN1UREvqKrUgCqUHtd6H7DQb&#10;mpmN2dXE/vruoeDx8b4Xq55rdaU2VF4MPI8zUCSFt5WUBr6Om9ELqBBRLNZeyMCNAqyWD4MF5tZ3&#10;sqfrIZYqhUjI0YCLscm1DoUjxjD2DUnivn3LGBNsS21b7FI413qSZTPNWElqcNjQu6Pi53BhA9tf&#10;XD+do0P+2H7W3U7zadqwMcPH/u0VVKQ+3sX/7p01MJun+elMOg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Uq+vBAAAA3AAAAA8AAAAAAAAAAAAAAAAAmAIAAGRycy9kb3du&#10;cmV2LnhtbFBLBQYAAAAABAAEAPUAAACGAwAAAAA=&#10;" path="m,1506220r1560830,l1560830,,,,,1506220xe" filled="f" strokecolor="#4e81bc" strokeweight="1.5pt">
                        <v:stroke miterlimit="66585f" joinstyle="miter"/>
                        <v:path arrowok="t" textboxrect="0,0,1560830,1506220"/>
                      </v:shape>
                      <v:rect id="Rectangle 724" o:spid="_x0000_s1182" style="position:absolute;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00cUA&#10;AADcAAAADwAAAGRycy9kb3ducmV2LnhtbESPS4vCQBCE78L+h6EX9qaTlcV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TRxQAAANwAAAAPAAAAAAAAAAAAAAAAAJgCAABkcnMv&#10;ZG93bnJldi54bWxQSwUGAAAAAAQABAD1AAAAigMAAAAA&#10;" filled="f" stroked="f">
                        <v:textbox inset="0,0,0,0">
                          <w:txbxContent>
                            <w:p w14:paraId="597DA8D5" w14:textId="77777777" w:rsidR="00231350" w:rsidRDefault="00231350">
                              <w:pPr>
                                <w:spacing w:line="276" w:lineRule="auto"/>
                              </w:pPr>
                              <w:r>
                                <w:t xml:space="preserve"> </w:t>
                              </w:r>
                            </w:p>
                          </w:txbxContent>
                        </v:textbox>
                      </v:rect>
                      <v:rect id="Rectangle 725" o:spid="_x0000_s1183" style="position:absolute;top:161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14:paraId="0116A5B5" w14:textId="77777777" w:rsidR="00231350" w:rsidRDefault="00231350">
                              <w:pPr>
                                <w:spacing w:line="276" w:lineRule="auto"/>
                              </w:pPr>
                              <w:r>
                                <w:t xml:space="preserve"> </w:t>
                              </w:r>
                            </w:p>
                          </w:txbxContent>
                        </v:textbox>
                      </v:rect>
                      <v:rect id="Rectangle 726" o:spid="_x0000_s1184" style="position:absolute;top:3199;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inset="0,0,0,0">
                          <w:txbxContent>
                            <w:p w14:paraId="10ED8C4C" w14:textId="77777777" w:rsidR="00231350" w:rsidRDefault="00231350">
                              <w:pPr>
                                <w:spacing w:line="276" w:lineRule="auto"/>
                              </w:pPr>
                              <w:r>
                                <w:t xml:space="preserve"> </w:t>
                              </w:r>
                            </w:p>
                          </w:txbxContent>
                        </v:textbox>
                      </v:rect>
                      <v:rect id="Rectangle 727" o:spid="_x0000_s1185" style="position:absolute;top:4814;width:518;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qpsUA&#10;AADcAAAADwAAAGRycy9kb3ducmV2LnhtbESPS4vCQBCE74L/YWjBm0704CM6iqiLHtcHqLcm0ybB&#10;TE/IzJror98RFvZYVNVX1HzZmEI8qXK5ZQWDfgSCOLE651TB+fTVm4BwHlljYZkUvMjBctFuzTHW&#10;tuYDPY8+FQHCLkYFmfdlLKVLMjLo+rYkDt7dVgZ9kFUqdYV1gJtCDqNoJA3mHBYyLGmdUfI4/hgF&#10;u0m5uu7tu06L7W13+b5MN6epV6rbaVYzEJ4a/x/+a++1gvFw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OqmxQAAANwAAAAPAAAAAAAAAAAAAAAAAJgCAABkcnMv&#10;ZG93bnJldi54bWxQSwUGAAAAAAQABAD1AAAAigMAAAAA&#10;" filled="f" stroked="f">
                        <v:textbox inset="0,0,0,0">
                          <w:txbxContent>
                            <w:p w14:paraId="26F3AF54" w14:textId="77777777" w:rsidR="00231350" w:rsidRDefault="00231350">
                              <w:pPr>
                                <w:spacing w:line="276" w:lineRule="auto"/>
                              </w:pPr>
                              <w:r>
                                <w:t xml:space="preserve"> </w:t>
                              </w:r>
                            </w:p>
                          </w:txbxContent>
                        </v:textbox>
                      </v:rect>
                      <v:shape id="Shape 839" o:spid="_x0000_s1186" style="position:absolute;left:13417;top:23500;width:11043;height:8859;visibility:visible;mso-wrap-style:square;v-text-anchor:top" coordsize="1104265,88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du8QA&#10;AADcAAAADwAAAGRycy9kb3ducmV2LnhtbESPQWvCQBSE7wX/w/IEb3VjKyVGVxEh0mtTQbw9ss8k&#10;mn0bsmtc++u7QqHHYWa+YVabYFoxUO8aywpm0wQEcWl1w5WCw3f+moJwHllja5kUPMjBZj16WWGm&#10;7Z2/aCh8JSKEXYYKau+7TEpX1mTQTW1HHL2z7Q36KPtK6h7vEW5a+ZYkH9Jgw3Ghxo52NZXX4mYU&#10;FIv8MrTlbX/6SWfN8STDPp8HpSbjsF2C8BT8f/iv/akVpO8LeJ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nbvEAAAA3AAAAA8AAAAAAAAAAAAAAAAAmAIAAGRycy9k&#10;b3ducmV2LnhtbFBLBQYAAAAABAAEAPUAAACJAwAAAAA=&#10;" path="m228600,l374548,,593458,r510807,l1104265,147638r,221462l1104265,885825r-510807,l374548,885825r-145948,l228600,369100,,255295,228600,147638,228600,xe" stroked="f" strokeweight="0">
                        <v:stroke endcap="round"/>
                        <v:path arrowok="t" textboxrect="0,0,1104265,885825"/>
                      </v:shape>
                      <v:shape id="Shape 840" o:spid="_x0000_s1187" style="position:absolute;left:13417;top:23500;width:11043;height:8859;visibility:visible;mso-wrap-style:square;v-text-anchor:top" coordsize="1104265,88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gucMA&#10;AADcAAAADwAAAGRycy9kb3ducmV2LnhtbERPTUsDMRC9F/wPYQRvbVZra7s2LaKIgli09tDjsBmz&#10;izuTJYnd9d+bQ6HHx/tebQZu1ZFCbLwYuJ4UoEgqbxtxBvZfz+MFqJhQLLZeyMAfRdisL0YrLK3v&#10;5ZOOu+RUDpFYooE6pa7UOlY1McaJ70gy9+0DY8owOG0D9jmcW31TFHPN2EhuqLGjx5qqn90vG7ib&#10;FbODW74/7cMHT996N+UtvxhzdTk83INKNKSz+OR+tQYWt3l+PpOP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ugucMAAADcAAAADwAAAAAAAAAAAAAAAACYAgAAZHJzL2Rv&#10;d25yZXYueG1sUEsFBgAAAAAEAAQA9QAAAIgDAAAAAA==&#10;" path="m228600,r,147638l,255295,228600,369100r,516725l374548,885825r218910,l1104265,885825r,-516725l1104265,147638,1104265,,593458,,374548,,228600,xe" filled="f">
                        <v:stroke endcap="round"/>
                        <v:path arrowok="t" textboxrect="0,0,1104265,885825"/>
                      </v:shape>
                      <v:rect id="Rectangle 841" o:spid="_x0000_s1188" style="position:absolute;left:16672;top:23818;width:4977;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14:paraId="4443DC7D" w14:textId="77777777" w:rsidR="00231350" w:rsidRDefault="00231350">
                              <w:pPr>
                                <w:spacing w:line="276" w:lineRule="auto"/>
                              </w:pPr>
                              <w:r>
                                <w:rPr>
                                  <w:rFonts w:ascii="Arial" w:eastAsia="Arial" w:hAnsi="Arial" w:cs="Arial"/>
                                  <w:b/>
                                  <w:i/>
                                </w:rPr>
                                <w:t xml:space="preserve">Click </w:t>
                              </w:r>
                            </w:p>
                          </w:txbxContent>
                        </v:textbox>
                      </v:rect>
                      <v:rect id="Rectangle 842" o:spid="_x0000_s1189" style="position:absolute;left:20421;top:23846;width:2059;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inset="0,0,0,0">
                          <w:txbxContent>
                            <w:p w14:paraId="797027CD" w14:textId="77777777" w:rsidR="00231350" w:rsidRDefault="00231350">
                              <w:pPr>
                                <w:spacing w:line="276" w:lineRule="auto"/>
                              </w:pPr>
                              <w:r>
                                <w:rPr>
                                  <w:rFonts w:ascii="Arial" w:eastAsia="Arial" w:hAnsi="Arial" w:cs="Arial"/>
                                  <w:i/>
                                </w:rPr>
                                <w:t xml:space="preserve">to </w:t>
                              </w:r>
                            </w:p>
                          </w:txbxContent>
                        </v:textbox>
                      </v:rect>
                      <v:rect id="Rectangle 843" o:spid="_x0000_s1190" style="position:absolute;left:16672;top:25462;width:4895;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14:paraId="36F5ACCD" w14:textId="77777777" w:rsidR="00231350" w:rsidRDefault="00231350">
                              <w:pPr>
                                <w:spacing w:line="276" w:lineRule="auto"/>
                              </w:pPr>
                              <w:r>
                                <w:rPr>
                                  <w:rFonts w:ascii="Arial" w:eastAsia="Arial" w:hAnsi="Arial" w:cs="Arial"/>
                                  <w:i/>
                                </w:rPr>
                                <w:t>select</w:t>
                              </w:r>
                            </w:p>
                          </w:txbxContent>
                        </v:textbox>
                      </v:rect>
                      <v:rect id="Rectangle 844" o:spid="_x0000_s1191" style="position:absolute;left:20330;top:25433;width:51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14:paraId="4BB28DA8" w14:textId="77777777" w:rsidR="00231350" w:rsidRDefault="00231350">
                              <w:pPr>
                                <w:spacing w:line="276" w:lineRule="auto"/>
                              </w:pPr>
                              <w:r>
                                <w:rPr>
                                  <w:rFonts w:ascii="Arial" w:eastAsia="Arial" w:hAnsi="Arial" w:cs="Arial"/>
                                  <w:b/>
                                  <w:i/>
                                </w:rPr>
                                <w:t xml:space="preserve"> </w:t>
                              </w:r>
                            </w:p>
                          </w:txbxContent>
                        </v:textbox>
                      </v:rect>
                      <v:rect id="Rectangle 845" o:spid="_x0000_s1192" style="position:absolute;left:16672;top:27049;width:4483;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14:paraId="1379652D" w14:textId="77777777" w:rsidR="00231350" w:rsidRDefault="00231350">
                              <w:pPr>
                                <w:spacing w:line="276" w:lineRule="auto"/>
                              </w:pPr>
                              <w:r>
                                <w:rPr>
                                  <w:rFonts w:ascii="Arial" w:eastAsia="Arial" w:hAnsi="Arial" w:cs="Arial"/>
                                  <w:b/>
                                  <w:i/>
                                </w:rPr>
                                <w:t>large</w:t>
                              </w:r>
                            </w:p>
                          </w:txbxContent>
                        </v:textbox>
                      </v:rect>
                      <v:rect id="Rectangle 846" o:spid="_x0000_s1193" style="position:absolute;left:20024;top:27049;width:519;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14:paraId="18B2EC87" w14:textId="77777777" w:rsidR="00231350" w:rsidRDefault="00231350">
                              <w:pPr>
                                <w:spacing w:line="276" w:lineRule="auto"/>
                              </w:pPr>
                              <w:r>
                                <w:rPr>
                                  <w:rFonts w:ascii="Arial" w:eastAsia="Arial" w:hAnsi="Arial" w:cs="Arial"/>
                                  <w:b/>
                                  <w:i/>
                                </w:rPr>
                                <w:t xml:space="preserve"> </w:t>
                              </w:r>
                            </w:p>
                          </w:txbxContent>
                        </v:textbox>
                      </v:rect>
                      <v:rect id="Rectangle 847" o:spid="_x0000_s1194" style="position:absolute;left:20421;top:27077;width:1675;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14:paraId="69116E46" w14:textId="77777777" w:rsidR="00231350" w:rsidRDefault="00231350">
                              <w:pPr>
                                <w:spacing w:line="276" w:lineRule="auto"/>
                              </w:pPr>
                              <w:r>
                                <w:rPr>
                                  <w:rFonts w:ascii="Arial" w:eastAsia="Arial" w:hAnsi="Arial" w:cs="Arial"/>
                                  <w:i/>
                                </w:rPr>
                                <w:t>or</w:t>
                              </w:r>
                            </w:p>
                          </w:txbxContent>
                        </v:textbox>
                      </v:rect>
                      <v:rect id="Rectangle 848" o:spid="_x0000_s1195" style="position:absolute;left:21670;top:27049;width:519;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PIsEA&#10;AADcAAAADwAAAGRycy9kb3ducmV2LnhtbERPy4rCMBTdC/5DuII7TRWR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DyLBAAAA3AAAAA8AAAAAAAAAAAAAAAAAmAIAAGRycy9kb3du&#10;cmV2LnhtbFBLBQYAAAAABAAEAPUAAACGAwAAAAA=&#10;" filled="f" stroked="f">
                        <v:textbox inset="0,0,0,0">
                          <w:txbxContent>
                            <w:p w14:paraId="597DB4EF" w14:textId="77777777" w:rsidR="00231350" w:rsidRDefault="00231350">
                              <w:pPr>
                                <w:spacing w:line="276" w:lineRule="auto"/>
                              </w:pPr>
                              <w:r>
                                <w:rPr>
                                  <w:rFonts w:ascii="Arial" w:eastAsia="Arial" w:hAnsi="Arial" w:cs="Arial"/>
                                  <w:b/>
                                  <w:i/>
                                </w:rPr>
                                <w:t xml:space="preserve"> </w:t>
                              </w:r>
                            </w:p>
                          </w:txbxContent>
                        </v:textbox>
                      </v:rect>
                      <v:rect id="Rectangle 849" o:spid="_x0000_s1196" style="position:absolute;left:16672;top:28695;width:7616;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14:paraId="14AEAA06" w14:textId="77777777" w:rsidR="00231350" w:rsidRDefault="00231350">
                              <w:pPr>
                                <w:spacing w:line="276" w:lineRule="auto"/>
                              </w:pPr>
                              <w:r>
                                <w:rPr>
                                  <w:rFonts w:ascii="Arial" w:eastAsia="Arial" w:hAnsi="Arial" w:cs="Arial"/>
                                  <w:b/>
                                  <w:i/>
                                </w:rPr>
                                <w:t xml:space="preserve">medium </w:t>
                              </w:r>
                            </w:p>
                          </w:txbxContent>
                        </v:textbox>
                      </v:rect>
                      <v:rect id="Rectangle 850" o:spid="_x0000_s1197" style="position:absolute;left:16672;top:30280;width:4889;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V+cEA&#10;AADcAAAADwAAAGRycy9kb3ducmV2LnhtbERPy4rCMBTdC/5DuII7TRWU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lfnBAAAA3AAAAA8AAAAAAAAAAAAAAAAAmAIAAGRycy9kb3du&#10;cmV2LnhtbFBLBQYAAAAABAAEAPUAAACGAwAAAAA=&#10;" filled="f" stroked="f">
                        <v:textbox inset="0,0,0,0">
                          <w:txbxContent>
                            <w:p w14:paraId="7D94099E" w14:textId="77777777" w:rsidR="00231350" w:rsidRDefault="00231350">
                              <w:pPr>
                                <w:spacing w:line="276" w:lineRule="auto"/>
                              </w:pPr>
                              <w:r>
                                <w:rPr>
                                  <w:rFonts w:ascii="Arial" w:eastAsia="Arial" w:hAnsi="Arial" w:cs="Arial"/>
                                  <w:b/>
                                  <w:i/>
                                </w:rPr>
                                <w:t>icons</w:t>
                              </w:r>
                            </w:p>
                          </w:txbxContent>
                        </v:textbox>
                      </v:rect>
                      <v:rect id="Rectangle 851" o:spid="_x0000_s1198" style="position:absolute;left:20330;top:30308;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14:paraId="041EAE75" w14:textId="77777777" w:rsidR="00231350" w:rsidRDefault="00231350">
                              <w:pPr>
                                <w:spacing w:line="276" w:lineRule="auto"/>
                              </w:pPr>
                              <w:r>
                                <w:rPr>
                                  <w:rFonts w:ascii="Arial" w:eastAsia="Arial" w:hAnsi="Arial" w:cs="Arial"/>
                                  <w:i/>
                                </w:rPr>
                                <w:t xml:space="preserve"> </w:t>
                              </w:r>
                            </w:p>
                          </w:txbxContent>
                        </v:textbox>
                      </v:rect>
                      <v:shape id="Shape 852" o:spid="_x0000_s1199" style="position:absolute;left:15703;top:3384;width:9474;height:7258;visibility:visible;mso-wrap-style:square;v-text-anchor:top" coordsize="947420,72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vVsQA&#10;AADcAAAADwAAAGRycy9kb3ducmV2LnhtbESPQYvCMBSE78L+h/AWvIimKyjSNcoirHjQg1YQb8/m&#10;bVO2eSlNrPXfG0HwOMzMN8x82dlKtNT40rGCr1ECgjh3uuRCwTH7Hc5A+ICssXJMCu7kYbn46M0x&#10;1e7Ge2oPoRARwj5FBSaEOpXS54Ys+pGriaP35xqLIcqmkLrBW4TbSo6TZCotlhwXDNa0MpT/H65W&#10;wW6QXcz2brptu1uXeFrxxJ9Zqf5n9/MNIlAX3uFXe6MVzCZ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z71bEAAAA3AAAAA8AAAAAAAAAAAAAAAAAmAIAAGRycy9k&#10;b3ducmV2LnhtbFBLBQYAAAAABAAEAPUAAACJAwAAAAA=&#10;" path="m152426,l394754,144767r552666,l947420,241605r,145262l947420,725792r-552666,l157899,725792,,725792,,386867,,241605,,144767r157899,l152426,xe" stroked="f" strokeweight="0">
                        <v:stroke endcap="round"/>
                        <v:path arrowok="t" textboxrect="0,0,947420,725792"/>
                      </v:shape>
                      <v:shape id="Shape 853" o:spid="_x0000_s1200" style="position:absolute;left:15703;top:3384;width:9474;height:7258;visibility:visible;mso-wrap-style:square;v-text-anchor:top" coordsize="947420,72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TcMA&#10;AADcAAAADwAAAGRycy9kb3ducmV2LnhtbESP0YrCMBRE3wX/IVxhX2RNVVykGmVZWREVZHU/4NJc&#10;m2pzU5qo9e+NIPg4zMwZZjpvbCmuVPvCsYJ+LwFBnDldcK7g//D7OQbhA7LG0jEpuJOH+azdmmKq&#10;3Y3/6LoPuYgQ9ikqMCFUqZQ+M2TR91xFHL2jqy2GKOtc6hpvEW5LOUiSL2mx4LhgsKIfQ9l5f7EK&#10;imTLd4fVbnHamLWh4fJguwOlPjrN9wREoCa8w6/2SisYj4b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ZTcMAAADcAAAADwAAAAAAAAAAAAAAAACYAgAAZHJzL2Rv&#10;d25yZXYueG1sUEsFBgAAAAAEAAQA9QAAAIgDAAAAAA==&#10;" path="m,144767r,96838l,386867,,725792r157899,l394754,725792r552666,l947420,386867r,-145262l947420,144767r-552666,l152426,r5473,144767l,144767xe" filled="f">
                        <v:stroke endcap="round"/>
                        <v:path arrowok="t" textboxrect="0,0,947420,725792"/>
                      </v:shape>
                      <v:rect id="Rectangle 854" o:spid="_x0000_s1201" style="position:absolute;left:16672;top:5164;width:4977;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inset="0,0,0,0">
                          <w:txbxContent>
                            <w:p w14:paraId="269C1A6F" w14:textId="77777777" w:rsidR="00231350" w:rsidRDefault="00231350">
                              <w:pPr>
                                <w:spacing w:line="276" w:lineRule="auto"/>
                              </w:pPr>
                              <w:r>
                                <w:rPr>
                                  <w:rFonts w:ascii="Arial" w:eastAsia="Arial" w:hAnsi="Arial" w:cs="Arial"/>
                                  <w:b/>
                                  <w:i/>
                                </w:rPr>
                                <w:t xml:space="preserve">Click </w:t>
                              </w:r>
                            </w:p>
                          </w:txbxContent>
                        </v:textbox>
                      </v:rect>
                      <v:rect id="Rectangle 855" o:spid="_x0000_s1202" style="position:absolute;left:20421;top:5192;width:5585;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14:paraId="49D6FFBC" w14:textId="77777777" w:rsidR="00231350" w:rsidRDefault="00231350">
                              <w:pPr>
                                <w:spacing w:line="276" w:lineRule="auto"/>
                              </w:pPr>
                              <w:r>
                                <w:rPr>
                                  <w:rFonts w:ascii="Arial" w:eastAsia="Arial" w:hAnsi="Arial" w:cs="Arial"/>
                                  <w:i/>
                                </w:rPr>
                                <w:t xml:space="preserve">to see </w:t>
                              </w:r>
                            </w:p>
                          </w:txbxContent>
                        </v:textbox>
                      </v:rect>
                      <v:rect id="Rectangle 856" o:spid="_x0000_s1203" style="position:absolute;left:16672;top:6810;width:8911;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FsUA&#10;AADcAAAADwAAAGRycy9kb3ducmV2LnhtbESPT4vCMBTE78J+h/AWvGmqo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qgWxQAAANwAAAAPAAAAAAAAAAAAAAAAAJgCAABkcnMv&#10;ZG93bnJldi54bWxQSwUGAAAAAAQABAD1AAAAigMAAAAA&#10;" filled="f" stroked="f">
                        <v:textbox inset="0,0,0,0">
                          <w:txbxContent>
                            <w:p w14:paraId="02C3AE5A" w14:textId="77777777" w:rsidR="00231350" w:rsidRDefault="00231350">
                              <w:pPr>
                                <w:spacing w:line="276" w:lineRule="auto"/>
                              </w:pPr>
                              <w:r>
                                <w:rPr>
                                  <w:rFonts w:ascii="Arial" w:eastAsia="Arial" w:hAnsi="Arial" w:cs="Arial"/>
                                  <w:b/>
                                  <w:i/>
                                </w:rPr>
                                <w:t xml:space="preserve">icon view </w:t>
                              </w:r>
                            </w:p>
                          </w:txbxContent>
                        </v:textbox>
                      </v:rect>
                      <v:rect id="Rectangle 857" o:spid="_x0000_s1204" style="position:absolute;left:16672;top:8395;width:6715;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Nj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4NjcYAAADcAAAADwAAAAAAAAAAAAAAAACYAgAAZHJz&#10;L2Rvd25yZXYueG1sUEsFBgAAAAAEAAQA9QAAAIsDAAAAAA==&#10;" filled="f" stroked="f">
                        <v:textbox inset="0,0,0,0">
                          <w:txbxContent>
                            <w:p w14:paraId="4A356A27" w14:textId="77777777" w:rsidR="00231350" w:rsidRDefault="00231350">
                              <w:pPr>
                                <w:spacing w:line="276" w:lineRule="auto"/>
                              </w:pPr>
                              <w:r>
                                <w:rPr>
                                  <w:rFonts w:ascii="Arial" w:eastAsia="Arial" w:hAnsi="Arial" w:cs="Arial"/>
                                  <w:b/>
                                  <w:i/>
                                </w:rPr>
                                <w:t>options</w:t>
                              </w:r>
                            </w:p>
                          </w:txbxContent>
                        </v:textbox>
                      </v:rect>
                      <v:rect id="Rectangle 858" o:spid="_x0000_s1205" style="position:absolute;left:21701;top:8423;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Z/8EA&#10;AADcAAAADwAAAGRycy9kb3ducmV2LnhtbERPy4rCMBTdC/5DuII7TRWU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Bmf/BAAAA3AAAAA8AAAAAAAAAAAAAAAAAmAIAAGRycy9kb3du&#10;cmV2LnhtbFBLBQYAAAAABAAEAPUAAACGAwAAAAA=&#10;" filled="f" stroked="f">
                        <v:textbox inset="0,0,0,0">
                          <w:txbxContent>
                            <w:p w14:paraId="002B45C4" w14:textId="77777777" w:rsidR="00231350" w:rsidRDefault="00231350">
                              <w:pPr>
                                <w:spacing w:line="276" w:lineRule="auto"/>
                              </w:pPr>
                              <w:r>
                                <w:rPr>
                                  <w:rFonts w:ascii="Arial" w:eastAsia="Arial" w:hAnsi="Arial" w:cs="Arial"/>
                                  <w:i/>
                                </w:rPr>
                                <w:t xml:space="preserve"> </w:t>
                              </w:r>
                            </w:p>
                          </w:txbxContent>
                        </v:textbox>
                      </v:rect>
                      <v:rect id="Rectangle 859" o:spid="_x0000_s1206" style="position:absolute;left:22098;top:8423;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8ZMUA&#10;AADcAAAADwAAAGRycy9kb3ducmV2LnhtbESPT2vCQBTE74LfYXmCN90oW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TxkxQAAANwAAAAPAAAAAAAAAAAAAAAAAJgCAABkcnMv&#10;ZG93bnJldi54bWxQSwUGAAAAAAQABAD1AAAAigMAAAAA&#10;" filled="f" stroked="f">
                        <v:textbox inset="0,0,0,0">
                          <w:txbxContent>
                            <w:p w14:paraId="45C3AA5E" w14:textId="77777777" w:rsidR="00231350" w:rsidRDefault="00231350">
                              <w:pPr>
                                <w:spacing w:line="276" w:lineRule="auto"/>
                              </w:pPr>
                              <w:r>
                                <w:rPr>
                                  <w:rFonts w:ascii="Arial" w:eastAsia="Arial" w:hAnsi="Arial" w:cs="Arial"/>
                                  <w:i/>
                                </w:rPr>
                                <w:t xml:space="preserve"> </w:t>
                              </w:r>
                            </w:p>
                          </w:txbxContent>
                        </v:textbox>
                      </v:rect>
                      <w10:anchorlock/>
                    </v:group>
                  </w:pict>
                </mc:Fallback>
              </mc:AlternateContent>
            </w:r>
          </w:p>
        </w:tc>
      </w:tr>
      <w:tr w:rsidR="00883F9F" w14:paraId="439E2BDF" w14:textId="77777777" w:rsidTr="004A5CA7">
        <w:trPr>
          <w:trHeight w:val="4736"/>
        </w:trPr>
        <w:tc>
          <w:tcPr>
            <w:tcW w:w="624"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735835D9" w14:textId="77777777" w:rsidR="00883F9F" w:rsidRDefault="00883F9F">
            <w:pPr>
              <w:spacing w:line="249" w:lineRule="auto"/>
              <w:ind w:left="202" w:right="86"/>
              <w:jc w:val="center"/>
            </w:pPr>
            <w:r>
              <w:rPr>
                <w:rFonts w:ascii="Verdana" w:eastAsia="Verdana" w:hAnsi="Verdana" w:cs="Verdana"/>
                <w:color w:val="FFFFFF"/>
                <w:sz w:val="28"/>
              </w:rPr>
              <w:t xml:space="preserve">   </w:t>
            </w:r>
          </w:p>
          <w:p w14:paraId="1A16A957" w14:textId="77777777" w:rsidR="00883F9F" w:rsidRDefault="00883F9F">
            <w:pPr>
              <w:ind w:left="111"/>
            </w:pPr>
            <w:r>
              <w:rPr>
                <w:rFonts w:ascii="Verdana" w:eastAsia="Verdana" w:hAnsi="Verdana" w:cs="Verdana"/>
                <w:color w:val="FFFFFF"/>
                <w:sz w:val="28"/>
              </w:rPr>
              <w:t xml:space="preserve">6 </w:t>
            </w:r>
          </w:p>
          <w:p w14:paraId="726B2A78" w14:textId="77777777" w:rsidR="00883F9F" w:rsidRDefault="00883F9F">
            <w:pPr>
              <w:spacing w:line="276" w:lineRule="auto"/>
              <w:ind w:left="202" w:right="86"/>
              <w:jc w:val="center"/>
            </w:pPr>
            <w:r>
              <w:rPr>
                <w:rFonts w:ascii="Verdana" w:eastAsia="Verdana" w:hAnsi="Verdana" w:cs="Verdana"/>
                <w:color w:val="FFFFFF"/>
                <w:sz w:val="28"/>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144942D2" w14:textId="77777777" w:rsidR="00883F9F" w:rsidRDefault="00883F9F">
            <w:r>
              <w:rPr>
                <w:sz w:val="24"/>
              </w:rPr>
              <w:t xml:space="preserve"> </w:t>
            </w:r>
          </w:p>
          <w:p w14:paraId="59952444" w14:textId="77777777" w:rsidR="00883F9F" w:rsidRDefault="00883F9F">
            <w:pPr>
              <w:spacing w:line="267" w:lineRule="auto"/>
            </w:pPr>
            <w:r>
              <w:t xml:space="preserve">The students will need to adjust the size of the folder so that images and sounds can be dragged to the Clicker 5 cells. </w:t>
            </w:r>
          </w:p>
          <w:p w14:paraId="499D2476" w14:textId="77777777" w:rsidR="00883F9F" w:rsidRDefault="00883F9F">
            <w:r>
              <w:t xml:space="preserve">Demonstrate re-sizing this folder. </w:t>
            </w:r>
          </w:p>
          <w:p w14:paraId="2C8CA1F4" w14:textId="77777777" w:rsidR="00883F9F" w:rsidRDefault="00883F9F">
            <w:r>
              <w:t xml:space="preserve"> </w:t>
            </w:r>
          </w:p>
          <w:p w14:paraId="2A2DD460" w14:textId="77777777" w:rsidR="00883F9F" w:rsidRDefault="00883F9F">
            <w:r>
              <w:t xml:space="preserve">To re-size the folder </w:t>
            </w:r>
          </w:p>
          <w:p w14:paraId="3B392C56" w14:textId="77777777" w:rsidR="00883F9F" w:rsidRDefault="00883F9F" w:rsidP="00883F9F">
            <w:pPr>
              <w:numPr>
                <w:ilvl w:val="0"/>
                <w:numId w:val="23"/>
              </w:numPr>
              <w:spacing w:line="270" w:lineRule="auto"/>
              <w:ind w:right="14" w:hanging="360"/>
              <w:jc w:val="left"/>
            </w:pPr>
            <w:r>
              <w:rPr>
                <w:rFonts w:ascii="Arial" w:eastAsia="Arial" w:hAnsi="Arial" w:cs="Arial"/>
                <w:b/>
              </w:rPr>
              <w:t>Click</w:t>
            </w:r>
            <w:r>
              <w:t xml:space="preserve"> on </w:t>
            </w:r>
            <w:r>
              <w:rPr>
                <w:rFonts w:ascii="Arial" w:eastAsia="Arial" w:hAnsi="Arial" w:cs="Arial"/>
                <w:b/>
              </w:rPr>
              <w:t>Restore Down</w:t>
            </w:r>
            <w:r>
              <w:t xml:space="preserve"> to make the folder of sounds or pictures smaller </w:t>
            </w:r>
          </w:p>
          <w:p w14:paraId="1B66A155" w14:textId="77777777" w:rsidR="00883F9F" w:rsidRDefault="00883F9F" w:rsidP="00883F9F">
            <w:pPr>
              <w:numPr>
                <w:ilvl w:val="0"/>
                <w:numId w:val="23"/>
              </w:numPr>
              <w:spacing w:after="187" w:line="270" w:lineRule="auto"/>
              <w:ind w:right="14" w:hanging="360"/>
              <w:jc w:val="left"/>
            </w:pPr>
            <w:r>
              <w:rPr>
                <w:rFonts w:ascii="Arial" w:eastAsia="Arial" w:hAnsi="Arial" w:cs="Arial"/>
                <w:b/>
              </w:rPr>
              <w:t xml:space="preserve">Click </w:t>
            </w:r>
            <w:r>
              <w:t xml:space="preserve">and </w:t>
            </w:r>
            <w:r>
              <w:rPr>
                <w:rFonts w:ascii="Arial" w:eastAsia="Arial" w:hAnsi="Arial" w:cs="Arial"/>
                <w:b/>
              </w:rPr>
              <w:t>drag</w:t>
            </w:r>
            <w:r>
              <w:t xml:space="preserve"> from the bottom right corner to size the window </w:t>
            </w:r>
          </w:p>
          <w:p w14:paraId="4B47F54C" w14:textId="77777777" w:rsidR="00883F9F" w:rsidRDefault="00883F9F">
            <w:pPr>
              <w:spacing w:after="184"/>
            </w:pPr>
            <w:r>
              <w:t xml:space="preserve"> </w:t>
            </w:r>
          </w:p>
          <w:p w14:paraId="229A4006" w14:textId="77777777" w:rsidR="00883F9F" w:rsidRDefault="00883F9F">
            <w:pPr>
              <w:spacing w:line="276" w:lineRule="auto"/>
            </w:pPr>
            <w:r>
              <w:t xml:space="preserve"> </w:t>
            </w:r>
          </w:p>
        </w:tc>
        <w:tc>
          <w:tcPr>
            <w:tcW w:w="4696" w:type="dxa"/>
            <w:tcBorders>
              <w:top w:val="single" w:sz="4" w:space="0" w:color="000000"/>
              <w:left w:val="single" w:sz="4" w:space="0" w:color="000000"/>
              <w:bottom w:val="single" w:sz="4" w:space="0" w:color="000000"/>
              <w:right w:val="single" w:sz="4" w:space="0" w:color="000000"/>
            </w:tcBorders>
          </w:tcPr>
          <w:p w14:paraId="1296F0BD" w14:textId="77777777" w:rsidR="00883F9F" w:rsidRDefault="00883F9F">
            <w:pPr>
              <w:spacing w:line="276" w:lineRule="auto"/>
              <w:ind w:left="507"/>
            </w:pPr>
            <w:r>
              <w:rPr>
                <w:rFonts w:ascii="Calibri" w:eastAsia="Calibri" w:hAnsi="Calibri" w:cs="Calibri"/>
                <w:noProof/>
              </w:rPr>
              <mc:AlternateContent>
                <mc:Choice Requires="wpg">
                  <w:drawing>
                    <wp:inline distT="0" distB="0" distL="0" distR="0" wp14:anchorId="119C2F8B" wp14:editId="2FD8A0F8">
                      <wp:extent cx="2419350" cy="2685977"/>
                      <wp:effectExtent l="0" t="0" r="0" b="0"/>
                      <wp:docPr id="8826" name="Group 8826"/>
                      <wp:cNvGraphicFramePr/>
                      <a:graphic xmlns:a="http://schemas.openxmlformats.org/drawingml/2006/main">
                        <a:graphicData uri="http://schemas.microsoft.com/office/word/2010/wordprocessingGroup">
                          <wpg:wgp>
                            <wpg:cNvGrpSpPr/>
                            <wpg:grpSpPr>
                              <a:xfrm>
                                <a:off x="0" y="0"/>
                                <a:ext cx="2419350" cy="2685977"/>
                                <a:chOff x="0" y="0"/>
                                <a:chExt cx="2419350" cy="2685977"/>
                              </a:xfrm>
                            </wpg:grpSpPr>
                            <pic:pic xmlns:pic="http://schemas.openxmlformats.org/drawingml/2006/picture">
                              <pic:nvPicPr>
                                <pic:cNvPr id="8838" name="Picture 8838"/>
                                <pic:cNvPicPr/>
                              </pic:nvPicPr>
                              <pic:blipFill>
                                <a:blip r:embed="rId61"/>
                                <a:stretch>
                                  <a:fillRect/>
                                </a:stretch>
                              </pic:blipFill>
                              <pic:spPr>
                                <a:xfrm>
                                  <a:off x="9525" y="292687"/>
                                  <a:ext cx="2403475" cy="2365375"/>
                                </a:xfrm>
                                <a:prstGeom prst="rect">
                                  <a:avLst/>
                                </a:prstGeom>
                              </pic:spPr>
                            </pic:pic>
                            <wps:wsp>
                              <wps:cNvPr id="664" name="Shape 664"/>
                              <wps:cNvSpPr/>
                              <wps:spPr>
                                <a:xfrm>
                                  <a:off x="0" y="283099"/>
                                  <a:ext cx="2419350" cy="2381250"/>
                                </a:xfrm>
                                <a:custGeom>
                                  <a:avLst/>
                                  <a:gdLst/>
                                  <a:ahLst/>
                                  <a:cxnLst/>
                                  <a:rect l="0" t="0" r="0" b="0"/>
                                  <a:pathLst>
                                    <a:path w="2419350" h="2381250">
                                      <a:moveTo>
                                        <a:pt x="0" y="2381250"/>
                                      </a:moveTo>
                                      <a:lnTo>
                                        <a:pt x="2419350" y="2381250"/>
                                      </a:lnTo>
                                      <a:lnTo>
                                        <a:pt x="2419350" y="0"/>
                                      </a:lnTo>
                                      <a:lnTo>
                                        <a:pt x="0" y="0"/>
                                      </a:lnTo>
                                      <a:close/>
                                    </a:path>
                                  </a:pathLst>
                                </a:custGeom>
                                <a:ln w="19050" cap="flat">
                                  <a:miter lim="101600"/>
                                </a:ln>
                              </wps:spPr>
                              <wps:style>
                                <a:lnRef idx="1">
                                  <a:srgbClr val="4E81BC"/>
                                </a:lnRef>
                                <a:fillRef idx="0">
                                  <a:srgbClr val="000000">
                                    <a:alpha val="0"/>
                                  </a:srgbClr>
                                </a:fillRef>
                                <a:effectRef idx="0">
                                  <a:scrgbClr r="0" g="0" b="0"/>
                                </a:effectRef>
                                <a:fontRef idx="none"/>
                              </wps:style>
                              <wps:bodyPr/>
                            </wps:wsp>
                            <wps:wsp>
                              <wps:cNvPr id="798" name="Rectangle 798"/>
                              <wps:cNvSpPr/>
                              <wps:spPr>
                                <a:xfrm>
                                  <a:off x="1097534" y="0"/>
                                  <a:ext cx="51809" cy="248201"/>
                                </a:xfrm>
                                <a:prstGeom prst="rect">
                                  <a:avLst/>
                                </a:prstGeom>
                                <a:ln>
                                  <a:noFill/>
                                </a:ln>
                              </wps:spPr>
                              <wps:txbx>
                                <w:txbxContent>
                                  <w:p w14:paraId="06DBF683" w14:textId="77777777" w:rsidR="00231350" w:rsidRDefault="00231350">
                                    <w:pPr>
                                      <w:spacing w:line="276" w:lineRule="auto"/>
                                    </w:pPr>
                                    <w:r>
                                      <w:t xml:space="preserve"> </w:t>
                                    </w:r>
                                  </w:p>
                                </w:txbxContent>
                              </wps:txbx>
                              <wps:bodyPr horzOverflow="overflow" vert="horz" lIns="0" tIns="0" rIns="0" bIns="0" rtlCol="0">
                                <a:noAutofit/>
                              </wps:bodyPr>
                            </wps:wsp>
                            <wps:wsp>
                              <wps:cNvPr id="819" name="Shape 819"/>
                              <wps:cNvSpPr/>
                              <wps:spPr>
                                <a:xfrm>
                                  <a:off x="1038225" y="370157"/>
                                  <a:ext cx="1057275" cy="571500"/>
                                </a:xfrm>
                                <a:custGeom>
                                  <a:avLst/>
                                  <a:gdLst/>
                                  <a:ahLst/>
                                  <a:cxnLst/>
                                  <a:rect l="0" t="0" r="0" b="0"/>
                                  <a:pathLst>
                                    <a:path w="1057275" h="571500">
                                      <a:moveTo>
                                        <a:pt x="0" y="0"/>
                                      </a:moveTo>
                                      <a:lnTo>
                                        <a:pt x="473392" y="0"/>
                                      </a:lnTo>
                                      <a:lnTo>
                                        <a:pt x="676275" y="0"/>
                                      </a:lnTo>
                                      <a:lnTo>
                                        <a:pt x="811530" y="0"/>
                                      </a:lnTo>
                                      <a:lnTo>
                                        <a:pt x="811530" y="95250"/>
                                      </a:lnTo>
                                      <a:lnTo>
                                        <a:pt x="1057275" y="26670"/>
                                      </a:lnTo>
                                      <a:lnTo>
                                        <a:pt x="811530" y="238125"/>
                                      </a:lnTo>
                                      <a:lnTo>
                                        <a:pt x="811530" y="571500"/>
                                      </a:lnTo>
                                      <a:lnTo>
                                        <a:pt x="676275" y="571500"/>
                                      </a:lnTo>
                                      <a:lnTo>
                                        <a:pt x="473392" y="571500"/>
                                      </a:lnTo>
                                      <a:lnTo>
                                        <a:pt x="0" y="571500"/>
                                      </a:lnTo>
                                      <a:lnTo>
                                        <a:pt x="0" y="238125"/>
                                      </a:lnTo>
                                      <a:lnTo>
                                        <a:pt x="0" y="95250"/>
                                      </a:lnTo>
                                      <a:lnTo>
                                        <a:pt x="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820" name="Shape 820"/>
                              <wps:cNvSpPr/>
                              <wps:spPr>
                                <a:xfrm>
                                  <a:off x="1038225" y="370157"/>
                                  <a:ext cx="1057275" cy="571500"/>
                                </a:xfrm>
                                <a:custGeom>
                                  <a:avLst/>
                                  <a:gdLst/>
                                  <a:ahLst/>
                                  <a:cxnLst/>
                                  <a:rect l="0" t="0" r="0" b="0"/>
                                  <a:pathLst>
                                    <a:path w="1057275" h="571500">
                                      <a:moveTo>
                                        <a:pt x="0" y="0"/>
                                      </a:moveTo>
                                      <a:lnTo>
                                        <a:pt x="0" y="95250"/>
                                      </a:lnTo>
                                      <a:lnTo>
                                        <a:pt x="0" y="238125"/>
                                      </a:lnTo>
                                      <a:lnTo>
                                        <a:pt x="0" y="571500"/>
                                      </a:lnTo>
                                      <a:lnTo>
                                        <a:pt x="473392" y="571500"/>
                                      </a:lnTo>
                                      <a:lnTo>
                                        <a:pt x="676275" y="571500"/>
                                      </a:lnTo>
                                      <a:lnTo>
                                        <a:pt x="811530" y="571500"/>
                                      </a:lnTo>
                                      <a:lnTo>
                                        <a:pt x="811530" y="238125"/>
                                      </a:lnTo>
                                      <a:lnTo>
                                        <a:pt x="1057275" y="26670"/>
                                      </a:lnTo>
                                      <a:lnTo>
                                        <a:pt x="811530" y="95250"/>
                                      </a:lnTo>
                                      <a:lnTo>
                                        <a:pt x="811530" y="0"/>
                                      </a:lnTo>
                                      <a:lnTo>
                                        <a:pt x="676275" y="0"/>
                                      </a:lnTo>
                                      <a:lnTo>
                                        <a:pt x="473392"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1" name="Rectangle 821"/>
                              <wps:cNvSpPr/>
                              <wps:spPr>
                                <a:xfrm>
                                  <a:off x="1134110" y="403700"/>
                                  <a:ext cx="497675" cy="259948"/>
                                </a:xfrm>
                                <a:prstGeom prst="rect">
                                  <a:avLst/>
                                </a:prstGeom>
                                <a:ln>
                                  <a:noFill/>
                                </a:ln>
                              </wps:spPr>
                              <wps:txbx>
                                <w:txbxContent>
                                  <w:p w14:paraId="15D50CCC" w14:textId="77777777" w:rsidR="00231350" w:rsidRDefault="00231350">
                                    <w:pPr>
                                      <w:spacing w:line="276" w:lineRule="auto"/>
                                    </w:pPr>
                                    <w:r>
                                      <w:rPr>
                                        <w:rFonts w:ascii="Arial" w:eastAsia="Arial" w:hAnsi="Arial" w:cs="Arial"/>
                                        <w:b/>
                                        <w:i/>
                                      </w:rPr>
                                      <w:t xml:space="preserve">Click </w:t>
                                    </w:r>
                                  </w:p>
                                </w:txbxContent>
                              </wps:txbx>
                              <wps:bodyPr horzOverflow="overflow" vert="horz" lIns="0" tIns="0" rIns="0" bIns="0" rtlCol="0">
                                <a:noAutofit/>
                              </wps:bodyPr>
                            </wps:wsp>
                            <wps:wsp>
                              <wps:cNvPr id="822" name="Rectangle 822"/>
                              <wps:cNvSpPr/>
                              <wps:spPr>
                                <a:xfrm>
                                  <a:off x="1509014" y="406504"/>
                                  <a:ext cx="152380" cy="246709"/>
                                </a:xfrm>
                                <a:prstGeom prst="rect">
                                  <a:avLst/>
                                </a:prstGeom>
                                <a:ln>
                                  <a:noFill/>
                                </a:ln>
                              </wps:spPr>
                              <wps:txbx>
                                <w:txbxContent>
                                  <w:p w14:paraId="484748A6" w14:textId="77777777" w:rsidR="00231350" w:rsidRDefault="00231350">
                                    <w:pPr>
                                      <w:spacing w:line="276" w:lineRule="auto"/>
                                    </w:pPr>
                                    <w:r>
                                      <w:rPr>
                                        <w:rFonts w:ascii="Arial" w:eastAsia="Arial" w:hAnsi="Arial" w:cs="Arial"/>
                                        <w:i/>
                                      </w:rPr>
                                      <w:t>to</w:t>
                                    </w:r>
                                  </w:p>
                                </w:txbxContent>
                              </wps:txbx>
                              <wps:bodyPr horzOverflow="overflow" vert="horz" lIns="0" tIns="0" rIns="0" bIns="0" rtlCol="0">
                                <a:noAutofit/>
                              </wps:bodyPr>
                            </wps:wsp>
                            <wps:wsp>
                              <wps:cNvPr id="823" name="Rectangle 823"/>
                              <wps:cNvSpPr/>
                              <wps:spPr>
                                <a:xfrm>
                                  <a:off x="1624838" y="403700"/>
                                  <a:ext cx="51809" cy="259948"/>
                                </a:xfrm>
                                <a:prstGeom prst="rect">
                                  <a:avLst/>
                                </a:prstGeom>
                                <a:ln>
                                  <a:noFill/>
                                </a:ln>
                              </wps:spPr>
                              <wps:txbx>
                                <w:txbxContent>
                                  <w:p w14:paraId="26F8D458" w14:textId="77777777" w:rsidR="00231350" w:rsidRDefault="00231350">
                                    <w:pPr>
                                      <w:spacing w:line="276" w:lineRule="auto"/>
                                    </w:pPr>
                                    <w:r>
                                      <w:rPr>
                                        <w:rFonts w:ascii="Arial" w:eastAsia="Arial" w:hAnsi="Arial" w:cs="Arial"/>
                                        <w:b/>
                                        <w:i/>
                                      </w:rPr>
                                      <w:t xml:space="preserve"> </w:t>
                                    </w:r>
                                  </w:p>
                                </w:txbxContent>
                              </wps:txbx>
                              <wps:bodyPr horzOverflow="overflow" vert="horz" lIns="0" tIns="0" rIns="0" bIns="0" rtlCol="0">
                                <a:noAutofit/>
                              </wps:bodyPr>
                            </wps:wsp>
                            <wps:wsp>
                              <wps:cNvPr id="824" name="Rectangle 824"/>
                              <wps:cNvSpPr/>
                              <wps:spPr>
                                <a:xfrm>
                                  <a:off x="1134110" y="568294"/>
                                  <a:ext cx="744757" cy="259948"/>
                                </a:xfrm>
                                <a:prstGeom prst="rect">
                                  <a:avLst/>
                                </a:prstGeom>
                                <a:ln>
                                  <a:noFill/>
                                </a:ln>
                              </wps:spPr>
                              <wps:txbx>
                                <w:txbxContent>
                                  <w:p w14:paraId="46A0C07F" w14:textId="77777777" w:rsidR="00231350" w:rsidRDefault="00231350">
                                    <w:pPr>
                                      <w:spacing w:line="276" w:lineRule="auto"/>
                                    </w:pPr>
                                    <w:r>
                                      <w:rPr>
                                        <w:rFonts w:ascii="Arial" w:eastAsia="Arial" w:hAnsi="Arial" w:cs="Arial"/>
                                        <w:b/>
                                        <w:i/>
                                      </w:rPr>
                                      <w:t xml:space="preserve">Restore </w:t>
                                    </w:r>
                                  </w:p>
                                </w:txbxContent>
                              </wps:txbx>
                              <wps:bodyPr horzOverflow="overflow" vert="horz" lIns="0" tIns="0" rIns="0" bIns="0" rtlCol="0">
                                <a:noAutofit/>
                              </wps:bodyPr>
                            </wps:wsp>
                            <wps:wsp>
                              <wps:cNvPr id="825" name="Rectangle 825"/>
                              <wps:cNvSpPr/>
                              <wps:spPr>
                                <a:xfrm>
                                  <a:off x="1134110" y="726790"/>
                                  <a:ext cx="507217" cy="259948"/>
                                </a:xfrm>
                                <a:prstGeom prst="rect">
                                  <a:avLst/>
                                </a:prstGeom>
                                <a:ln>
                                  <a:noFill/>
                                </a:ln>
                              </wps:spPr>
                              <wps:txbx>
                                <w:txbxContent>
                                  <w:p w14:paraId="15516C68" w14:textId="77777777" w:rsidR="00231350" w:rsidRDefault="00231350">
                                    <w:pPr>
                                      <w:spacing w:line="276" w:lineRule="auto"/>
                                    </w:pPr>
                                    <w:r>
                                      <w:rPr>
                                        <w:rFonts w:ascii="Arial" w:eastAsia="Arial" w:hAnsi="Arial" w:cs="Arial"/>
                                        <w:b/>
                                        <w:i/>
                                      </w:rPr>
                                      <w:t>Down</w:t>
                                    </w:r>
                                  </w:p>
                                </w:txbxContent>
                              </wps:txbx>
                              <wps:bodyPr horzOverflow="overflow" vert="horz" lIns="0" tIns="0" rIns="0" bIns="0" rtlCol="0">
                                <a:noAutofit/>
                              </wps:bodyPr>
                            </wps:wsp>
                            <wps:wsp>
                              <wps:cNvPr id="826" name="Rectangle 826"/>
                              <wps:cNvSpPr/>
                              <wps:spPr>
                                <a:xfrm>
                                  <a:off x="1515110" y="729594"/>
                                  <a:ext cx="51809" cy="246709"/>
                                </a:xfrm>
                                <a:prstGeom prst="rect">
                                  <a:avLst/>
                                </a:prstGeom>
                                <a:ln>
                                  <a:noFill/>
                                </a:ln>
                              </wps:spPr>
                              <wps:txbx>
                                <w:txbxContent>
                                  <w:p w14:paraId="15B77CD3"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827" name="Rectangle 827"/>
                              <wps:cNvSpPr/>
                              <wps:spPr>
                                <a:xfrm>
                                  <a:off x="1551686" y="729594"/>
                                  <a:ext cx="51809" cy="246709"/>
                                </a:xfrm>
                                <a:prstGeom prst="rect">
                                  <a:avLst/>
                                </a:prstGeom>
                                <a:ln>
                                  <a:noFill/>
                                </a:ln>
                              </wps:spPr>
                              <wps:txbx>
                                <w:txbxContent>
                                  <w:p w14:paraId="14F6F50B"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828" name="Shape 828"/>
                              <wps:cNvSpPr/>
                              <wps:spPr>
                                <a:xfrm>
                                  <a:off x="1303655" y="1817957"/>
                                  <a:ext cx="1041400" cy="752475"/>
                                </a:xfrm>
                                <a:custGeom>
                                  <a:avLst/>
                                  <a:gdLst/>
                                  <a:ahLst/>
                                  <a:cxnLst/>
                                  <a:rect l="0" t="0" r="0" b="0"/>
                                  <a:pathLst>
                                    <a:path w="1041400" h="752475">
                                      <a:moveTo>
                                        <a:pt x="0" y="0"/>
                                      </a:moveTo>
                                      <a:lnTo>
                                        <a:pt x="455613" y="0"/>
                                      </a:lnTo>
                                      <a:lnTo>
                                        <a:pt x="650875" y="0"/>
                                      </a:lnTo>
                                      <a:lnTo>
                                        <a:pt x="781050" y="0"/>
                                      </a:lnTo>
                                      <a:lnTo>
                                        <a:pt x="781050" y="438950"/>
                                      </a:lnTo>
                                      <a:lnTo>
                                        <a:pt x="1041400" y="750557"/>
                                      </a:lnTo>
                                      <a:lnTo>
                                        <a:pt x="781050" y="627063"/>
                                      </a:lnTo>
                                      <a:lnTo>
                                        <a:pt x="781050" y="752475"/>
                                      </a:lnTo>
                                      <a:lnTo>
                                        <a:pt x="650875" y="752475"/>
                                      </a:lnTo>
                                      <a:lnTo>
                                        <a:pt x="455613" y="752475"/>
                                      </a:lnTo>
                                      <a:lnTo>
                                        <a:pt x="0" y="752475"/>
                                      </a:lnTo>
                                      <a:lnTo>
                                        <a:pt x="0" y="627063"/>
                                      </a:lnTo>
                                      <a:lnTo>
                                        <a:pt x="0" y="43895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29" name="Shape 829"/>
                              <wps:cNvSpPr/>
                              <wps:spPr>
                                <a:xfrm>
                                  <a:off x="1303655" y="1817957"/>
                                  <a:ext cx="1041400" cy="752475"/>
                                </a:xfrm>
                                <a:custGeom>
                                  <a:avLst/>
                                  <a:gdLst/>
                                  <a:ahLst/>
                                  <a:cxnLst/>
                                  <a:rect l="0" t="0" r="0" b="0"/>
                                  <a:pathLst>
                                    <a:path w="1041400" h="752475">
                                      <a:moveTo>
                                        <a:pt x="0" y="0"/>
                                      </a:moveTo>
                                      <a:lnTo>
                                        <a:pt x="0" y="438950"/>
                                      </a:lnTo>
                                      <a:lnTo>
                                        <a:pt x="0" y="627063"/>
                                      </a:lnTo>
                                      <a:lnTo>
                                        <a:pt x="0" y="752475"/>
                                      </a:lnTo>
                                      <a:lnTo>
                                        <a:pt x="455613" y="752475"/>
                                      </a:lnTo>
                                      <a:lnTo>
                                        <a:pt x="650875" y="752475"/>
                                      </a:lnTo>
                                      <a:lnTo>
                                        <a:pt x="781050" y="752475"/>
                                      </a:lnTo>
                                      <a:lnTo>
                                        <a:pt x="781050" y="627063"/>
                                      </a:lnTo>
                                      <a:lnTo>
                                        <a:pt x="1041400" y="750557"/>
                                      </a:lnTo>
                                      <a:lnTo>
                                        <a:pt x="781050" y="438950"/>
                                      </a:lnTo>
                                      <a:lnTo>
                                        <a:pt x="781050" y="0"/>
                                      </a:lnTo>
                                      <a:lnTo>
                                        <a:pt x="650875" y="0"/>
                                      </a:lnTo>
                                      <a:lnTo>
                                        <a:pt x="45561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0" name="Rectangle 830"/>
                              <wps:cNvSpPr/>
                              <wps:spPr>
                                <a:xfrm>
                                  <a:off x="1399286" y="1854550"/>
                                  <a:ext cx="497675" cy="259948"/>
                                </a:xfrm>
                                <a:prstGeom prst="rect">
                                  <a:avLst/>
                                </a:prstGeom>
                                <a:ln>
                                  <a:noFill/>
                                </a:ln>
                              </wps:spPr>
                              <wps:txbx>
                                <w:txbxContent>
                                  <w:p w14:paraId="26DC4867" w14:textId="77777777" w:rsidR="00231350" w:rsidRDefault="00231350">
                                    <w:pPr>
                                      <w:spacing w:line="276" w:lineRule="auto"/>
                                    </w:pPr>
                                    <w:r>
                                      <w:rPr>
                                        <w:rFonts w:ascii="Arial" w:eastAsia="Arial" w:hAnsi="Arial" w:cs="Arial"/>
                                        <w:b/>
                                        <w:i/>
                                      </w:rPr>
                                      <w:t xml:space="preserve">Click </w:t>
                                    </w:r>
                                  </w:p>
                                </w:txbxContent>
                              </wps:txbx>
                              <wps:bodyPr horzOverflow="overflow" vert="horz" lIns="0" tIns="0" rIns="0" bIns="0" rtlCol="0">
                                <a:noAutofit/>
                              </wps:bodyPr>
                            </wps:wsp>
                            <wps:wsp>
                              <wps:cNvPr id="831" name="Rectangle 831"/>
                              <wps:cNvSpPr/>
                              <wps:spPr>
                                <a:xfrm>
                                  <a:off x="1399286" y="2015849"/>
                                  <a:ext cx="363784" cy="246708"/>
                                </a:xfrm>
                                <a:prstGeom prst="rect">
                                  <a:avLst/>
                                </a:prstGeom>
                                <a:ln>
                                  <a:noFill/>
                                </a:ln>
                              </wps:spPr>
                              <wps:txbx>
                                <w:txbxContent>
                                  <w:p w14:paraId="01A655CB" w14:textId="77777777" w:rsidR="00231350" w:rsidRDefault="00231350">
                                    <w:pPr>
                                      <w:spacing w:line="276" w:lineRule="auto"/>
                                    </w:pPr>
                                    <w:r>
                                      <w:rPr>
                                        <w:rFonts w:ascii="Arial" w:eastAsia="Arial" w:hAnsi="Arial" w:cs="Arial"/>
                                        <w:i/>
                                      </w:rPr>
                                      <w:t xml:space="preserve">and </w:t>
                                    </w:r>
                                  </w:p>
                                </w:txbxContent>
                              </wps:txbx>
                              <wps:bodyPr horzOverflow="overflow" vert="horz" lIns="0" tIns="0" rIns="0" bIns="0" rtlCol="0">
                                <a:noAutofit/>
                              </wps:bodyPr>
                            </wps:wsp>
                            <wps:wsp>
                              <wps:cNvPr id="832" name="Rectangle 832"/>
                              <wps:cNvSpPr/>
                              <wps:spPr>
                                <a:xfrm>
                                  <a:off x="1399286" y="2171480"/>
                                  <a:ext cx="425913" cy="259949"/>
                                </a:xfrm>
                                <a:prstGeom prst="rect">
                                  <a:avLst/>
                                </a:prstGeom>
                                <a:ln>
                                  <a:noFill/>
                                </a:ln>
                              </wps:spPr>
                              <wps:txbx>
                                <w:txbxContent>
                                  <w:p w14:paraId="6312639F" w14:textId="77777777" w:rsidR="00231350" w:rsidRDefault="00231350">
                                    <w:pPr>
                                      <w:spacing w:line="276" w:lineRule="auto"/>
                                    </w:pPr>
                                    <w:r>
                                      <w:rPr>
                                        <w:rFonts w:ascii="Arial" w:eastAsia="Arial" w:hAnsi="Arial" w:cs="Arial"/>
                                        <w:b/>
                                        <w:i/>
                                      </w:rPr>
                                      <w:t>Drag</w:t>
                                    </w:r>
                                  </w:p>
                                </w:txbxContent>
                              </wps:txbx>
                              <wps:bodyPr horzOverflow="overflow" vert="horz" lIns="0" tIns="0" rIns="0" bIns="0" rtlCol="0">
                                <a:noAutofit/>
                              </wps:bodyPr>
                            </wps:wsp>
                            <wps:wsp>
                              <wps:cNvPr id="833" name="Rectangle 833"/>
                              <wps:cNvSpPr/>
                              <wps:spPr>
                                <a:xfrm>
                                  <a:off x="1719381" y="2174285"/>
                                  <a:ext cx="51809" cy="246708"/>
                                </a:xfrm>
                                <a:prstGeom prst="rect">
                                  <a:avLst/>
                                </a:prstGeom>
                                <a:ln>
                                  <a:noFill/>
                                </a:ln>
                              </wps:spPr>
                              <wps:txbx>
                                <w:txbxContent>
                                  <w:p w14:paraId="24690593"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834" name="Rectangle 834"/>
                              <wps:cNvSpPr/>
                              <wps:spPr>
                                <a:xfrm>
                                  <a:off x="1759060" y="2174285"/>
                                  <a:ext cx="205870" cy="246708"/>
                                </a:xfrm>
                                <a:prstGeom prst="rect">
                                  <a:avLst/>
                                </a:prstGeom>
                                <a:ln>
                                  <a:noFill/>
                                </a:ln>
                              </wps:spPr>
                              <wps:txbx>
                                <w:txbxContent>
                                  <w:p w14:paraId="7A7F5209" w14:textId="77777777" w:rsidR="00231350" w:rsidRDefault="00231350">
                                    <w:pPr>
                                      <w:spacing w:line="276" w:lineRule="auto"/>
                                    </w:pPr>
                                    <w:r>
                                      <w:rPr>
                                        <w:rFonts w:ascii="Arial" w:eastAsia="Arial" w:hAnsi="Arial" w:cs="Arial"/>
                                        <w:i/>
                                      </w:rPr>
                                      <w:t xml:space="preserve">to </w:t>
                                    </w:r>
                                  </w:p>
                                </w:txbxContent>
                              </wps:txbx>
                              <wps:bodyPr horzOverflow="overflow" vert="horz" lIns="0" tIns="0" rIns="0" bIns="0" rtlCol="0">
                                <a:noAutofit/>
                              </wps:bodyPr>
                            </wps:wsp>
                            <wps:wsp>
                              <wps:cNvPr id="835" name="Rectangle 835"/>
                              <wps:cNvSpPr/>
                              <wps:spPr>
                                <a:xfrm>
                                  <a:off x="1399426" y="2335804"/>
                                  <a:ext cx="492671" cy="246708"/>
                                </a:xfrm>
                                <a:prstGeom prst="rect">
                                  <a:avLst/>
                                </a:prstGeom>
                                <a:ln>
                                  <a:noFill/>
                                </a:ln>
                              </wps:spPr>
                              <wps:txbx>
                                <w:txbxContent>
                                  <w:p w14:paraId="68A2D204" w14:textId="77777777" w:rsidR="00231350" w:rsidRDefault="00231350">
                                    <w:pPr>
                                      <w:spacing w:line="276" w:lineRule="auto"/>
                                    </w:pPr>
                                    <w:r>
                                      <w:rPr>
                                        <w:rFonts w:ascii="Arial" w:eastAsia="Arial" w:hAnsi="Arial" w:cs="Arial"/>
                                        <w:i/>
                                      </w:rPr>
                                      <w:t>resize</w:t>
                                    </w:r>
                                  </w:p>
                                </w:txbxContent>
                              </wps:txbx>
                              <wps:bodyPr horzOverflow="overflow" vert="horz" lIns="0" tIns="0" rIns="0" bIns="0" rtlCol="0">
                                <a:noAutofit/>
                              </wps:bodyPr>
                            </wps:wsp>
                            <wps:wsp>
                              <wps:cNvPr id="836" name="Rectangle 836"/>
                              <wps:cNvSpPr/>
                              <wps:spPr>
                                <a:xfrm>
                                  <a:off x="1771142" y="2333085"/>
                                  <a:ext cx="51809" cy="259949"/>
                                </a:xfrm>
                                <a:prstGeom prst="rect">
                                  <a:avLst/>
                                </a:prstGeom>
                                <a:ln>
                                  <a:noFill/>
                                </a:ln>
                              </wps:spPr>
                              <wps:txbx>
                                <w:txbxContent>
                                  <w:p w14:paraId="7DADACAC" w14:textId="77777777" w:rsidR="00231350" w:rsidRDefault="00231350">
                                    <w:pPr>
                                      <w:spacing w:line="276" w:lineRule="auto"/>
                                    </w:pPr>
                                    <w:r>
                                      <w:rPr>
                                        <w:rFonts w:ascii="Arial" w:eastAsia="Arial" w:hAnsi="Arial" w:cs="Arial"/>
                                        <w:b/>
                                        <w:i/>
                                      </w:rPr>
                                      <w:t xml:space="preserve"> </w:t>
                                    </w:r>
                                  </w:p>
                                </w:txbxContent>
                              </wps:txbx>
                              <wps:bodyPr horzOverflow="overflow" vert="horz" lIns="0" tIns="0" rIns="0" bIns="0" rtlCol="0">
                                <a:noAutofit/>
                              </wps:bodyPr>
                            </wps:wsp>
                            <wps:wsp>
                              <wps:cNvPr id="837" name="Rectangle 837"/>
                              <wps:cNvSpPr/>
                              <wps:spPr>
                                <a:xfrm>
                                  <a:off x="1780286" y="2500482"/>
                                  <a:ext cx="51809" cy="246708"/>
                                </a:xfrm>
                                <a:prstGeom prst="rect">
                                  <a:avLst/>
                                </a:prstGeom>
                                <a:ln>
                                  <a:noFill/>
                                </a:ln>
                              </wps:spPr>
                              <wps:txbx>
                                <w:txbxContent>
                                  <w:p w14:paraId="74ED552E"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838" name="Rectangle 838"/>
                              <wps:cNvSpPr/>
                              <wps:spPr>
                                <a:xfrm>
                                  <a:off x="1816862" y="2500482"/>
                                  <a:ext cx="51809" cy="246708"/>
                                </a:xfrm>
                                <a:prstGeom prst="rect">
                                  <a:avLst/>
                                </a:prstGeom>
                                <a:ln>
                                  <a:noFill/>
                                </a:ln>
                              </wps:spPr>
                              <wps:txbx>
                                <w:txbxContent>
                                  <w:p w14:paraId="535AF635"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g:wgp>
                        </a:graphicData>
                      </a:graphic>
                    </wp:inline>
                  </w:drawing>
                </mc:Choice>
                <mc:Fallback>
                  <w:pict>
                    <v:group w14:anchorId="119C2F8B" id="Group 8826" o:spid="_x0000_s1207" style="width:190.5pt;height:211.5pt;mso-position-horizontal-relative:char;mso-position-vertical-relative:line" coordsize="24193,2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">
                      <v:shape id="Picture 8838" o:spid="_x0000_s1208" type="#_x0000_t75" style="position:absolute;left:95;top:2926;width:24035;height:23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ftzDBAAAA3QAAAA8AAABkcnMvZG93bnJldi54bWxET02LwjAQvQv+hzDCXsSmu4KUahRxETx4&#10;0YrnsRnb0mZSm1jrv98cFjw+3vdqM5hG9NS5yrKC7ygGQZxbXXGh4JLtZwkI55E1NpZJwZscbNbj&#10;0QpTbV98ov7sCxFC2KWooPS+TaV0eUkGXWRb4sDdbWfQB9gVUnf4CuGmkT9xvJAGKw4NJba0Kymv&#10;z0+jwGSXYn6dPk43aX+HbJ8fr3XvlPqaDNslCE+D/4j/3QetIEnmYW54E56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ftzDBAAAA3QAAAA8AAAAAAAAAAAAAAAAAnwIA&#10;AGRycy9kb3ducmV2LnhtbFBLBQYAAAAABAAEAPcAAACNAwAAAAA=&#10;">
                        <v:imagedata r:id="rId62" o:title=""/>
                      </v:shape>
                      <v:shape id="Shape 664" o:spid="_x0000_s1209" style="position:absolute;top:2830;width:24193;height:23813;visibility:visible;mso-wrap-style:square;v-text-anchor:top" coordsize="2419350,238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qRMYA&#10;AADcAAAADwAAAGRycy9kb3ducmV2LnhtbESPUWvCQBCE3wv+h2MLfSl6aZFYoqdIS6BFHzT1Byy5&#10;NQnN7aW5rab+ek8o9HGYmW+YxWpwrTpRHxrPBp4mCSji0tuGKwOHz3z8AioIssXWMxn4pQCr5ehu&#10;gZn1Z97TqZBKRQiHDA3UIl2mdShrchgmviOO3tH3DiXKvtK2x3OEu1Y/J0mqHTYcF2rs6LWm8qv4&#10;cQa2b0WVP+ahu2w/ZP+tZbbbDBtjHu6H9RyU0CD/4b/2uzWQplO4nYlH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WqRMYAAADcAAAADwAAAAAAAAAAAAAAAACYAgAAZHJz&#10;L2Rvd25yZXYueG1sUEsFBgAAAAAEAAQA9QAAAIsDAAAAAA==&#10;" path="m,2381250r2419350,l2419350,,,,,2381250xe" filled="f" strokecolor="#4e81bc" strokeweight="1.5pt">
                        <v:stroke miterlimit="66585f" joinstyle="miter"/>
                        <v:path arrowok="t" textboxrect="0,0,2419350,2381250"/>
                      </v:shape>
                      <v:rect id="Rectangle 798" o:spid="_x0000_s1210" style="position:absolute;left:1097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3M8EA&#10;AADcAAAADwAAAGRycy9kb3ducmV2LnhtbERPy4rCMBTdC/5DuII7TXWhtmMU8YEuHRV0dpfmTlum&#10;uSlNtNWvN4sBl4fzni9bU4oH1a6wrGA0jEAQp1YXnCm4nHeDGQjnkTWWlknBkxwsF93OHBNtG/6m&#10;x8lnIoSwS1BB7n2VSOnSnAy6oa2IA/dra4M+wDqTusYmhJtSjqNoIg0WHBpyrGidU/p3uhsF+1m1&#10;uh3sq8nK7c/+erzGm3Ps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MtzPBAAAA3AAAAA8AAAAAAAAAAAAAAAAAmAIAAGRycy9kb3du&#10;cmV2LnhtbFBLBQYAAAAABAAEAPUAAACGAwAAAAA=&#10;" filled="f" stroked="f">
                        <v:textbox inset="0,0,0,0">
                          <w:txbxContent>
                            <w:p w14:paraId="06DBF683" w14:textId="77777777" w:rsidR="00231350" w:rsidRDefault="00231350">
                              <w:pPr>
                                <w:spacing w:line="276" w:lineRule="auto"/>
                              </w:pPr>
                              <w:r>
                                <w:t xml:space="preserve"> </w:t>
                              </w:r>
                            </w:p>
                          </w:txbxContent>
                        </v:textbox>
                      </v:rect>
                      <v:shape id="Shape 819" o:spid="_x0000_s1211" style="position:absolute;left:10382;top:3701;width:10573;height:5715;visibility:visible;mso-wrap-style:square;v-text-anchor:top" coordsize="105727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Ik8QA&#10;AADcAAAADwAAAGRycy9kb3ducmV2LnhtbESPQYvCMBSE7wv+h/AEL4umeli0GkUEoQcLu+oPeDTP&#10;prR5qU3Uur9+Iwh7HGbmG2a16W0j7tT5yrGC6SQBQVw4XXGp4Hzaj+cgfEDW2DgmBU/ysFkPPlaY&#10;avfgH7ofQykihH2KCkwIbSqlLwxZ9BPXEkfv4jqLIcqulLrDR4TbRs6S5EtarDguGGxpZ6iojzer&#10;IP+VV3M5FJ8nzvOFzersXH9nSo2G/XYJIlAf/sPvdqYVzKcLeJ2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GyJPEAAAA3AAAAA8AAAAAAAAAAAAAAAAAmAIAAGRycy9k&#10;b3ducmV2LnhtbFBLBQYAAAAABAAEAPUAAACJAwAAAAA=&#10;" path="m,l473392,,676275,,811530,r,95250l1057275,26670,811530,238125r,333375l676275,571500r-202883,l,571500,,238125,,95250,,xe" stroked="f" strokeweight="0">
                        <v:stroke miterlimit="66585f" joinstyle="miter"/>
                        <v:path arrowok="t" textboxrect="0,0,1057275,571500"/>
                      </v:shape>
                      <v:shape id="Shape 820" o:spid="_x0000_s1212" style="position:absolute;left:10382;top:3701;width:10573;height:5715;visibility:visible;mso-wrap-style:square;v-text-anchor:top" coordsize="105727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iv8MA&#10;AADcAAAADwAAAGRycy9kb3ducmV2LnhtbERP3WrCMBS+H/gO4QjeaWrR4TqjiEwYChPtHuDQnLXV&#10;5qRLstrt6c2FsMuP73+57k0jOnK+tqxgOklAEBdW11wq+Mx34wUIH5A1NpZJwS95WK8GT0vMtL3x&#10;ibpzKEUMYZ+hgiqENpPSFxUZ9BPbEkfuyzqDIUJXSu3wFsNNI9MkeZYGa44NFba0rai4nn+Mgr+P&#10;On2bhfzYzl82pcsP35ddt1dqNOw3ryAC9eFf/HC/awWLNM6PZ+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fiv8MAAADcAAAADwAAAAAAAAAAAAAAAACYAgAAZHJzL2Rv&#10;d25yZXYueG1sUEsFBgAAAAAEAAQA9QAAAIgDAAAAAA==&#10;" path="m,l,95250,,238125,,571500r473392,l676275,571500r135255,l811530,238125,1057275,26670,811530,95250,811530,,676275,,473392,,,xe" filled="f">
                        <v:stroke endcap="round"/>
                        <v:path arrowok="t" textboxrect="0,0,1057275,571500"/>
                      </v:shape>
                      <v:rect id="Rectangle 821" o:spid="_x0000_s1213" style="position:absolute;left:11341;top:4037;width:4976;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14:paraId="15D50CCC" w14:textId="77777777" w:rsidR="00231350" w:rsidRDefault="00231350">
                              <w:pPr>
                                <w:spacing w:line="276" w:lineRule="auto"/>
                              </w:pPr>
                              <w:r>
                                <w:rPr>
                                  <w:rFonts w:ascii="Arial" w:eastAsia="Arial" w:hAnsi="Arial" w:cs="Arial"/>
                                  <w:b/>
                                  <w:i/>
                                </w:rPr>
                                <w:t xml:space="preserve">Click </w:t>
                              </w:r>
                            </w:p>
                          </w:txbxContent>
                        </v:textbox>
                      </v:rect>
                      <v:rect id="Rectangle 822" o:spid="_x0000_s1214" style="position:absolute;left:15090;top:4065;width:1523;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14:paraId="484748A6" w14:textId="77777777" w:rsidR="00231350" w:rsidRDefault="00231350">
                              <w:pPr>
                                <w:spacing w:line="276" w:lineRule="auto"/>
                              </w:pPr>
                              <w:r>
                                <w:rPr>
                                  <w:rFonts w:ascii="Arial" w:eastAsia="Arial" w:hAnsi="Arial" w:cs="Arial"/>
                                  <w:i/>
                                </w:rPr>
                                <w:t>to</w:t>
                              </w:r>
                            </w:p>
                          </w:txbxContent>
                        </v:textbox>
                      </v:rect>
                      <v:rect id="Rectangle 823" o:spid="_x0000_s1215" style="position:absolute;left:16248;top:4037;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14:paraId="26F8D458" w14:textId="77777777" w:rsidR="00231350" w:rsidRDefault="00231350">
                              <w:pPr>
                                <w:spacing w:line="276" w:lineRule="auto"/>
                              </w:pPr>
                              <w:r>
                                <w:rPr>
                                  <w:rFonts w:ascii="Arial" w:eastAsia="Arial" w:hAnsi="Arial" w:cs="Arial"/>
                                  <w:b/>
                                  <w:i/>
                                </w:rPr>
                                <w:t xml:space="preserve"> </w:t>
                              </w:r>
                            </w:p>
                          </w:txbxContent>
                        </v:textbox>
                      </v:rect>
                      <v:rect id="Rectangle 824" o:spid="_x0000_s1216" style="position:absolute;left:11341;top:5682;width:7447;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gh8YA&#10;AADcAAAADwAAAGRycy9kb3ducmV2LnhtbESPQWvCQBSE7wX/w/KE3uqmQ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gh8YAAADcAAAADwAAAAAAAAAAAAAAAACYAgAAZHJz&#10;L2Rvd25yZXYueG1sUEsFBgAAAAAEAAQA9QAAAIsDAAAAAA==&#10;" filled="f" stroked="f">
                        <v:textbox inset="0,0,0,0">
                          <w:txbxContent>
                            <w:p w14:paraId="46A0C07F" w14:textId="77777777" w:rsidR="00231350" w:rsidRDefault="00231350">
                              <w:pPr>
                                <w:spacing w:line="276" w:lineRule="auto"/>
                              </w:pPr>
                              <w:r>
                                <w:rPr>
                                  <w:rFonts w:ascii="Arial" w:eastAsia="Arial" w:hAnsi="Arial" w:cs="Arial"/>
                                  <w:b/>
                                  <w:i/>
                                </w:rPr>
                                <w:t xml:space="preserve">Restore </w:t>
                              </w:r>
                            </w:p>
                          </w:txbxContent>
                        </v:textbox>
                      </v:rect>
                      <v:rect id="Rectangle 825" o:spid="_x0000_s1217" style="position:absolute;left:11341;top:7267;width:5072;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14:paraId="15516C68" w14:textId="77777777" w:rsidR="00231350" w:rsidRDefault="00231350">
                              <w:pPr>
                                <w:spacing w:line="276" w:lineRule="auto"/>
                              </w:pPr>
                              <w:r>
                                <w:rPr>
                                  <w:rFonts w:ascii="Arial" w:eastAsia="Arial" w:hAnsi="Arial" w:cs="Arial"/>
                                  <w:b/>
                                  <w:i/>
                                </w:rPr>
                                <w:t>Down</w:t>
                              </w:r>
                            </w:p>
                          </w:txbxContent>
                        </v:textbox>
                      </v:rect>
                      <v:rect id="Rectangle 826" o:spid="_x0000_s1218" style="position:absolute;left:15151;top:7295;width:518;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14:paraId="15B77CD3" w14:textId="77777777" w:rsidR="00231350" w:rsidRDefault="00231350">
                              <w:pPr>
                                <w:spacing w:line="276" w:lineRule="auto"/>
                              </w:pPr>
                              <w:r>
                                <w:rPr>
                                  <w:rFonts w:ascii="Arial" w:eastAsia="Arial" w:hAnsi="Arial" w:cs="Arial"/>
                                  <w:i/>
                                </w:rPr>
                                <w:t xml:space="preserve"> </w:t>
                              </w:r>
                            </w:p>
                          </w:txbxContent>
                        </v:textbox>
                      </v:rect>
                      <v:rect id="Rectangle 827" o:spid="_x0000_s1219" style="position:absolute;left:15516;top:7295;width:518;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8MYA&#10;AADcAAAADwAAAGRycy9kb3ducmV2LnhtbESPQWvCQBSE7wX/w/KE3uqmOdgYXSVoJR5bFWxvj+wz&#10;Cc2+DdltkvbXdwuCx2FmvmFWm9E0oqfO1ZYVPM8iEMSF1TWXCs6n/VMCwnlkjY1lUvBDDjbrycMK&#10;U20Hfqf+6EsRIOxSVFB536ZSuqIig25mW+LgXW1n0AfZlVJ3OAS4aWQcRXNpsOawUGFL24qKr+O3&#10;UZAnbfZxsL9D2bx+5pe3y2J3WnilHqdjtgThafT38K190A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h+8MYAAADcAAAADwAAAAAAAAAAAAAAAACYAgAAZHJz&#10;L2Rvd25yZXYueG1sUEsFBgAAAAAEAAQA9QAAAIsDAAAAAA==&#10;" filled="f" stroked="f">
                        <v:textbox inset="0,0,0,0">
                          <w:txbxContent>
                            <w:p w14:paraId="14F6F50B" w14:textId="77777777" w:rsidR="00231350" w:rsidRDefault="00231350">
                              <w:pPr>
                                <w:spacing w:line="276" w:lineRule="auto"/>
                              </w:pPr>
                              <w:r>
                                <w:rPr>
                                  <w:rFonts w:ascii="Arial" w:eastAsia="Arial" w:hAnsi="Arial" w:cs="Arial"/>
                                  <w:i/>
                                </w:rPr>
                                <w:t xml:space="preserve"> </w:t>
                              </w:r>
                            </w:p>
                          </w:txbxContent>
                        </v:textbox>
                      </v:rect>
                      <v:shape id="Shape 828" o:spid="_x0000_s1220" style="position:absolute;left:13036;top:18179;width:10414;height:7525;visibility:visible;mso-wrap-style:square;v-text-anchor:top" coordsize="1041400,75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ed8IA&#10;AADcAAAADwAAAGRycy9kb3ducmV2LnhtbERPz2vCMBS+D/wfwhN2m6keRqlGEVEYGw5qBT0+m2db&#10;bV5KErX775eD4PHj+z1b9KYVd3K+saxgPEpAEJdWN1wp2BebjxSED8gaW8uk4I88LOaDtxlm2j44&#10;p/suVCKGsM9QQR1Cl0npy5oM+pHtiCN3ts5giNBVUjt8xHDTykmSfEqDDceGGjta1VRedzej4Pty&#10;KY5rSrdudSrC1h9+f/L8ptT7sF9OQQTqw0v8dH9pBekkro1n4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Z53wgAAANwAAAAPAAAAAAAAAAAAAAAAAJgCAABkcnMvZG93&#10;bnJldi54bWxQSwUGAAAAAAQABAD1AAAAhwMAAAAA&#10;" path="m,l455613,,650875,,781050,r,438950l1041400,750557,781050,627063r,125412l650875,752475r-195262,l,752475,,627063,,438950,,xe" stroked="f" strokeweight="0">
                        <v:stroke endcap="round"/>
                        <v:path arrowok="t" textboxrect="0,0,1041400,752475"/>
                      </v:shape>
                      <v:shape id="Shape 829" o:spid="_x0000_s1221" style="position:absolute;left:13036;top:18179;width:10414;height:7525;visibility:visible;mso-wrap-style:square;v-text-anchor:top" coordsize="1041400,75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7m8QA&#10;AADcAAAADwAAAGRycy9kb3ducmV2LnhtbESPQWuDQBSE74X+h+UFegl1bQjBWldpAw2BHkJsvT/c&#10;V5W4b8XdRPPvs4FCj8PMfMNkxWx6caHRdZYVvEQxCOLa6o4bBT/fn88JCOeRNfaWScGVHBT540OG&#10;qbYTH+lS+kYECLsUFbTeD6mUrm7JoIvsQBy8Xzsa9EGOjdQjTgFuermK44002HFYaHGgbUv1qTyb&#10;QFkfql31VSbVYU+8W9LHclPNSj0t5vc3EJ5m/x/+a++1gmT1Cvcz4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zO5vEAAAA3AAAAA8AAAAAAAAAAAAAAAAAmAIAAGRycy9k&#10;b3ducmV2LnhtbFBLBQYAAAAABAAEAPUAAACJAwAAAAA=&#10;" path="m,l,438950,,627063,,752475r455613,l650875,752475r130175,l781050,627063r260350,123494l781050,438950,781050,,650875,,455613,,,xe" filled="f">
                        <v:stroke endcap="round"/>
                        <v:path arrowok="t" textboxrect="0,0,1041400,752475"/>
                      </v:shape>
                      <v:rect id="Rectangle 830" o:spid="_x0000_s1222" style="position:absolute;left:13992;top:18545;width:4977;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14:paraId="26DC4867" w14:textId="77777777" w:rsidR="00231350" w:rsidRDefault="00231350">
                              <w:pPr>
                                <w:spacing w:line="276" w:lineRule="auto"/>
                              </w:pPr>
                              <w:r>
                                <w:rPr>
                                  <w:rFonts w:ascii="Arial" w:eastAsia="Arial" w:hAnsi="Arial" w:cs="Arial"/>
                                  <w:b/>
                                  <w:i/>
                                </w:rPr>
                                <w:t xml:space="preserve">Click </w:t>
                              </w:r>
                            </w:p>
                          </w:txbxContent>
                        </v:textbox>
                      </v:rect>
                      <v:rect id="Rectangle 831" o:spid="_x0000_s1223" style="position:absolute;left:13992;top:20158;width:363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14:paraId="01A655CB" w14:textId="77777777" w:rsidR="00231350" w:rsidRDefault="00231350">
                              <w:pPr>
                                <w:spacing w:line="276" w:lineRule="auto"/>
                              </w:pPr>
                              <w:r>
                                <w:rPr>
                                  <w:rFonts w:ascii="Arial" w:eastAsia="Arial" w:hAnsi="Arial" w:cs="Arial"/>
                                  <w:i/>
                                </w:rPr>
                                <w:t xml:space="preserve">and </w:t>
                              </w:r>
                            </w:p>
                          </w:txbxContent>
                        </v:textbox>
                      </v:rect>
                      <v:rect id="Rectangle 832" o:spid="_x0000_s1224" style="position:absolute;left:13992;top:21714;width:4259;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inset="0,0,0,0">
                          <w:txbxContent>
                            <w:p w14:paraId="6312639F" w14:textId="77777777" w:rsidR="00231350" w:rsidRDefault="00231350">
                              <w:pPr>
                                <w:spacing w:line="276" w:lineRule="auto"/>
                              </w:pPr>
                              <w:r>
                                <w:rPr>
                                  <w:rFonts w:ascii="Arial" w:eastAsia="Arial" w:hAnsi="Arial" w:cs="Arial"/>
                                  <w:b/>
                                  <w:i/>
                                </w:rPr>
                                <w:t>Drag</w:t>
                              </w:r>
                            </w:p>
                          </w:txbxContent>
                        </v:textbox>
                      </v:rect>
                      <v:rect id="Rectangle 833" o:spid="_x0000_s1225" style="position:absolute;left:17193;top:21742;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LsYA&#10;AADcAAAADwAAAGRycy9kb3ducmV2LnhtbESPQWvCQBSE7wX/w/KE3ppNK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uLsYAAADcAAAADwAAAAAAAAAAAAAAAACYAgAAZHJz&#10;L2Rvd25yZXYueG1sUEsFBgAAAAAEAAQA9QAAAIsDAAAAAA==&#10;" filled="f" stroked="f">
                        <v:textbox inset="0,0,0,0">
                          <w:txbxContent>
                            <w:p w14:paraId="24690593" w14:textId="77777777" w:rsidR="00231350" w:rsidRDefault="00231350">
                              <w:pPr>
                                <w:spacing w:line="276" w:lineRule="auto"/>
                              </w:pPr>
                              <w:r>
                                <w:rPr>
                                  <w:rFonts w:ascii="Arial" w:eastAsia="Arial" w:hAnsi="Arial" w:cs="Arial"/>
                                  <w:i/>
                                </w:rPr>
                                <w:t xml:space="preserve"> </w:t>
                              </w:r>
                            </w:p>
                          </w:txbxContent>
                        </v:textbox>
                      </v:rect>
                      <v:rect id="Rectangle 834" o:spid="_x0000_s1226" style="position:absolute;left:17590;top:21742;width:2059;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2WsYA&#10;AADcAAAADwAAAGRycy9kb3ducmV2LnhtbESPT2vCQBTE74V+h+UVvNWNVUq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2WsYAAADcAAAADwAAAAAAAAAAAAAAAACYAgAAZHJz&#10;L2Rvd25yZXYueG1sUEsFBgAAAAAEAAQA9QAAAIsDAAAAAA==&#10;" filled="f" stroked="f">
                        <v:textbox inset="0,0,0,0">
                          <w:txbxContent>
                            <w:p w14:paraId="7A7F5209" w14:textId="77777777" w:rsidR="00231350" w:rsidRDefault="00231350">
                              <w:pPr>
                                <w:spacing w:line="276" w:lineRule="auto"/>
                              </w:pPr>
                              <w:r>
                                <w:rPr>
                                  <w:rFonts w:ascii="Arial" w:eastAsia="Arial" w:hAnsi="Arial" w:cs="Arial"/>
                                  <w:i/>
                                </w:rPr>
                                <w:t xml:space="preserve">to </w:t>
                              </w:r>
                            </w:p>
                          </w:txbxContent>
                        </v:textbox>
                      </v:rect>
                      <v:rect id="Rectangle 835" o:spid="_x0000_s1227" style="position:absolute;left:13994;top:23358;width:4926;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14:paraId="68A2D204" w14:textId="77777777" w:rsidR="00231350" w:rsidRDefault="00231350">
                              <w:pPr>
                                <w:spacing w:line="276" w:lineRule="auto"/>
                              </w:pPr>
                              <w:r>
                                <w:rPr>
                                  <w:rFonts w:ascii="Arial" w:eastAsia="Arial" w:hAnsi="Arial" w:cs="Arial"/>
                                  <w:i/>
                                </w:rPr>
                                <w:t>resize</w:t>
                              </w:r>
                            </w:p>
                          </w:txbxContent>
                        </v:textbox>
                      </v:rect>
                      <v:rect id="Rectangle 836" o:spid="_x0000_s1228" style="position:absolute;left:17711;top:23330;width:51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14:paraId="7DADACAC" w14:textId="77777777" w:rsidR="00231350" w:rsidRDefault="00231350">
                              <w:pPr>
                                <w:spacing w:line="276" w:lineRule="auto"/>
                              </w:pPr>
                              <w:r>
                                <w:rPr>
                                  <w:rFonts w:ascii="Arial" w:eastAsia="Arial" w:hAnsi="Arial" w:cs="Arial"/>
                                  <w:b/>
                                  <w:i/>
                                </w:rPr>
                                <w:t xml:space="preserve"> </w:t>
                              </w:r>
                            </w:p>
                          </w:txbxContent>
                        </v:textbox>
                      </v:rect>
                      <v:rect id="Rectangle 837" o:spid="_x0000_s1229" style="position:absolute;left:17802;top:25004;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14:paraId="74ED552E" w14:textId="77777777" w:rsidR="00231350" w:rsidRDefault="00231350">
                              <w:pPr>
                                <w:spacing w:line="276" w:lineRule="auto"/>
                              </w:pPr>
                              <w:r>
                                <w:rPr>
                                  <w:rFonts w:ascii="Arial" w:eastAsia="Arial" w:hAnsi="Arial" w:cs="Arial"/>
                                  <w:i/>
                                </w:rPr>
                                <w:t xml:space="preserve"> </w:t>
                              </w:r>
                            </w:p>
                          </w:txbxContent>
                        </v:textbox>
                      </v:rect>
                      <v:rect id="Rectangle 838" o:spid="_x0000_s1230" style="position:absolute;left:18168;top:25004;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14:paraId="535AF635" w14:textId="77777777" w:rsidR="00231350" w:rsidRDefault="00231350">
                              <w:pPr>
                                <w:spacing w:line="276" w:lineRule="auto"/>
                              </w:pPr>
                              <w:r>
                                <w:rPr>
                                  <w:rFonts w:ascii="Arial" w:eastAsia="Arial" w:hAnsi="Arial" w:cs="Arial"/>
                                  <w:i/>
                                </w:rPr>
                                <w:t xml:space="preserve"> </w:t>
                              </w:r>
                            </w:p>
                          </w:txbxContent>
                        </v:textbox>
                      </v:rect>
                      <w10:anchorlock/>
                    </v:group>
                  </w:pict>
                </mc:Fallback>
              </mc:AlternateContent>
            </w:r>
          </w:p>
        </w:tc>
      </w:tr>
      <w:tr w:rsidR="00883F9F" w14:paraId="3427C5EC" w14:textId="77777777" w:rsidTr="004A5CA7">
        <w:trPr>
          <w:trHeight w:val="4259"/>
        </w:trPr>
        <w:tc>
          <w:tcPr>
            <w:tcW w:w="624"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2605E01B" w14:textId="77777777" w:rsidR="00883F9F" w:rsidRDefault="00883F9F">
            <w:pPr>
              <w:spacing w:line="249" w:lineRule="auto"/>
              <w:ind w:left="202" w:right="169"/>
              <w:jc w:val="center"/>
            </w:pPr>
            <w:r>
              <w:rPr>
                <w:rFonts w:ascii="Verdana" w:eastAsia="Verdana" w:hAnsi="Verdana" w:cs="Verdana"/>
                <w:color w:val="FFFFFF"/>
                <w:sz w:val="28"/>
              </w:rPr>
              <w:t xml:space="preserve">   </w:t>
            </w:r>
          </w:p>
          <w:p w14:paraId="4A733A55" w14:textId="77777777" w:rsidR="00883F9F" w:rsidRDefault="00883F9F">
            <w:pPr>
              <w:jc w:val="center"/>
            </w:pPr>
            <w:r>
              <w:rPr>
                <w:rFonts w:ascii="Verdana" w:eastAsia="Verdana" w:hAnsi="Verdana" w:cs="Verdana"/>
                <w:color w:val="FFFFFF"/>
                <w:sz w:val="28"/>
              </w:rPr>
              <w:t xml:space="preserve"> </w:t>
            </w:r>
          </w:p>
          <w:p w14:paraId="4191B681" w14:textId="77777777" w:rsidR="00883F9F" w:rsidRDefault="00883F9F">
            <w:pPr>
              <w:ind w:left="110"/>
            </w:pPr>
            <w:r>
              <w:rPr>
                <w:rFonts w:ascii="Verdana" w:eastAsia="Verdana" w:hAnsi="Verdana" w:cs="Verdana"/>
                <w:color w:val="FFFFFF"/>
                <w:sz w:val="28"/>
              </w:rPr>
              <w:t xml:space="preserve">7 </w:t>
            </w:r>
          </w:p>
          <w:p w14:paraId="0E1354B9" w14:textId="77777777" w:rsidR="00883F9F" w:rsidRDefault="00883F9F">
            <w:pPr>
              <w:spacing w:line="276" w:lineRule="auto"/>
              <w:ind w:left="202" w:right="169"/>
              <w:jc w:val="center"/>
            </w:pPr>
            <w:r>
              <w:rPr>
                <w:rFonts w:ascii="Verdana" w:eastAsia="Verdana" w:hAnsi="Verdana" w:cs="Verdana"/>
                <w:color w:val="FFFFFF"/>
                <w:sz w:val="28"/>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16A5F93A" w14:textId="77777777" w:rsidR="00883F9F" w:rsidRDefault="00883F9F">
            <w:r>
              <w:t xml:space="preserve"> </w:t>
            </w:r>
          </w:p>
          <w:p w14:paraId="7856EC80" w14:textId="77777777" w:rsidR="00883F9F" w:rsidRDefault="00883F9F">
            <w:pPr>
              <w:spacing w:line="265" w:lineRule="auto"/>
            </w:pPr>
            <w:r>
              <w:t xml:space="preserve">Now that you have re-sized both the windows you will need to arrange the </w:t>
            </w:r>
          </w:p>
          <w:p w14:paraId="39BBE0D0" w14:textId="77777777" w:rsidR="00883F9F" w:rsidRDefault="00883F9F">
            <w:r>
              <w:t xml:space="preserve">Bookmaking Template and </w:t>
            </w:r>
          </w:p>
          <w:p w14:paraId="77AC5E35" w14:textId="77777777" w:rsidR="00883F9F" w:rsidRDefault="00883F9F">
            <w:r>
              <w:t xml:space="preserve">Images/Picture Folders side by side. </w:t>
            </w:r>
          </w:p>
          <w:p w14:paraId="2AA6FE82" w14:textId="77777777" w:rsidR="00883F9F" w:rsidRDefault="00883F9F">
            <w:r>
              <w:t xml:space="preserve">Demonstrate this to the class. </w:t>
            </w:r>
          </w:p>
          <w:p w14:paraId="637E8064" w14:textId="77777777" w:rsidR="00883F9F" w:rsidRDefault="00883F9F">
            <w:r>
              <w:t xml:space="preserve"> </w:t>
            </w:r>
          </w:p>
          <w:p w14:paraId="07105AE4" w14:textId="77777777" w:rsidR="00883F9F" w:rsidRDefault="00883F9F">
            <w:r>
              <w:t xml:space="preserve">To arrange the two windows. </w:t>
            </w:r>
          </w:p>
          <w:p w14:paraId="197B9926" w14:textId="77777777" w:rsidR="00883F9F" w:rsidRDefault="00883F9F">
            <w:pPr>
              <w:spacing w:line="270" w:lineRule="auto"/>
              <w:ind w:left="720" w:right="72" w:hanging="360"/>
            </w:pPr>
            <w:r>
              <w:rPr>
                <w:rFonts w:ascii="Segoe UI Symbol" w:eastAsia="Segoe UI Symbol" w:hAnsi="Segoe UI Symbol" w:cs="Segoe UI Symbol"/>
              </w:rPr>
              <w:t>•</w:t>
            </w:r>
            <w:r>
              <w:t xml:space="preserve"> </w:t>
            </w:r>
            <w:r>
              <w:rPr>
                <w:rFonts w:ascii="Arial" w:eastAsia="Arial" w:hAnsi="Arial" w:cs="Arial"/>
                <w:b/>
              </w:rPr>
              <w:t>Click</w:t>
            </w:r>
            <w:r>
              <w:t xml:space="preserve"> and </w:t>
            </w:r>
            <w:r>
              <w:rPr>
                <w:rFonts w:ascii="Arial" w:eastAsia="Arial" w:hAnsi="Arial" w:cs="Arial"/>
                <w:b/>
              </w:rPr>
              <w:t>Drag</w:t>
            </w:r>
            <w:r>
              <w:t xml:space="preserve"> from the </w:t>
            </w:r>
            <w:r>
              <w:rPr>
                <w:rFonts w:ascii="Arial" w:eastAsia="Arial" w:hAnsi="Arial" w:cs="Arial"/>
                <w:b/>
              </w:rPr>
              <w:t>window</w:t>
            </w:r>
            <w:r>
              <w:t xml:space="preserve"> </w:t>
            </w:r>
            <w:r>
              <w:rPr>
                <w:rFonts w:ascii="Arial" w:eastAsia="Arial" w:hAnsi="Arial" w:cs="Arial"/>
                <w:b/>
              </w:rPr>
              <w:t>title bars</w:t>
            </w:r>
            <w:r>
              <w:t xml:space="preserve"> to move the windows side by side </w:t>
            </w:r>
          </w:p>
          <w:p w14:paraId="35AF02C0" w14:textId="77777777" w:rsidR="00883F9F" w:rsidRDefault="00883F9F">
            <w:pPr>
              <w:spacing w:after="187"/>
            </w:pPr>
            <w:r>
              <w:rPr>
                <w:sz w:val="24"/>
              </w:rPr>
              <w:t xml:space="preserve"> </w:t>
            </w:r>
          </w:p>
          <w:p w14:paraId="16093F38" w14:textId="77777777" w:rsidR="00883F9F" w:rsidRDefault="00883F9F">
            <w:pPr>
              <w:spacing w:line="276" w:lineRule="auto"/>
            </w:pPr>
            <w:r>
              <w:rPr>
                <w:sz w:val="24"/>
              </w:rPr>
              <w:t xml:space="preserve"> </w:t>
            </w:r>
          </w:p>
        </w:tc>
        <w:tc>
          <w:tcPr>
            <w:tcW w:w="4696" w:type="dxa"/>
            <w:tcBorders>
              <w:top w:val="single" w:sz="4" w:space="0" w:color="000000"/>
              <w:left w:val="single" w:sz="4" w:space="0" w:color="000000"/>
              <w:bottom w:val="single" w:sz="4" w:space="0" w:color="000000"/>
              <w:right w:val="single" w:sz="4" w:space="0" w:color="000000"/>
            </w:tcBorders>
          </w:tcPr>
          <w:p w14:paraId="7BCAF50C" w14:textId="77777777" w:rsidR="00883F9F" w:rsidRDefault="00883F9F">
            <w:pPr>
              <w:spacing w:line="276" w:lineRule="auto"/>
              <w:ind w:left="358"/>
            </w:pPr>
            <w:r>
              <w:rPr>
                <w:rFonts w:ascii="Calibri" w:eastAsia="Calibri" w:hAnsi="Calibri" w:cs="Calibri"/>
                <w:noProof/>
              </w:rPr>
              <mc:AlternateContent>
                <mc:Choice Requires="wpg">
                  <w:drawing>
                    <wp:inline distT="0" distB="0" distL="0" distR="0" wp14:anchorId="24A409C9" wp14:editId="441826A2">
                      <wp:extent cx="2505075" cy="1782397"/>
                      <wp:effectExtent l="0" t="0" r="0" b="0"/>
                      <wp:docPr id="9069" name="Group 9069"/>
                      <wp:cNvGraphicFramePr/>
                      <a:graphic xmlns:a="http://schemas.openxmlformats.org/drawingml/2006/main">
                        <a:graphicData uri="http://schemas.microsoft.com/office/word/2010/wordprocessingGroup">
                          <wpg:wgp>
                            <wpg:cNvGrpSpPr/>
                            <wpg:grpSpPr>
                              <a:xfrm>
                                <a:off x="0" y="0"/>
                                <a:ext cx="2505075" cy="1782397"/>
                                <a:chOff x="0" y="0"/>
                                <a:chExt cx="2505075" cy="1782397"/>
                              </a:xfrm>
                            </wpg:grpSpPr>
                            <pic:pic xmlns:pic="http://schemas.openxmlformats.org/drawingml/2006/picture">
                              <pic:nvPicPr>
                                <pic:cNvPr id="9131" name="Picture 9131"/>
                                <pic:cNvPicPr/>
                              </pic:nvPicPr>
                              <pic:blipFill>
                                <a:blip r:embed="rId63"/>
                                <a:stretch>
                                  <a:fillRect/>
                                </a:stretch>
                              </pic:blipFill>
                              <pic:spPr>
                                <a:xfrm>
                                  <a:off x="8890" y="524463"/>
                                  <a:ext cx="2489200" cy="1250950"/>
                                </a:xfrm>
                                <a:prstGeom prst="rect">
                                  <a:avLst/>
                                </a:prstGeom>
                              </pic:spPr>
                            </pic:pic>
                            <wps:wsp>
                              <wps:cNvPr id="887" name="Shape 887"/>
                              <wps:cNvSpPr/>
                              <wps:spPr>
                                <a:xfrm>
                                  <a:off x="0" y="515572"/>
                                  <a:ext cx="2505075" cy="1266825"/>
                                </a:xfrm>
                                <a:custGeom>
                                  <a:avLst/>
                                  <a:gdLst/>
                                  <a:ahLst/>
                                  <a:cxnLst/>
                                  <a:rect l="0" t="0" r="0" b="0"/>
                                  <a:pathLst>
                                    <a:path w="2505075" h="1266825">
                                      <a:moveTo>
                                        <a:pt x="0" y="1266825"/>
                                      </a:moveTo>
                                      <a:lnTo>
                                        <a:pt x="2505075" y="1266825"/>
                                      </a:lnTo>
                                      <a:lnTo>
                                        <a:pt x="2505075" y="0"/>
                                      </a:lnTo>
                                      <a:lnTo>
                                        <a:pt x="0" y="0"/>
                                      </a:lnTo>
                                      <a:close/>
                                    </a:path>
                                  </a:pathLst>
                                </a:custGeom>
                                <a:ln w="19050" cap="flat">
                                  <a:miter lim="101600"/>
                                </a:ln>
                              </wps:spPr>
                              <wps:style>
                                <a:lnRef idx="1">
                                  <a:srgbClr val="4E81BC"/>
                                </a:lnRef>
                                <a:fillRef idx="0">
                                  <a:srgbClr val="000000">
                                    <a:alpha val="0"/>
                                  </a:srgbClr>
                                </a:fillRef>
                                <a:effectRef idx="0">
                                  <a:scrgbClr r="0" g="0" b="0"/>
                                </a:effectRef>
                                <a:fontRef idx="none"/>
                              </wps:style>
                              <wps:bodyPr/>
                            </wps:wsp>
                            <wps:wsp>
                              <wps:cNvPr id="954" name="Rectangle 954"/>
                              <wps:cNvSpPr/>
                              <wps:spPr>
                                <a:xfrm>
                                  <a:off x="1192149" y="0"/>
                                  <a:ext cx="51809" cy="248201"/>
                                </a:xfrm>
                                <a:prstGeom prst="rect">
                                  <a:avLst/>
                                </a:prstGeom>
                                <a:ln>
                                  <a:noFill/>
                                </a:ln>
                              </wps:spPr>
                              <wps:txbx>
                                <w:txbxContent>
                                  <w:p w14:paraId="2FA34308" w14:textId="77777777" w:rsidR="00231350" w:rsidRDefault="00231350">
                                    <w:pPr>
                                      <w:spacing w:line="276" w:lineRule="auto"/>
                                    </w:pPr>
                                    <w:r>
                                      <w:t xml:space="preserve"> </w:t>
                                    </w:r>
                                  </w:p>
                                </w:txbxContent>
                              </wps:txbx>
                              <wps:bodyPr horzOverflow="overflow" vert="horz" lIns="0" tIns="0" rIns="0" bIns="0" rtlCol="0">
                                <a:noAutofit/>
                              </wps:bodyPr>
                            </wps:wsp>
                            <wps:wsp>
                              <wps:cNvPr id="1055" name="Shape 1055"/>
                              <wps:cNvSpPr/>
                              <wps:spPr>
                                <a:xfrm>
                                  <a:off x="991870" y="216488"/>
                                  <a:ext cx="1387475" cy="609600"/>
                                </a:xfrm>
                                <a:custGeom>
                                  <a:avLst/>
                                  <a:gdLst/>
                                  <a:ahLst/>
                                  <a:cxnLst/>
                                  <a:rect l="0" t="0" r="0" b="0"/>
                                  <a:pathLst>
                                    <a:path w="1387475" h="609600">
                                      <a:moveTo>
                                        <a:pt x="330200" y="0"/>
                                      </a:moveTo>
                                      <a:lnTo>
                                        <a:pt x="506413" y="0"/>
                                      </a:lnTo>
                                      <a:lnTo>
                                        <a:pt x="770737" y="0"/>
                                      </a:lnTo>
                                      <a:lnTo>
                                        <a:pt x="1387475" y="0"/>
                                      </a:lnTo>
                                      <a:lnTo>
                                        <a:pt x="1387475" y="355600"/>
                                      </a:lnTo>
                                      <a:lnTo>
                                        <a:pt x="1387475" y="508000"/>
                                      </a:lnTo>
                                      <a:lnTo>
                                        <a:pt x="1387475" y="609600"/>
                                      </a:lnTo>
                                      <a:lnTo>
                                        <a:pt x="770737" y="609600"/>
                                      </a:lnTo>
                                      <a:lnTo>
                                        <a:pt x="506413" y="609600"/>
                                      </a:lnTo>
                                      <a:lnTo>
                                        <a:pt x="330200" y="609600"/>
                                      </a:lnTo>
                                      <a:lnTo>
                                        <a:pt x="330200" y="508000"/>
                                      </a:lnTo>
                                      <a:lnTo>
                                        <a:pt x="0" y="464820"/>
                                      </a:lnTo>
                                      <a:lnTo>
                                        <a:pt x="330200" y="355600"/>
                                      </a:lnTo>
                                      <a:lnTo>
                                        <a:pt x="33020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56" name="Shape 1056"/>
                              <wps:cNvSpPr/>
                              <wps:spPr>
                                <a:xfrm>
                                  <a:off x="991870" y="216488"/>
                                  <a:ext cx="1387475" cy="609600"/>
                                </a:xfrm>
                                <a:custGeom>
                                  <a:avLst/>
                                  <a:gdLst/>
                                  <a:ahLst/>
                                  <a:cxnLst/>
                                  <a:rect l="0" t="0" r="0" b="0"/>
                                  <a:pathLst>
                                    <a:path w="1387475" h="609600">
                                      <a:moveTo>
                                        <a:pt x="330200" y="0"/>
                                      </a:moveTo>
                                      <a:lnTo>
                                        <a:pt x="330200" y="355600"/>
                                      </a:lnTo>
                                      <a:lnTo>
                                        <a:pt x="0" y="464820"/>
                                      </a:lnTo>
                                      <a:lnTo>
                                        <a:pt x="330200" y="508000"/>
                                      </a:lnTo>
                                      <a:lnTo>
                                        <a:pt x="330200" y="609600"/>
                                      </a:lnTo>
                                      <a:lnTo>
                                        <a:pt x="506413" y="609600"/>
                                      </a:lnTo>
                                      <a:lnTo>
                                        <a:pt x="770737" y="609600"/>
                                      </a:lnTo>
                                      <a:lnTo>
                                        <a:pt x="1387475" y="609600"/>
                                      </a:lnTo>
                                      <a:lnTo>
                                        <a:pt x="1387475" y="508000"/>
                                      </a:lnTo>
                                      <a:lnTo>
                                        <a:pt x="1387475" y="355600"/>
                                      </a:lnTo>
                                      <a:lnTo>
                                        <a:pt x="1387475" y="0"/>
                                      </a:lnTo>
                                      <a:lnTo>
                                        <a:pt x="770737" y="0"/>
                                      </a:lnTo>
                                      <a:lnTo>
                                        <a:pt x="506413" y="0"/>
                                      </a:lnTo>
                                      <a:lnTo>
                                        <a:pt x="33020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57" name="Rectangle 1057"/>
                              <wps:cNvSpPr/>
                              <wps:spPr>
                                <a:xfrm>
                                  <a:off x="1417701" y="248254"/>
                                  <a:ext cx="497675" cy="259949"/>
                                </a:xfrm>
                                <a:prstGeom prst="rect">
                                  <a:avLst/>
                                </a:prstGeom>
                                <a:ln>
                                  <a:noFill/>
                                </a:ln>
                              </wps:spPr>
                              <wps:txbx>
                                <w:txbxContent>
                                  <w:p w14:paraId="72843E9D" w14:textId="77777777" w:rsidR="00231350" w:rsidRDefault="00231350">
                                    <w:pPr>
                                      <w:spacing w:line="276" w:lineRule="auto"/>
                                    </w:pPr>
                                    <w:r>
                                      <w:rPr>
                                        <w:rFonts w:ascii="Arial" w:eastAsia="Arial" w:hAnsi="Arial" w:cs="Arial"/>
                                        <w:b/>
                                        <w:i/>
                                      </w:rPr>
                                      <w:t xml:space="preserve">Click </w:t>
                                    </w:r>
                                  </w:p>
                                </w:txbxContent>
                              </wps:txbx>
                              <wps:bodyPr horzOverflow="overflow" vert="horz" lIns="0" tIns="0" rIns="0" bIns="0" rtlCol="0">
                                <a:noAutofit/>
                              </wps:bodyPr>
                            </wps:wsp>
                            <wps:wsp>
                              <wps:cNvPr id="1058" name="Rectangle 1058"/>
                              <wps:cNvSpPr/>
                              <wps:spPr>
                                <a:xfrm>
                                  <a:off x="1792605" y="251058"/>
                                  <a:ext cx="359714" cy="246709"/>
                                </a:xfrm>
                                <a:prstGeom prst="rect">
                                  <a:avLst/>
                                </a:prstGeom>
                                <a:ln>
                                  <a:noFill/>
                                </a:ln>
                              </wps:spPr>
                              <wps:txbx>
                                <w:txbxContent>
                                  <w:p w14:paraId="31D74549" w14:textId="77777777" w:rsidR="00231350" w:rsidRDefault="00231350">
                                    <w:pPr>
                                      <w:spacing w:line="276" w:lineRule="auto"/>
                                    </w:pPr>
                                    <w:r>
                                      <w:rPr>
                                        <w:rFonts w:ascii="Arial" w:eastAsia="Arial" w:hAnsi="Arial" w:cs="Arial"/>
                                        <w:i/>
                                      </w:rPr>
                                      <w:t xml:space="preserve">and </w:t>
                                    </w:r>
                                  </w:p>
                                </w:txbxContent>
                              </wps:txbx>
                              <wps:bodyPr horzOverflow="overflow" vert="horz" lIns="0" tIns="0" rIns="0" bIns="0" rtlCol="0">
                                <a:noAutofit/>
                              </wps:bodyPr>
                            </wps:wsp>
                            <wps:wsp>
                              <wps:cNvPr id="1059" name="Rectangle 1059"/>
                              <wps:cNvSpPr/>
                              <wps:spPr>
                                <a:xfrm>
                                  <a:off x="1417701" y="409798"/>
                                  <a:ext cx="425913" cy="259949"/>
                                </a:xfrm>
                                <a:prstGeom prst="rect">
                                  <a:avLst/>
                                </a:prstGeom>
                                <a:ln>
                                  <a:noFill/>
                                </a:ln>
                              </wps:spPr>
                              <wps:txbx>
                                <w:txbxContent>
                                  <w:p w14:paraId="01A378C9" w14:textId="77777777" w:rsidR="00231350" w:rsidRDefault="00231350">
                                    <w:pPr>
                                      <w:spacing w:line="276" w:lineRule="auto"/>
                                    </w:pPr>
                                    <w:r>
                                      <w:rPr>
                                        <w:rFonts w:ascii="Arial" w:eastAsia="Arial" w:hAnsi="Arial" w:cs="Arial"/>
                                        <w:b/>
                                        <w:i/>
                                      </w:rPr>
                                      <w:t>Drag</w:t>
                                    </w:r>
                                  </w:p>
                                </w:txbxContent>
                              </wps:txbx>
                              <wps:bodyPr horzOverflow="overflow" vert="horz" lIns="0" tIns="0" rIns="0" bIns="0" rtlCol="0">
                                <a:noAutofit/>
                              </wps:bodyPr>
                            </wps:wsp>
                            <wps:wsp>
                              <wps:cNvPr id="1060" name="Rectangle 1060"/>
                              <wps:cNvSpPr/>
                              <wps:spPr>
                                <a:xfrm>
                                  <a:off x="1737796" y="412602"/>
                                  <a:ext cx="51809" cy="246709"/>
                                </a:xfrm>
                                <a:prstGeom prst="rect">
                                  <a:avLst/>
                                </a:prstGeom>
                                <a:ln>
                                  <a:noFill/>
                                </a:ln>
                              </wps:spPr>
                              <wps:txbx>
                                <w:txbxContent>
                                  <w:p w14:paraId="54754B33"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1061" name="Rectangle 1061"/>
                              <wps:cNvSpPr/>
                              <wps:spPr>
                                <a:xfrm>
                                  <a:off x="1777475" y="412602"/>
                                  <a:ext cx="712496" cy="246709"/>
                                </a:xfrm>
                                <a:prstGeom prst="rect">
                                  <a:avLst/>
                                </a:prstGeom>
                                <a:ln>
                                  <a:noFill/>
                                </a:ln>
                              </wps:spPr>
                              <wps:txbx>
                                <w:txbxContent>
                                  <w:p w14:paraId="5A24CBE8" w14:textId="77777777" w:rsidR="00231350" w:rsidRDefault="00231350">
                                    <w:pPr>
                                      <w:spacing w:line="276" w:lineRule="auto"/>
                                    </w:pPr>
                                    <w:r>
                                      <w:rPr>
                                        <w:rFonts w:ascii="Arial" w:eastAsia="Arial" w:hAnsi="Arial" w:cs="Arial"/>
                                        <w:i/>
                                      </w:rPr>
                                      <w:t xml:space="preserve">to move </w:t>
                                    </w:r>
                                  </w:p>
                                </w:txbxContent>
                              </wps:txbx>
                              <wps:bodyPr horzOverflow="overflow" vert="horz" lIns="0" tIns="0" rIns="0" bIns="0" rtlCol="0">
                                <a:noAutofit/>
                              </wps:bodyPr>
                            </wps:wsp>
                            <wps:wsp>
                              <wps:cNvPr id="1062" name="Rectangle 1062"/>
                              <wps:cNvSpPr/>
                              <wps:spPr>
                                <a:xfrm>
                                  <a:off x="1417841" y="583235"/>
                                  <a:ext cx="675792" cy="246709"/>
                                </a:xfrm>
                                <a:prstGeom prst="rect">
                                  <a:avLst/>
                                </a:prstGeom>
                                <a:ln>
                                  <a:noFill/>
                                </a:ln>
                              </wps:spPr>
                              <wps:txbx>
                                <w:txbxContent>
                                  <w:p w14:paraId="720A4623" w14:textId="77777777" w:rsidR="00231350" w:rsidRDefault="00231350">
                                    <w:pPr>
                                      <w:spacing w:line="276" w:lineRule="auto"/>
                                    </w:pPr>
                                    <w:r>
                                      <w:rPr>
                                        <w:rFonts w:ascii="Arial" w:eastAsia="Arial" w:hAnsi="Arial" w:cs="Arial"/>
                                        <w:i/>
                                      </w:rPr>
                                      <w:t xml:space="preserve">window </w:t>
                                    </w:r>
                                  </w:p>
                                </w:txbxContent>
                              </wps:txbx>
                              <wps:bodyPr horzOverflow="overflow" vert="horz" lIns="0" tIns="0" rIns="0" bIns="0" rtlCol="0">
                                <a:noAutofit/>
                              </wps:bodyPr>
                            </wps:wsp>
                            <wps:wsp>
                              <wps:cNvPr id="1063" name="Rectangle 1063"/>
                              <wps:cNvSpPr/>
                              <wps:spPr>
                                <a:xfrm>
                                  <a:off x="1923852" y="583235"/>
                                  <a:ext cx="51809" cy="246709"/>
                                </a:xfrm>
                                <a:prstGeom prst="rect">
                                  <a:avLst/>
                                </a:prstGeom>
                                <a:ln>
                                  <a:noFill/>
                                </a:ln>
                              </wps:spPr>
                              <wps:txbx>
                                <w:txbxContent>
                                  <w:p w14:paraId="00983B8D"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g:wgp>
                        </a:graphicData>
                      </a:graphic>
                    </wp:inline>
                  </w:drawing>
                </mc:Choice>
                <mc:Fallback>
                  <w:pict>
                    <v:group w14:anchorId="24A409C9" id="Group 9069" o:spid="_x0000_s1231" style="width:197.25pt;height:140.35pt;mso-position-horizontal-relative:char;mso-position-vertical-relative:line" coordsize="25050,17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">
                      <v:shape id="Picture 9131" o:spid="_x0000_s1232" type="#_x0000_t75" style="position:absolute;left:88;top:5244;width:24892;height:12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eVqnGAAAA3QAAAA8AAABkcnMvZG93bnJldi54bWxEj91qAjEUhO8F3yEcwTvNrkKpq1Hsj1Ck&#10;pa2WXh+T4+7i5mTZRF19elMoeDnMzDfMbNHaSpyo8aVjBekwAUGsnSk5V/CzXQ0eQfiAbLByTAou&#10;5GEx73ZmmBl35m86bUIuIoR9hgqKEOpMSq8LsuiHriaO3t41FkOUTS5Ng+cIt5UcJcmDtFhyXCiw&#10;pueC9GFztArsV62t+3xd764vH3pXPf3u/ftIqX6vXU5BBGrDPfzffjMKJuk4hb838Qn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5WqcYAAADdAAAADwAAAAAAAAAAAAAA&#10;AACfAgAAZHJzL2Rvd25yZXYueG1sUEsFBgAAAAAEAAQA9wAAAJIDAAAAAA==&#10;">
                        <v:imagedata r:id="rId64" o:title=""/>
                      </v:shape>
                      <v:shape id="Shape 887" o:spid="_x0000_s1233" style="position:absolute;top:5155;width:25050;height:12668;visibility:visible;mso-wrap-style:square;v-text-anchor:top" coordsize="2505075,1266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9vsUA&#10;AADcAAAADwAAAGRycy9kb3ducmV2LnhtbESPT2sCMRTE74LfITyhl6JZS9Ht1ihVEApe6r/7Y/O6&#10;WZq8bDdx3fbTm0LB4zAzv2EWq95Z0VEbas8KppMMBHHpdc2VgtNxO85BhIis0XomBT8UYLUcDhZY&#10;aH/lPXWHWIkE4VCgAhNjU0gZSkMOw8Q3xMn79K3DmGRbSd3iNcGdlU9ZNpMOa04LBhvaGCq/Dhen&#10;wO6mv41/3vD3mqsXOzPn7uNxq9TDqH97BRGpj/fwf/tdK8jzO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f2+xQAAANwAAAAPAAAAAAAAAAAAAAAAAJgCAABkcnMv&#10;ZG93bnJldi54bWxQSwUGAAAAAAQABAD1AAAAigMAAAAA&#10;" path="m,1266825r2505075,l2505075,,,,,1266825xe" filled="f" strokecolor="#4e81bc" strokeweight="1.5pt">
                        <v:stroke miterlimit="66585f" joinstyle="miter"/>
                        <v:path arrowok="t" textboxrect="0,0,2505075,1266825"/>
                      </v:shape>
                      <v:rect id="Rectangle 954" o:spid="_x0000_s1234" style="position:absolute;left:11921;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Z8UA&#10;AADcAAAADwAAAGRycy9kb3ducmV2LnhtbESPT2vCQBTE74V+h+UVvNWNx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ZxnxQAAANwAAAAPAAAAAAAAAAAAAAAAAJgCAABkcnMv&#10;ZG93bnJldi54bWxQSwUGAAAAAAQABAD1AAAAigMAAAAA&#10;" filled="f" stroked="f">
                        <v:textbox inset="0,0,0,0">
                          <w:txbxContent>
                            <w:p w14:paraId="2FA34308" w14:textId="77777777" w:rsidR="00231350" w:rsidRDefault="00231350">
                              <w:pPr>
                                <w:spacing w:line="276" w:lineRule="auto"/>
                              </w:pPr>
                              <w:r>
                                <w:t xml:space="preserve"> </w:t>
                              </w:r>
                            </w:p>
                          </w:txbxContent>
                        </v:textbox>
                      </v:rect>
                      <v:shape id="Shape 1055" o:spid="_x0000_s1235" style="position:absolute;left:9918;top:2164;width:13875;height:6096;visibility:visible;mso-wrap-style:square;v-text-anchor:top" coordsize="1387475,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9UcMA&#10;AADdAAAADwAAAGRycy9kb3ducmV2LnhtbERPTWvCQBC9F/oflil4qxtFi6RugggBxUubVvQ4ZKdJ&#10;2uxs2F1j+u+7gtDbPN7nrPPRdGIg51vLCmbTBARxZXXLtYLPj+J5BcIHZI2dZVLwSx7y7PFhjam2&#10;V36noQy1iCHsU1TQhNCnUvqqIYN+anviyH1ZZzBE6GqpHV5juOnkPElepMGWY0ODPW0bqn7Ki1HA&#10;x7L4PofDsF+8nfh4Wvhi5yqlJk/j5hVEoDH8i+/unY7zk+US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u9UcMAAADdAAAADwAAAAAAAAAAAAAAAACYAgAAZHJzL2Rv&#10;d25yZXYueG1sUEsFBgAAAAAEAAQA9QAAAIgDAAAAAA==&#10;" path="m330200,l506413,,770737,r616738,l1387475,355600r,152400l1387475,609600r-616738,l506413,609600r-176213,l330200,508000,,464820,330200,355600,330200,xe" stroked="f" strokeweight="0">
                        <v:path arrowok="t" textboxrect="0,0,1387475,609600"/>
                      </v:shape>
                      <v:shape id="Shape 1056" o:spid="_x0000_s1236" style="position:absolute;left:9918;top:2164;width:13875;height:6096;visibility:visible;mso-wrap-style:square;v-text-anchor:top" coordsize="1387475,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0zcMA&#10;AADdAAAADwAAAGRycy9kb3ducmV2LnhtbERPTUsDMRC9C/6HMII3m1VxabdNSy0I0h7EVfA6JNPN&#10;0s1k2Yzt9t83QsHbPN7nLFZj6NSRhtRGNvA4KUAR2+habgx8f709TEElQXbYRSYDZ0qwWt7eLLBy&#10;8cSfdKylUTmEU4UGvEhfaZ2sp4BpEnvizO3jEFAyHBrtBjzl8NDpp6IodcCWc4PHnjae7KH+DQZk&#10;2tmf7e65nm0+/H5tvbyey5kx93fjeg5KaJR/8dX97vL84qWEv2/yCX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a0zcMAAADdAAAADwAAAAAAAAAAAAAAAACYAgAAZHJzL2Rv&#10;d25yZXYueG1sUEsFBgAAAAAEAAQA9QAAAIgDAAAAAA==&#10;" path="m330200,r,355600l,464820r330200,43180l330200,609600r176213,l770737,609600r616738,l1387475,508000r,-152400l1387475,,770737,,506413,,330200,xe" filled="f">
                        <v:stroke endcap="round"/>
                        <v:path arrowok="t" textboxrect="0,0,1387475,609600"/>
                      </v:shape>
                      <v:rect id="Rectangle 1057" o:spid="_x0000_s1237" style="position:absolute;left:14177;top:2482;width:4976;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d4MUA&#10;AADdAAAADwAAAGRycy9kb3ducmV2LnhtbERPS2vCQBC+F/oflil4q5sKtj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R3gxQAAAN0AAAAPAAAAAAAAAAAAAAAAAJgCAABkcnMv&#10;ZG93bnJldi54bWxQSwUGAAAAAAQABAD1AAAAigMAAAAA&#10;" filled="f" stroked="f">
                        <v:textbox inset="0,0,0,0">
                          <w:txbxContent>
                            <w:p w14:paraId="72843E9D" w14:textId="77777777" w:rsidR="00231350" w:rsidRDefault="00231350">
                              <w:pPr>
                                <w:spacing w:line="276" w:lineRule="auto"/>
                              </w:pPr>
                              <w:r>
                                <w:rPr>
                                  <w:rFonts w:ascii="Arial" w:eastAsia="Arial" w:hAnsi="Arial" w:cs="Arial"/>
                                  <w:b/>
                                  <w:i/>
                                </w:rPr>
                                <w:t xml:space="preserve">Click </w:t>
                              </w:r>
                            </w:p>
                          </w:txbxContent>
                        </v:textbox>
                      </v:rect>
                      <v:rect id="Rectangle 1058" o:spid="_x0000_s1238" style="position:absolute;left:17926;top:2510;width:3597;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Jks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iZLHAAAA3QAAAA8AAAAAAAAAAAAAAAAAmAIAAGRy&#10;cy9kb3ducmV2LnhtbFBLBQYAAAAABAAEAPUAAACMAwAAAAA=&#10;" filled="f" stroked="f">
                        <v:textbox inset="0,0,0,0">
                          <w:txbxContent>
                            <w:p w14:paraId="31D74549" w14:textId="77777777" w:rsidR="00231350" w:rsidRDefault="00231350">
                              <w:pPr>
                                <w:spacing w:line="276" w:lineRule="auto"/>
                              </w:pPr>
                              <w:r>
                                <w:rPr>
                                  <w:rFonts w:ascii="Arial" w:eastAsia="Arial" w:hAnsi="Arial" w:cs="Arial"/>
                                  <w:i/>
                                </w:rPr>
                                <w:t xml:space="preserve">and </w:t>
                              </w:r>
                            </w:p>
                          </w:txbxContent>
                        </v:textbox>
                      </v:rect>
                      <v:rect id="Rectangle 1059" o:spid="_x0000_s1239" style="position:absolute;left:14177;top:4097;width:4259;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sCcMA&#10;AADdAAAADwAAAGRycy9kb3ducmV2LnhtbERPS4vCMBC+L/gfwgje1lRB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IsCcMAAADdAAAADwAAAAAAAAAAAAAAAACYAgAAZHJzL2Rv&#10;d25yZXYueG1sUEsFBgAAAAAEAAQA9QAAAIgDAAAAAA==&#10;" filled="f" stroked="f">
                        <v:textbox inset="0,0,0,0">
                          <w:txbxContent>
                            <w:p w14:paraId="01A378C9" w14:textId="77777777" w:rsidR="00231350" w:rsidRDefault="00231350">
                              <w:pPr>
                                <w:spacing w:line="276" w:lineRule="auto"/>
                              </w:pPr>
                              <w:r>
                                <w:rPr>
                                  <w:rFonts w:ascii="Arial" w:eastAsia="Arial" w:hAnsi="Arial" w:cs="Arial"/>
                                  <w:b/>
                                  <w:i/>
                                </w:rPr>
                                <w:t>Drag</w:t>
                              </w:r>
                            </w:p>
                          </w:txbxContent>
                        </v:textbox>
                      </v:rect>
                      <v:rect id="Rectangle 1060" o:spid="_x0000_s1240" style="position:absolute;left:17377;top:4126;width:519;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PKcUA&#10;AADdAAAADwAAAGRycy9kb3ducmV2LnhtbESPQW/CMAyF75P4D5GRuI2UHRAUAkKwCY4bIAE3qzFt&#10;ReNUTUbLfv18QOJm6z2/93m+7Fyl7tSE0rOB0TABRZx5W3Ju4Hj4ep+AChHZYuWZDDwowHLRe5tj&#10;an3LP3Tfx1xJCIcUDRQx1qnWISvIYRj6mli0q28cRlmbXNsGWwl3lf5IkrF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E8pxQAAAN0AAAAPAAAAAAAAAAAAAAAAAJgCAABkcnMv&#10;ZG93bnJldi54bWxQSwUGAAAAAAQABAD1AAAAigMAAAAA&#10;" filled="f" stroked="f">
                        <v:textbox inset="0,0,0,0">
                          <w:txbxContent>
                            <w:p w14:paraId="54754B33" w14:textId="77777777" w:rsidR="00231350" w:rsidRDefault="00231350">
                              <w:pPr>
                                <w:spacing w:line="276" w:lineRule="auto"/>
                              </w:pPr>
                              <w:r>
                                <w:rPr>
                                  <w:rFonts w:ascii="Arial" w:eastAsia="Arial" w:hAnsi="Arial" w:cs="Arial"/>
                                  <w:i/>
                                </w:rPr>
                                <w:t xml:space="preserve"> </w:t>
                              </w:r>
                            </w:p>
                          </w:txbxContent>
                        </v:textbox>
                      </v:rect>
                      <v:rect id="Rectangle 1061" o:spid="_x0000_s1241" style="position:absolute;left:17774;top:4126;width:7125;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qssIA&#10;AADdAAAADwAAAGRycy9kb3ducmV2LnhtbERPy6rCMBDdC/5DGMGdproQrUYRH+jSF6i7oZnblttM&#10;ShNt9evNhQvu5nCeM1s0phBPqlxuWcGgH4EgTqzOOVVwOW97YxDOI2ssLJOCFzlYzNutGcba1nyk&#10;58mnIoSwi1FB5n0ZS+mSjAy6vi2JA/djK4M+wCqVusI6hJtCDqNoJA3mHBoyLGmVUfJ7ehgFu3G5&#10;vO3tu06LzX13PVwn6/PEK9XtNMspCE+N/4r/3Xsd5kejA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OqywgAAAN0AAAAPAAAAAAAAAAAAAAAAAJgCAABkcnMvZG93&#10;bnJldi54bWxQSwUGAAAAAAQABAD1AAAAhwMAAAAA&#10;" filled="f" stroked="f">
                        <v:textbox inset="0,0,0,0">
                          <w:txbxContent>
                            <w:p w14:paraId="5A24CBE8" w14:textId="77777777" w:rsidR="00231350" w:rsidRDefault="00231350">
                              <w:pPr>
                                <w:spacing w:line="276" w:lineRule="auto"/>
                              </w:pPr>
                              <w:r>
                                <w:rPr>
                                  <w:rFonts w:ascii="Arial" w:eastAsia="Arial" w:hAnsi="Arial" w:cs="Arial"/>
                                  <w:i/>
                                </w:rPr>
                                <w:t xml:space="preserve">to move </w:t>
                              </w:r>
                            </w:p>
                          </w:txbxContent>
                        </v:textbox>
                      </v:rect>
                      <v:rect id="Rectangle 1062" o:spid="_x0000_s1242" style="position:absolute;left:14178;top:5832;width:675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0xcQA&#10;AADdAAAADwAAAGRycy9kb3ducmV2LnhtbERPTWvCQBC9F/wPywi91U1zCDF1FWkrybFVQXsbsmMS&#10;zM6G7Jqk/fXdQsHbPN7nrDaTacVAvWssK3heRCCIS6sbrhQcD7unFITzyBpby6Tgmxxs1rOHFWba&#10;jvxJw95XIoSwy1BB7X2XSenKmgy6he2IA3exvUEfYF9J3eMYwk0r4yhKpMGGQ0ONHb3WVF73N6Mg&#10;T7vtubA/Y9W+f+Wnj9Py7bD0Sj3Op+0LCE+Tv4v/3YUO86Mk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dMXEAAAA3QAAAA8AAAAAAAAAAAAAAAAAmAIAAGRycy9k&#10;b3ducmV2LnhtbFBLBQYAAAAABAAEAPUAAACJAwAAAAA=&#10;" filled="f" stroked="f">
                        <v:textbox inset="0,0,0,0">
                          <w:txbxContent>
                            <w:p w14:paraId="720A4623" w14:textId="77777777" w:rsidR="00231350" w:rsidRDefault="00231350">
                              <w:pPr>
                                <w:spacing w:line="276" w:lineRule="auto"/>
                              </w:pPr>
                              <w:r>
                                <w:rPr>
                                  <w:rFonts w:ascii="Arial" w:eastAsia="Arial" w:hAnsi="Arial" w:cs="Arial"/>
                                  <w:i/>
                                </w:rPr>
                                <w:t xml:space="preserve">window </w:t>
                              </w:r>
                            </w:p>
                          </w:txbxContent>
                        </v:textbox>
                      </v:rect>
                      <v:rect id="Rectangle 1063" o:spid="_x0000_s1243" style="position:absolute;left:19238;top:5832;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RXsQA&#10;AADdAAAADwAAAGRycy9kb3ducmV2LnhtbERPTWvCQBC9F/oflin01mzagmh0FdGWeLQqRG9DdkxC&#10;s7Mhu02iv94tCN7m8T5nthhMLTpqXWVZwXsUgyDOra64UHDYf7+NQTiPrLG2TAou5GAxf36aYaJt&#10;zz/U7XwhQgi7BBWU3jeJlC4vyaCLbEMcuLNtDfoA20LqFvsQbmr5EccjabDi0FBiQ6uS8t/dn1GQ&#10;jpvlcWOvfVF/ndJsm03W+4lX6vVlWE5BeBr8Q3x3b3SYH48+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0V7EAAAA3QAAAA8AAAAAAAAAAAAAAAAAmAIAAGRycy9k&#10;b3ducmV2LnhtbFBLBQYAAAAABAAEAPUAAACJAwAAAAA=&#10;" filled="f" stroked="f">
                        <v:textbox inset="0,0,0,0">
                          <w:txbxContent>
                            <w:p w14:paraId="00983B8D" w14:textId="77777777" w:rsidR="00231350" w:rsidRDefault="00231350">
                              <w:pPr>
                                <w:spacing w:line="276" w:lineRule="auto"/>
                              </w:pPr>
                              <w:r>
                                <w:rPr>
                                  <w:rFonts w:ascii="Arial" w:eastAsia="Arial" w:hAnsi="Arial" w:cs="Arial"/>
                                  <w:i/>
                                </w:rPr>
                                <w:t xml:space="preserve"> </w:t>
                              </w:r>
                            </w:p>
                          </w:txbxContent>
                        </v:textbox>
                      </v:rect>
                      <w10:anchorlock/>
                    </v:group>
                  </w:pict>
                </mc:Fallback>
              </mc:AlternateContent>
            </w:r>
          </w:p>
        </w:tc>
      </w:tr>
      <w:tr w:rsidR="00883F9F" w14:paraId="3CCF42CB" w14:textId="77777777" w:rsidTr="004A5CA7">
        <w:trPr>
          <w:trHeight w:val="7446"/>
        </w:trPr>
        <w:tc>
          <w:tcPr>
            <w:tcW w:w="624"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74E0AC3F" w14:textId="77777777" w:rsidR="00883F9F" w:rsidRDefault="00883F9F">
            <w:pPr>
              <w:spacing w:line="249" w:lineRule="auto"/>
              <w:ind w:left="202" w:right="169"/>
              <w:jc w:val="center"/>
            </w:pPr>
            <w:r>
              <w:rPr>
                <w:rFonts w:ascii="Verdana" w:eastAsia="Verdana" w:hAnsi="Verdana" w:cs="Verdana"/>
                <w:color w:val="FFFFFF"/>
                <w:sz w:val="28"/>
              </w:rPr>
              <w:t xml:space="preserve">   </w:t>
            </w:r>
          </w:p>
          <w:p w14:paraId="6A3CF1F5" w14:textId="77777777" w:rsidR="00883F9F" w:rsidRDefault="00883F9F">
            <w:pPr>
              <w:ind w:left="110"/>
            </w:pPr>
            <w:r>
              <w:rPr>
                <w:rFonts w:ascii="Verdana" w:eastAsia="Verdana" w:hAnsi="Verdana" w:cs="Verdana"/>
                <w:color w:val="FFFFFF"/>
                <w:sz w:val="28"/>
              </w:rPr>
              <w:t xml:space="preserve">8 </w:t>
            </w:r>
          </w:p>
          <w:p w14:paraId="3F1B349F" w14:textId="77777777" w:rsidR="00883F9F" w:rsidRDefault="00883F9F">
            <w:pPr>
              <w:spacing w:line="276" w:lineRule="auto"/>
              <w:ind w:left="202" w:right="169"/>
              <w:jc w:val="center"/>
            </w:pPr>
            <w:r>
              <w:rPr>
                <w:rFonts w:ascii="Verdana" w:eastAsia="Verdana" w:hAnsi="Verdana" w:cs="Verdana"/>
                <w:color w:val="FFFFFF"/>
                <w:sz w:val="28"/>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11BE91D4" w14:textId="77777777" w:rsidR="00883F9F" w:rsidRDefault="00883F9F">
            <w:r>
              <w:rPr>
                <w:sz w:val="24"/>
              </w:rPr>
              <w:t xml:space="preserve"> </w:t>
            </w:r>
          </w:p>
          <w:p w14:paraId="56ED323A" w14:textId="77777777" w:rsidR="00883F9F" w:rsidRDefault="00883F9F">
            <w:pPr>
              <w:spacing w:after="221" w:line="268" w:lineRule="auto"/>
            </w:pPr>
            <w:r>
              <w:t xml:space="preserve">Pictures can be dropped directly into Clicker 5 cells if you have allowed for this in the Clicker 5 preferences (see preparation tutorial “Setting Clicker 5 Preferences”). Demonstrate this to the students. </w:t>
            </w:r>
          </w:p>
          <w:p w14:paraId="64ACCE75" w14:textId="77777777" w:rsidR="00883F9F" w:rsidRDefault="00883F9F">
            <w:r>
              <w:t xml:space="preserve">To add an image to a cell. </w:t>
            </w:r>
          </w:p>
          <w:p w14:paraId="54795437" w14:textId="77777777" w:rsidR="00883F9F" w:rsidRDefault="00883F9F">
            <w:pPr>
              <w:spacing w:after="224" w:line="268" w:lineRule="auto"/>
              <w:ind w:left="720" w:hanging="360"/>
            </w:pPr>
            <w:r>
              <w:rPr>
                <w:rFonts w:ascii="Segoe UI Symbol" w:eastAsia="Segoe UI Symbol" w:hAnsi="Segoe UI Symbol" w:cs="Segoe UI Symbol"/>
              </w:rPr>
              <w:t>•</w:t>
            </w:r>
            <w:r>
              <w:t xml:space="preserve"> </w:t>
            </w:r>
            <w:r>
              <w:tab/>
            </w:r>
            <w:r>
              <w:rPr>
                <w:rFonts w:ascii="Arial" w:eastAsia="Arial" w:hAnsi="Arial" w:cs="Arial"/>
                <w:b/>
              </w:rPr>
              <w:t>Drag</w:t>
            </w:r>
            <w:r>
              <w:t xml:space="preserve"> and </w:t>
            </w:r>
            <w:r>
              <w:rPr>
                <w:rFonts w:ascii="Arial" w:eastAsia="Arial" w:hAnsi="Arial" w:cs="Arial"/>
                <w:b/>
              </w:rPr>
              <w:t>drop</w:t>
            </w:r>
            <w:r>
              <w:t xml:space="preserve"> an image from the Folder of images/sounds to the desired </w:t>
            </w:r>
            <w:r>
              <w:rPr>
                <w:rFonts w:ascii="Arial" w:eastAsia="Arial" w:hAnsi="Arial" w:cs="Arial"/>
                <w:b/>
              </w:rPr>
              <w:t>Clicker 5 cell</w:t>
            </w:r>
            <w:r>
              <w:t xml:space="preserve">  </w:t>
            </w:r>
          </w:p>
          <w:p w14:paraId="4DA0A988" w14:textId="77777777" w:rsidR="00883F9F" w:rsidRDefault="00883F9F">
            <w:pPr>
              <w:spacing w:after="222"/>
            </w:pPr>
            <w:r>
              <w:t xml:space="preserve"> </w:t>
            </w:r>
          </w:p>
          <w:p w14:paraId="2794A14C" w14:textId="77777777" w:rsidR="00883F9F" w:rsidRDefault="00883F9F">
            <w:pPr>
              <w:spacing w:after="227"/>
            </w:pPr>
            <w:r>
              <w:t xml:space="preserve"> </w:t>
            </w:r>
          </w:p>
          <w:p w14:paraId="0BFCA0C0" w14:textId="77777777" w:rsidR="00883F9F" w:rsidRDefault="00883F9F">
            <w:pPr>
              <w:spacing w:after="227"/>
            </w:pPr>
            <w:r>
              <w:t xml:space="preserve"> </w:t>
            </w:r>
          </w:p>
          <w:p w14:paraId="75AFABCE" w14:textId="77777777" w:rsidR="00883F9F" w:rsidRDefault="00883F9F">
            <w:pPr>
              <w:spacing w:after="222"/>
            </w:pPr>
            <w:r>
              <w:t xml:space="preserve"> </w:t>
            </w:r>
          </w:p>
          <w:p w14:paraId="6F5EF7AB" w14:textId="77777777" w:rsidR="00883F9F" w:rsidRDefault="00883F9F">
            <w:pPr>
              <w:spacing w:after="227"/>
            </w:pPr>
            <w:r>
              <w:t xml:space="preserve"> </w:t>
            </w:r>
          </w:p>
          <w:p w14:paraId="29504273" w14:textId="77777777" w:rsidR="00883F9F" w:rsidRDefault="00883F9F">
            <w:pPr>
              <w:spacing w:after="227"/>
            </w:pPr>
            <w:r>
              <w:t xml:space="preserve"> </w:t>
            </w:r>
          </w:p>
          <w:p w14:paraId="0711FBD7" w14:textId="77777777" w:rsidR="00883F9F" w:rsidRDefault="00883F9F">
            <w:pPr>
              <w:spacing w:line="276" w:lineRule="auto"/>
            </w:pPr>
            <w:r>
              <w:rPr>
                <w:rFonts w:ascii="Times New Roman" w:eastAsia="Times New Roman" w:hAnsi="Times New Roman" w:cs="Times New Roman"/>
              </w:rPr>
              <w:t xml:space="preserve"> </w:t>
            </w:r>
            <w:r>
              <w:t xml:space="preserve">  </w:t>
            </w:r>
          </w:p>
        </w:tc>
        <w:tc>
          <w:tcPr>
            <w:tcW w:w="4696" w:type="dxa"/>
            <w:tcBorders>
              <w:top w:val="single" w:sz="4" w:space="0" w:color="000000"/>
              <w:left w:val="single" w:sz="4" w:space="0" w:color="000000"/>
              <w:bottom w:val="single" w:sz="4" w:space="0" w:color="000000"/>
              <w:right w:val="single" w:sz="4" w:space="0" w:color="000000"/>
            </w:tcBorders>
          </w:tcPr>
          <w:p w14:paraId="57F71436" w14:textId="77777777" w:rsidR="00883F9F" w:rsidRDefault="00883F9F">
            <w:pPr>
              <w:spacing w:line="276" w:lineRule="auto"/>
              <w:ind w:left="71"/>
            </w:pPr>
            <w:r>
              <w:rPr>
                <w:rFonts w:ascii="Calibri" w:eastAsia="Calibri" w:hAnsi="Calibri" w:cs="Calibri"/>
                <w:noProof/>
              </w:rPr>
              <mc:AlternateContent>
                <mc:Choice Requires="wpg">
                  <w:drawing>
                    <wp:inline distT="0" distB="0" distL="0" distR="0" wp14:anchorId="6D8EDAAF" wp14:editId="1C685081">
                      <wp:extent cx="2741930" cy="4472499"/>
                      <wp:effectExtent l="0" t="0" r="0" b="0"/>
                      <wp:docPr id="9121" name="Group 9121"/>
                      <wp:cNvGraphicFramePr/>
                      <a:graphic xmlns:a="http://schemas.openxmlformats.org/drawingml/2006/main">
                        <a:graphicData uri="http://schemas.microsoft.com/office/word/2010/wordprocessingGroup">
                          <wpg:wgp>
                            <wpg:cNvGrpSpPr/>
                            <wpg:grpSpPr>
                              <a:xfrm>
                                <a:off x="0" y="0"/>
                                <a:ext cx="2741930" cy="4472499"/>
                                <a:chOff x="0" y="0"/>
                                <a:chExt cx="2741930" cy="4472499"/>
                              </a:xfrm>
                            </wpg:grpSpPr>
                            <pic:pic xmlns:pic="http://schemas.openxmlformats.org/drawingml/2006/picture">
                              <pic:nvPicPr>
                                <pic:cNvPr id="9132" name="Picture 9132"/>
                                <pic:cNvPicPr/>
                              </pic:nvPicPr>
                              <pic:blipFill>
                                <a:blip r:embed="rId65"/>
                                <a:stretch>
                                  <a:fillRect/>
                                </a:stretch>
                              </pic:blipFill>
                              <pic:spPr>
                                <a:xfrm>
                                  <a:off x="6985" y="313388"/>
                                  <a:ext cx="2727325" cy="1295400"/>
                                </a:xfrm>
                                <a:prstGeom prst="rect">
                                  <a:avLst/>
                                </a:prstGeom>
                              </pic:spPr>
                            </pic:pic>
                            <wps:wsp>
                              <wps:cNvPr id="884" name="Shape 884"/>
                              <wps:cNvSpPr/>
                              <wps:spPr>
                                <a:xfrm>
                                  <a:off x="0" y="304993"/>
                                  <a:ext cx="2741930" cy="1311910"/>
                                </a:xfrm>
                                <a:custGeom>
                                  <a:avLst/>
                                  <a:gdLst/>
                                  <a:ahLst/>
                                  <a:cxnLst/>
                                  <a:rect l="0" t="0" r="0" b="0"/>
                                  <a:pathLst>
                                    <a:path w="2741930" h="1311910">
                                      <a:moveTo>
                                        <a:pt x="0" y="1311910"/>
                                      </a:moveTo>
                                      <a:lnTo>
                                        <a:pt x="2741930" y="1311910"/>
                                      </a:lnTo>
                                      <a:lnTo>
                                        <a:pt x="2741930" y="0"/>
                                      </a:lnTo>
                                      <a:lnTo>
                                        <a:pt x="0" y="0"/>
                                      </a:lnTo>
                                      <a:close/>
                                    </a:path>
                                  </a:pathLst>
                                </a:custGeom>
                                <a:ln w="19050" cap="flat">
                                  <a:miter lim="101600"/>
                                </a:ln>
                              </wps:spPr>
                              <wps:style>
                                <a:lnRef idx="1">
                                  <a:srgbClr val="4E81BC"/>
                                </a:lnRef>
                                <a:fillRef idx="0">
                                  <a:srgbClr val="000000">
                                    <a:alpha val="0"/>
                                  </a:srgbClr>
                                </a:fillRef>
                                <a:effectRef idx="0">
                                  <a:scrgbClr r="0" g="0" b="0"/>
                                </a:effectRef>
                                <a:fontRef idx="none"/>
                              </wps:style>
                              <wps:bodyPr/>
                            </wps:wsp>
                            <pic:pic xmlns:pic="http://schemas.openxmlformats.org/drawingml/2006/picture">
                              <pic:nvPicPr>
                                <pic:cNvPr id="9133" name="Picture 9133"/>
                                <pic:cNvPicPr/>
                              </pic:nvPicPr>
                              <pic:blipFill>
                                <a:blip r:embed="rId66"/>
                                <a:stretch>
                                  <a:fillRect/>
                                </a:stretch>
                              </pic:blipFill>
                              <pic:spPr>
                                <a:xfrm>
                                  <a:off x="16510" y="1815163"/>
                                  <a:ext cx="2413000" cy="2651125"/>
                                </a:xfrm>
                                <a:prstGeom prst="rect">
                                  <a:avLst/>
                                </a:prstGeom>
                              </pic:spPr>
                            </pic:pic>
                            <wps:wsp>
                              <wps:cNvPr id="890" name="Shape 890"/>
                              <wps:cNvSpPr/>
                              <wps:spPr>
                                <a:xfrm>
                                  <a:off x="6985" y="1805499"/>
                                  <a:ext cx="2428875" cy="2667000"/>
                                </a:xfrm>
                                <a:custGeom>
                                  <a:avLst/>
                                  <a:gdLst/>
                                  <a:ahLst/>
                                  <a:cxnLst/>
                                  <a:rect l="0" t="0" r="0" b="0"/>
                                  <a:pathLst>
                                    <a:path w="2428875" h="2667000">
                                      <a:moveTo>
                                        <a:pt x="0" y="2667000"/>
                                      </a:moveTo>
                                      <a:lnTo>
                                        <a:pt x="2428875" y="2667000"/>
                                      </a:lnTo>
                                      <a:lnTo>
                                        <a:pt x="2428875" y="0"/>
                                      </a:lnTo>
                                      <a:lnTo>
                                        <a:pt x="0" y="0"/>
                                      </a:lnTo>
                                      <a:close/>
                                    </a:path>
                                  </a:pathLst>
                                </a:custGeom>
                                <a:ln w="19050" cap="flat">
                                  <a:round/>
                                </a:ln>
                              </wps:spPr>
                              <wps:style>
                                <a:lnRef idx="1">
                                  <a:srgbClr val="4E81BC"/>
                                </a:lnRef>
                                <a:fillRef idx="0">
                                  <a:srgbClr val="000000">
                                    <a:alpha val="0"/>
                                  </a:srgbClr>
                                </a:fillRef>
                                <a:effectRef idx="0">
                                  <a:scrgbClr r="0" g="0" b="0"/>
                                </a:effectRef>
                                <a:fontRef idx="none"/>
                              </wps:style>
                              <wps:bodyPr/>
                            </wps:wsp>
                            <wps:wsp>
                              <wps:cNvPr id="1031" name="Rectangle 1031"/>
                              <wps:cNvSpPr/>
                              <wps:spPr>
                                <a:xfrm>
                                  <a:off x="1374394" y="0"/>
                                  <a:ext cx="51809" cy="248201"/>
                                </a:xfrm>
                                <a:prstGeom prst="rect">
                                  <a:avLst/>
                                </a:prstGeom>
                                <a:ln>
                                  <a:noFill/>
                                </a:ln>
                              </wps:spPr>
                              <wps:txbx>
                                <w:txbxContent>
                                  <w:p w14:paraId="5D43CD16" w14:textId="77777777" w:rsidR="00231350" w:rsidRDefault="00231350">
                                    <w:pPr>
                                      <w:spacing w:line="276" w:lineRule="auto"/>
                                    </w:pPr>
                                    <w:r>
                                      <w:t xml:space="preserve"> </w:t>
                                    </w:r>
                                  </w:p>
                                </w:txbxContent>
                              </wps:txbx>
                              <wps:bodyPr horzOverflow="overflow" vert="horz" lIns="0" tIns="0" rIns="0" bIns="0" rtlCol="0">
                                <a:noAutofit/>
                              </wps:bodyPr>
                            </wps:wsp>
                            <wps:wsp>
                              <wps:cNvPr id="1032" name="Rectangle 1032"/>
                              <wps:cNvSpPr/>
                              <wps:spPr>
                                <a:xfrm>
                                  <a:off x="2605786" y="1764792"/>
                                  <a:ext cx="51809" cy="248201"/>
                                </a:xfrm>
                                <a:prstGeom prst="rect">
                                  <a:avLst/>
                                </a:prstGeom>
                                <a:ln>
                                  <a:noFill/>
                                </a:ln>
                              </wps:spPr>
                              <wps:txbx>
                                <w:txbxContent>
                                  <w:p w14:paraId="11FD58F7" w14:textId="77777777" w:rsidR="00231350" w:rsidRDefault="00231350">
                                    <w:pPr>
                                      <w:spacing w:line="276" w:lineRule="auto"/>
                                    </w:pPr>
                                    <w:r>
                                      <w:t xml:space="preserve"> </w:t>
                                    </w:r>
                                  </w:p>
                                </w:txbxContent>
                              </wps:txbx>
                              <wps:bodyPr horzOverflow="overflow" vert="horz" lIns="0" tIns="0" rIns="0" bIns="0" rtlCol="0">
                                <a:noAutofit/>
                              </wps:bodyPr>
                            </wps:wsp>
                            <wps:wsp>
                              <wps:cNvPr id="1033" name="Rectangle 1033"/>
                              <wps:cNvSpPr/>
                              <wps:spPr>
                                <a:xfrm>
                                  <a:off x="2605786" y="1926312"/>
                                  <a:ext cx="51809" cy="248201"/>
                                </a:xfrm>
                                <a:prstGeom prst="rect">
                                  <a:avLst/>
                                </a:prstGeom>
                                <a:ln>
                                  <a:noFill/>
                                </a:ln>
                              </wps:spPr>
                              <wps:txbx>
                                <w:txbxContent>
                                  <w:p w14:paraId="32B12D94" w14:textId="77777777" w:rsidR="00231350" w:rsidRDefault="00231350">
                                    <w:pPr>
                                      <w:spacing w:line="276" w:lineRule="auto"/>
                                    </w:pPr>
                                    <w:r>
                                      <w:t xml:space="preserve"> </w:t>
                                    </w:r>
                                  </w:p>
                                </w:txbxContent>
                              </wps:txbx>
                              <wps:bodyPr horzOverflow="overflow" vert="horz" lIns="0" tIns="0" rIns="0" bIns="0" rtlCol="0">
                                <a:noAutofit/>
                              </wps:bodyPr>
                            </wps:wsp>
                            <wps:wsp>
                              <wps:cNvPr id="1064" name="Shape 1064"/>
                              <wps:cNvSpPr/>
                              <wps:spPr>
                                <a:xfrm>
                                  <a:off x="910590" y="672163"/>
                                  <a:ext cx="1041400" cy="0"/>
                                </a:xfrm>
                                <a:custGeom>
                                  <a:avLst/>
                                  <a:gdLst/>
                                  <a:ahLst/>
                                  <a:cxnLst/>
                                  <a:rect l="0" t="0" r="0" b="0"/>
                                  <a:pathLst>
                                    <a:path w="1041400">
                                      <a:moveTo>
                                        <a:pt x="104140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065" name="Shape 1065"/>
                              <wps:cNvSpPr/>
                              <wps:spPr>
                                <a:xfrm>
                                  <a:off x="847091" y="634059"/>
                                  <a:ext cx="76200" cy="76200"/>
                                </a:xfrm>
                                <a:custGeom>
                                  <a:avLst/>
                                  <a:gdLst/>
                                  <a:ahLst/>
                                  <a:cxnLst/>
                                  <a:rect l="0" t="0" r="0" b="0"/>
                                  <a:pathLst>
                                    <a:path w="76200" h="76200">
                                      <a:moveTo>
                                        <a:pt x="76200" y="0"/>
                                      </a:move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66" name="Shape 1066"/>
                              <wps:cNvSpPr/>
                              <wps:spPr>
                                <a:xfrm>
                                  <a:off x="1504315" y="803596"/>
                                  <a:ext cx="1057275" cy="697243"/>
                                </a:xfrm>
                                <a:custGeom>
                                  <a:avLst/>
                                  <a:gdLst/>
                                  <a:ahLst/>
                                  <a:cxnLst/>
                                  <a:rect l="0" t="0" r="0" b="0"/>
                                  <a:pathLst>
                                    <a:path w="1057275" h="697243">
                                      <a:moveTo>
                                        <a:pt x="584187" y="0"/>
                                      </a:moveTo>
                                      <a:lnTo>
                                        <a:pt x="881063" y="135268"/>
                                      </a:lnTo>
                                      <a:lnTo>
                                        <a:pt x="1057275" y="135268"/>
                                      </a:lnTo>
                                      <a:lnTo>
                                        <a:pt x="1057275" y="228930"/>
                                      </a:lnTo>
                                      <a:lnTo>
                                        <a:pt x="1057275" y="369418"/>
                                      </a:lnTo>
                                      <a:lnTo>
                                        <a:pt x="1057275" y="697243"/>
                                      </a:lnTo>
                                      <a:lnTo>
                                        <a:pt x="881063" y="697243"/>
                                      </a:lnTo>
                                      <a:lnTo>
                                        <a:pt x="616750" y="697243"/>
                                      </a:lnTo>
                                      <a:lnTo>
                                        <a:pt x="0" y="697243"/>
                                      </a:lnTo>
                                      <a:lnTo>
                                        <a:pt x="0" y="369418"/>
                                      </a:lnTo>
                                      <a:lnTo>
                                        <a:pt x="0" y="228930"/>
                                      </a:lnTo>
                                      <a:lnTo>
                                        <a:pt x="0" y="135268"/>
                                      </a:lnTo>
                                      <a:lnTo>
                                        <a:pt x="616750" y="135268"/>
                                      </a:lnTo>
                                      <a:lnTo>
                                        <a:pt x="584187"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67" name="Shape 1067"/>
                              <wps:cNvSpPr/>
                              <wps:spPr>
                                <a:xfrm>
                                  <a:off x="1504315" y="803596"/>
                                  <a:ext cx="1057275" cy="697243"/>
                                </a:xfrm>
                                <a:custGeom>
                                  <a:avLst/>
                                  <a:gdLst/>
                                  <a:ahLst/>
                                  <a:cxnLst/>
                                  <a:rect l="0" t="0" r="0" b="0"/>
                                  <a:pathLst>
                                    <a:path w="1057275" h="697243">
                                      <a:moveTo>
                                        <a:pt x="0" y="135268"/>
                                      </a:moveTo>
                                      <a:lnTo>
                                        <a:pt x="0" y="228930"/>
                                      </a:lnTo>
                                      <a:lnTo>
                                        <a:pt x="0" y="369418"/>
                                      </a:lnTo>
                                      <a:lnTo>
                                        <a:pt x="0" y="697243"/>
                                      </a:lnTo>
                                      <a:lnTo>
                                        <a:pt x="616750" y="697243"/>
                                      </a:lnTo>
                                      <a:lnTo>
                                        <a:pt x="881063" y="697243"/>
                                      </a:lnTo>
                                      <a:lnTo>
                                        <a:pt x="1057275" y="697243"/>
                                      </a:lnTo>
                                      <a:lnTo>
                                        <a:pt x="1057275" y="369418"/>
                                      </a:lnTo>
                                      <a:lnTo>
                                        <a:pt x="1057275" y="228930"/>
                                      </a:lnTo>
                                      <a:lnTo>
                                        <a:pt x="1057275" y="135268"/>
                                      </a:lnTo>
                                      <a:lnTo>
                                        <a:pt x="881063" y="135268"/>
                                      </a:lnTo>
                                      <a:lnTo>
                                        <a:pt x="584187" y="0"/>
                                      </a:lnTo>
                                      <a:lnTo>
                                        <a:pt x="616750" y="135268"/>
                                      </a:lnTo>
                                      <a:lnTo>
                                        <a:pt x="0" y="13526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68" name="Rectangle 1068"/>
                              <wps:cNvSpPr/>
                              <wps:spPr>
                                <a:xfrm>
                                  <a:off x="1599946" y="970630"/>
                                  <a:ext cx="497675" cy="259948"/>
                                </a:xfrm>
                                <a:prstGeom prst="rect">
                                  <a:avLst/>
                                </a:prstGeom>
                                <a:ln>
                                  <a:noFill/>
                                </a:ln>
                              </wps:spPr>
                              <wps:txbx>
                                <w:txbxContent>
                                  <w:p w14:paraId="5534CEE6" w14:textId="77777777" w:rsidR="00231350" w:rsidRDefault="00231350">
                                    <w:pPr>
                                      <w:spacing w:line="276" w:lineRule="auto"/>
                                    </w:pPr>
                                    <w:r>
                                      <w:rPr>
                                        <w:rFonts w:ascii="Arial" w:eastAsia="Arial" w:hAnsi="Arial" w:cs="Arial"/>
                                        <w:b/>
                                        <w:i/>
                                      </w:rPr>
                                      <w:t xml:space="preserve">Click </w:t>
                                    </w:r>
                                  </w:p>
                                </w:txbxContent>
                              </wps:txbx>
                              <wps:bodyPr horzOverflow="overflow" vert="horz" lIns="0" tIns="0" rIns="0" bIns="0" rtlCol="0">
                                <a:noAutofit/>
                              </wps:bodyPr>
                            </wps:wsp>
                            <wps:wsp>
                              <wps:cNvPr id="1069" name="Rectangle 1069"/>
                              <wps:cNvSpPr/>
                              <wps:spPr>
                                <a:xfrm>
                                  <a:off x="1974850" y="973434"/>
                                  <a:ext cx="359714" cy="246709"/>
                                </a:xfrm>
                                <a:prstGeom prst="rect">
                                  <a:avLst/>
                                </a:prstGeom>
                                <a:ln>
                                  <a:noFill/>
                                </a:ln>
                              </wps:spPr>
                              <wps:txbx>
                                <w:txbxContent>
                                  <w:p w14:paraId="15D29FE2" w14:textId="77777777" w:rsidR="00231350" w:rsidRDefault="00231350">
                                    <w:pPr>
                                      <w:spacing w:line="276" w:lineRule="auto"/>
                                    </w:pPr>
                                    <w:r>
                                      <w:rPr>
                                        <w:rFonts w:ascii="Arial" w:eastAsia="Arial" w:hAnsi="Arial" w:cs="Arial"/>
                                        <w:i/>
                                      </w:rPr>
                                      <w:t xml:space="preserve">and </w:t>
                                    </w:r>
                                  </w:p>
                                </w:txbxContent>
                              </wps:txbx>
                              <wps:bodyPr horzOverflow="overflow" vert="horz" lIns="0" tIns="0" rIns="0" bIns="0" rtlCol="0">
                                <a:noAutofit/>
                              </wps:bodyPr>
                            </wps:wsp>
                            <wps:wsp>
                              <wps:cNvPr id="1070" name="Rectangle 1070"/>
                              <wps:cNvSpPr/>
                              <wps:spPr>
                                <a:xfrm>
                                  <a:off x="1599946" y="1132174"/>
                                  <a:ext cx="425913" cy="259948"/>
                                </a:xfrm>
                                <a:prstGeom prst="rect">
                                  <a:avLst/>
                                </a:prstGeom>
                                <a:ln>
                                  <a:noFill/>
                                </a:ln>
                              </wps:spPr>
                              <wps:txbx>
                                <w:txbxContent>
                                  <w:p w14:paraId="29BCA7C3" w14:textId="77777777" w:rsidR="00231350" w:rsidRDefault="00231350">
                                    <w:pPr>
                                      <w:spacing w:line="276" w:lineRule="auto"/>
                                    </w:pPr>
                                    <w:r>
                                      <w:rPr>
                                        <w:rFonts w:ascii="Arial" w:eastAsia="Arial" w:hAnsi="Arial" w:cs="Arial"/>
                                        <w:b/>
                                        <w:i/>
                                      </w:rPr>
                                      <w:t>Drag</w:t>
                                    </w:r>
                                  </w:p>
                                </w:txbxContent>
                              </wps:txbx>
                              <wps:bodyPr horzOverflow="overflow" vert="horz" lIns="0" tIns="0" rIns="0" bIns="0" rtlCol="0">
                                <a:noAutofit/>
                              </wps:bodyPr>
                            </wps:wsp>
                            <wps:wsp>
                              <wps:cNvPr id="1071" name="Rectangle 1071"/>
                              <wps:cNvSpPr/>
                              <wps:spPr>
                                <a:xfrm>
                                  <a:off x="1920041" y="1134978"/>
                                  <a:ext cx="51809" cy="246709"/>
                                </a:xfrm>
                                <a:prstGeom prst="rect">
                                  <a:avLst/>
                                </a:prstGeom>
                                <a:ln>
                                  <a:noFill/>
                                </a:ln>
                              </wps:spPr>
                              <wps:txbx>
                                <w:txbxContent>
                                  <w:p w14:paraId="5D858DE2"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1072" name="Rectangle 1072"/>
                              <wps:cNvSpPr/>
                              <wps:spPr>
                                <a:xfrm>
                                  <a:off x="1959720" y="1134978"/>
                                  <a:ext cx="651518" cy="246709"/>
                                </a:xfrm>
                                <a:prstGeom prst="rect">
                                  <a:avLst/>
                                </a:prstGeom>
                                <a:ln>
                                  <a:noFill/>
                                </a:ln>
                              </wps:spPr>
                              <wps:txbx>
                                <w:txbxContent>
                                  <w:p w14:paraId="2436E000" w14:textId="77777777" w:rsidR="00231350" w:rsidRDefault="00231350">
                                    <w:pPr>
                                      <w:spacing w:line="276" w:lineRule="auto"/>
                                    </w:pPr>
                                    <w:r>
                                      <w:rPr>
                                        <w:rFonts w:ascii="Arial" w:eastAsia="Arial" w:hAnsi="Arial" w:cs="Arial"/>
                                        <w:i/>
                                      </w:rPr>
                                      <w:t xml:space="preserve">images </w:t>
                                    </w:r>
                                  </w:p>
                                </w:txbxContent>
                              </wps:txbx>
                              <wps:bodyPr horzOverflow="overflow" vert="horz" lIns="0" tIns="0" rIns="0" bIns="0" rtlCol="0">
                                <a:noAutofit/>
                              </wps:bodyPr>
                            </wps:wsp>
                            <wps:wsp>
                              <wps:cNvPr id="1073" name="Rectangle 1073"/>
                              <wps:cNvSpPr/>
                              <wps:spPr>
                                <a:xfrm>
                                  <a:off x="1599946" y="1296522"/>
                                  <a:ext cx="209973" cy="246709"/>
                                </a:xfrm>
                                <a:prstGeom prst="rect">
                                  <a:avLst/>
                                </a:prstGeom>
                                <a:ln>
                                  <a:noFill/>
                                </a:ln>
                              </wps:spPr>
                              <wps:txbx>
                                <w:txbxContent>
                                  <w:p w14:paraId="67675717" w14:textId="77777777" w:rsidR="00231350" w:rsidRDefault="00231350">
                                    <w:pPr>
                                      <w:spacing w:line="276" w:lineRule="auto"/>
                                    </w:pPr>
                                    <w:r>
                                      <w:rPr>
                                        <w:rFonts w:ascii="Arial" w:eastAsia="Arial" w:hAnsi="Arial" w:cs="Arial"/>
                                        <w:i/>
                                      </w:rPr>
                                      <w:t xml:space="preserve">to </w:t>
                                    </w:r>
                                  </w:p>
                                </w:txbxContent>
                              </wps:txbx>
                              <wps:bodyPr horzOverflow="overflow" vert="horz" lIns="0" tIns="0" rIns="0" bIns="0" rtlCol="0">
                                <a:noAutofit/>
                              </wps:bodyPr>
                            </wps:wsp>
                            <wps:wsp>
                              <wps:cNvPr id="1074" name="Rectangle 1074"/>
                              <wps:cNvSpPr/>
                              <wps:spPr>
                                <a:xfrm>
                                  <a:off x="1758442" y="1293718"/>
                                  <a:ext cx="339574" cy="259948"/>
                                </a:xfrm>
                                <a:prstGeom prst="rect">
                                  <a:avLst/>
                                </a:prstGeom>
                                <a:ln>
                                  <a:noFill/>
                                </a:ln>
                              </wps:spPr>
                              <wps:txbx>
                                <w:txbxContent>
                                  <w:p w14:paraId="40B46EAE" w14:textId="77777777" w:rsidR="00231350" w:rsidRDefault="00231350">
                                    <w:pPr>
                                      <w:spacing w:line="276" w:lineRule="auto"/>
                                    </w:pPr>
                                    <w:r>
                                      <w:rPr>
                                        <w:rFonts w:ascii="Arial" w:eastAsia="Arial" w:hAnsi="Arial" w:cs="Arial"/>
                                        <w:b/>
                                        <w:i/>
                                      </w:rPr>
                                      <w:t>Cell</w:t>
                                    </w:r>
                                  </w:p>
                                </w:txbxContent>
                              </wps:txbx>
                              <wps:bodyPr horzOverflow="overflow" vert="horz" lIns="0" tIns="0" rIns="0" bIns="0" rtlCol="0">
                                <a:noAutofit/>
                              </wps:bodyPr>
                            </wps:wsp>
                            <wps:wsp>
                              <wps:cNvPr id="1075" name="Rectangle 1075"/>
                              <wps:cNvSpPr/>
                              <wps:spPr>
                                <a:xfrm>
                                  <a:off x="2014474" y="1296522"/>
                                  <a:ext cx="51809" cy="246709"/>
                                </a:xfrm>
                                <a:prstGeom prst="rect">
                                  <a:avLst/>
                                </a:prstGeom>
                                <a:ln>
                                  <a:noFill/>
                                </a:ln>
                              </wps:spPr>
                              <wps:txbx>
                                <w:txbxContent>
                                  <w:p w14:paraId="53A059A4"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1076" name="Rectangle 1076"/>
                              <wps:cNvSpPr/>
                              <wps:spPr>
                                <a:xfrm>
                                  <a:off x="2051050" y="1296522"/>
                                  <a:ext cx="51809" cy="246709"/>
                                </a:xfrm>
                                <a:prstGeom prst="rect">
                                  <a:avLst/>
                                </a:prstGeom>
                                <a:ln>
                                  <a:noFill/>
                                </a:ln>
                              </wps:spPr>
                              <wps:txbx>
                                <w:txbxContent>
                                  <w:p w14:paraId="762843EE"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g:wgp>
                        </a:graphicData>
                      </a:graphic>
                    </wp:inline>
                  </w:drawing>
                </mc:Choice>
                <mc:Fallback>
                  <w:pict>
                    <v:group w14:anchorId="6D8EDAAF" id="Group 9121" o:spid="_x0000_s1244" style="width:215.9pt;height:352.15pt;mso-position-horizontal-relative:char;mso-position-vertical-relative:line" coordsize="27419,4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">
                      <v:shape id="Picture 9132" o:spid="_x0000_s1245" type="#_x0000_t75" style="position:absolute;left:69;top:3133;width:27274;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LrzjGAAAA3QAAAA8AAABkcnMvZG93bnJldi54bWxEj09rwkAUxO8Fv8PyhN7qbgyIRjdBhEJt&#10;T/UPXh/ZZxLMvo3ZVdN++m6h0OMwM79hVsVgW3Gn3jeONSQTBYK4dKbhSsNh//oyB+EDssHWMWn4&#10;Ig9FPnpaYWbcgz/pvguViBD2GWqoQ+gyKX1Zk0U/cR1x9M6utxii7CtpenxEuG3lVKmZtNhwXKix&#10;o01N5WV3sxpO8436UNvU4XeqjtUseT+Z7qr183hYL0EEGsJ/+K/9ZjQsknQKv2/iE5D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4uvOMYAAADdAAAADwAAAAAAAAAAAAAA&#10;AACfAgAAZHJzL2Rvd25yZXYueG1sUEsFBgAAAAAEAAQA9wAAAJIDAAAAAA==&#10;">
                        <v:imagedata r:id="rId67" o:title=""/>
                      </v:shape>
                      <v:shape id="Shape 884" o:spid="_x0000_s1246" style="position:absolute;top:3049;width:27419;height:13120;visibility:visible;mso-wrap-style:square;v-text-anchor:top" coordsize="2741930,131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0cUA&#10;AADcAAAADwAAAGRycy9kb3ducmV2LnhtbESPQWvCQBSE7wX/w/KE3upGKxKiqxRLaSl4MAbPz+wz&#10;ic2+Ddmtif56VxA8DjPzDbNY9aYWZ2pdZVnBeBSBIM6trrhQkO2+3mIQziNrrC2Tggs5WC0HLwtM&#10;tO14S+fUFyJA2CWooPS+SaR0eUkG3cg2xME72tagD7ItpG6xC3BTy0kUzaTBisNCiQ2tS8r/0n+j&#10;oJteP999vDffh986y9LLbHLaoFKvw/5jDsJT75/hR/tHK4jjKd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yHRxQAAANwAAAAPAAAAAAAAAAAAAAAAAJgCAABkcnMv&#10;ZG93bnJldi54bWxQSwUGAAAAAAQABAD1AAAAigMAAAAA&#10;" path="m,1311910r2741930,l2741930,,,,,1311910xe" filled="f" strokecolor="#4e81bc" strokeweight="1.5pt">
                        <v:stroke miterlimit="66585f" joinstyle="miter"/>
                        <v:path arrowok="t" textboxrect="0,0,2741930,1311910"/>
                      </v:shape>
                      <v:shape id="Picture 9133" o:spid="_x0000_s1247" type="#_x0000_t75" style="position:absolute;left:165;top:18151;width:24130;height:26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Ut3FAAAA3QAAAA8AAABkcnMvZG93bnJldi54bWxEj0FrAjEUhO8F/0N4hd5qVteKbo0iYqFH&#10;uxX0+Ng8N9tuXpYkdbf/vhGEHoeZ+YZZbQbbiiv50DhWMBlnIIgrpxuuFRw/354XIEJE1tg6JgW/&#10;FGCzHj2ssNCu5w+6lrEWCcKhQAUmxq6QMlSGLIax64iTd3HeYkzS11J77BPctnKaZXNpseG0YLCj&#10;naHqu/yxCl7o5Px+Vub72VevD9Pzdm7qg1JPj8P2FUSkIf6H7+13rWA5yXO4vUlP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0FLdxQAAAN0AAAAPAAAAAAAAAAAAAAAA&#10;AJ8CAABkcnMvZG93bnJldi54bWxQSwUGAAAAAAQABAD3AAAAkQMAAAAA&#10;">
                        <v:imagedata r:id="rId68" o:title=""/>
                      </v:shape>
                      <v:shape id="Shape 890" o:spid="_x0000_s1248" style="position:absolute;left:69;top:18054;width:24289;height:26670;visibility:visible;mso-wrap-style:square;v-text-anchor:top" coordsize="2428875,266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JDMMA&#10;AADcAAAADwAAAGRycy9kb3ducmV2LnhtbERPz2vCMBS+C/sfwhvsIppujE1rU5FtMhkiWL14ezTP&#10;tti8lCSr3X+/HASPH9/vbDmYVvTkfGNZwfM0AUFcWt1wpeB4WE9mIHxA1thaJgV/5GGZP4wyTLW9&#10;8p76IlQihrBPUUEdQpdK6cuaDPqp7Ygjd7bOYIjQVVI7vMZw08qXJHmTBhuODTV29FFTeSl+jYLT&#10;afP61X+Pk3de2537LLbyx26VenocVgsQgYZwF9/cG61gNo/z45l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HJDMMAAADcAAAADwAAAAAAAAAAAAAAAACYAgAAZHJzL2Rv&#10;d25yZXYueG1sUEsFBgAAAAAEAAQA9QAAAIgDAAAAAA==&#10;" path="m,2667000r2428875,l2428875,,,,,2667000xe" filled="f" strokecolor="#4e81bc" strokeweight="1.5pt">
                        <v:path arrowok="t" textboxrect="0,0,2428875,2667000"/>
                      </v:shape>
                      <v:rect id="Rectangle 1031" o:spid="_x0000_s1249" style="position:absolute;left:13743;width:51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5D43CD16" w14:textId="77777777" w:rsidR="00231350" w:rsidRDefault="00231350">
                              <w:pPr>
                                <w:spacing w:line="276" w:lineRule="auto"/>
                              </w:pPr>
                              <w:r>
                                <w:t xml:space="preserve"> </w:t>
                              </w:r>
                            </w:p>
                          </w:txbxContent>
                        </v:textbox>
                      </v:rect>
                      <v:rect id="Rectangle 1032" o:spid="_x0000_s1250" style="position:absolute;left:26057;top:1764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11FD58F7" w14:textId="77777777" w:rsidR="00231350" w:rsidRDefault="00231350">
                              <w:pPr>
                                <w:spacing w:line="276" w:lineRule="auto"/>
                              </w:pPr>
                              <w:r>
                                <w:t xml:space="preserve"> </w:t>
                              </w:r>
                            </w:p>
                          </w:txbxContent>
                        </v:textbox>
                      </v:rect>
                      <v:rect id="Rectangle 1033" o:spid="_x0000_s1251" style="position:absolute;left:26057;top:19263;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32B12D94" w14:textId="77777777" w:rsidR="00231350" w:rsidRDefault="00231350">
                              <w:pPr>
                                <w:spacing w:line="276" w:lineRule="auto"/>
                              </w:pPr>
                              <w:r>
                                <w:t xml:space="preserve"> </w:t>
                              </w:r>
                            </w:p>
                          </w:txbxContent>
                        </v:textbox>
                      </v:rect>
                      <v:shape id="Shape 1064" o:spid="_x0000_s1252" style="position:absolute;left:9105;top:6721;width:10414;height:0;visibility:visible;mso-wrap-style:square;v-text-anchor:top" coordsize="1041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nDsUA&#10;AADdAAAADwAAAGRycy9kb3ducmV2LnhtbERPPW/CMBDdkfgP1iF1A4eqDSXFQQho1YWBQAe2U3xN&#10;osTnNDYh/fd1pUps9/Q+b7UeTCN66lxlWcF8FoEgzq2uuFBwPr1NX0A4j6yxsUwKfsjBOh2PVpho&#10;e+Mj9ZkvRAhhl6CC0vs2kdLlJRl0M9sSB+7LdgZ9gF0hdYe3EG4a+RhFsTRYcWgosaVtSXmdXY2C&#10;70W9+Mx2fWafL+/9uYn94bRfKvUwGTavIDwN/i7+d3/oMD+Kn+Dv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GcOxQAAAN0AAAAPAAAAAAAAAAAAAAAAAJgCAABkcnMv&#10;ZG93bnJldi54bWxQSwUGAAAAAAQABAD1AAAAigMAAAAA&#10;" path="m1041400,l,e" filled="f" strokeweight="1pt">
                        <v:stroke endcap="round"/>
                        <v:path arrowok="t" textboxrect="0,0,1041400,0"/>
                      </v:shape>
                      <v:shape id="Shape 1065" o:spid="_x0000_s1253" style="position:absolute;left:8470;top:6340;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ssb0A&#10;AADdAAAADwAAAGRycy9kb3ducmV2LnhtbERPSwrCMBDdC94hjOBOUwWLVqOIICi4UXuAsRnbYjOp&#10;TdR6eyMI7ubxvrNYtaYST2pcaVnBaBiBIM6sLjlXkJ63gykI55E1VpZJwZscrJbdzgITbV98pOfJ&#10;5yKEsEtQQeF9nUjpsoIMuqGtiQN3tY1BH2CTS93gK4SbSo6jKJYGSw4NBda0KSi7nR5GgXFvuT9T&#10;/ti3s1j6+/FwSVOnVL/XrucgPLX+L/65dzrMj+IJfL8JJ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t0ssb0AAADdAAAADwAAAAAAAAAAAAAAAACYAgAAZHJzL2Rvd25yZXYu&#10;eG1sUEsFBgAAAAAEAAQA9QAAAIIDAAAAAA==&#10;" path="m76200,r,76200l,38100,76200,xe" fillcolor="black" stroked="f" strokeweight="0">
                        <v:stroke endcap="round"/>
                        <v:path arrowok="t" textboxrect="0,0,76200,76200"/>
                      </v:shape>
                      <v:shape id="Shape 1066" o:spid="_x0000_s1254" style="position:absolute;left:15043;top:8035;width:10572;height:6973;visibility:visible;mso-wrap-style:square;v-text-anchor:top" coordsize="1057275,69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l9sMA&#10;AADdAAAADwAAAGRycy9kb3ducmV2LnhtbERPTWuDQBC9F/oflinkVteE1ATjKiFQkkuhNb30NnEn&#10;Krqz4m6j+ffdQqG3ebzPyYrZ9OJGo2stK1hGMQjiyuqWawWf59fnLQjnkTX2lknBnRwU+eNDhqm2&#10;E3/QrfS1CCHsUlTQeD+kUrqqIYMusgNx4K52NOgDHGupR5xCuOnlKo4TabDl0NDgQIeGqq78Ngo2&#10;eHmZLqsvTfLUvb3L+rheblmpxdO834HwNPt/8Z/7pMP8OEng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1l9sMAAADdAAAADwAAAAAAAAAAAAAAAACYAgAAZHJzL2Rv&#10;d25yZXYueG1sUEsFBgAAAAAEAAQA9QAAAIgDAAAAAA==&#10;" path="m584187,l881063,135268r176212,l1057275,228930r,140488l1057275,697243r-176212,l616750,697243,,697243,,369418,,228930,,135268r616750,l584187,xe" stroked="f" strokeweight="0">
                        <v:stroke endcap="round"/>
                        <v:path arrowok="t" textboxrect="0,0,1057275,697243"/>
                      </v:shape>
                      <v:shape id="Shape 1067" o:spid="_x0000_s1255" style="position:absolute;left:15043;top:8035;width:10572;height:6973;visibility:visible;mso-wrap-style:square;v-text-anchor:top" coordsize="1057275,69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sUsUA&#10;AADdAAAADwAAAGRycy9kb3ducmV2LnhtbERPTWvCQBC9C/0PyxR6M5uK2JK6SlsRigehNofmNmSn&#10;STA7G3fXJP57VxB6m8f7nOV6NK3oyfnGsoLnJAVBXFrdcKUg/9lOX0H4gKyxtUwKLuRhvXqYLDHT&#10;duBv6g+hEjGEfYYK6hC6TEpf1mTQJ7YjjtyfdQZDhK6S2uEQw00rZ2m6kAYbjg01dvRZU3k8nI2C&#10;+X63yYvz/CR31p2Ky+/HcYOjUk+P4/sbiEBj+Bff3V86zk8XL3D7Jp4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axSxQAAAN0AAAAPAAAAAAAAAAAAAAAAAJgCAABkcnMv&#10;ZG93bnJldi54bWxQSwUGAAAAAAQABAD1AAAAigMAAAAA&#10;" path="m,135268r,93662l,369418,,697243r616750,l881063,697243r176212,l1057275,369418r,-140488l1057275,135268r-176212,l584187,r32563,135268l,135268xe" filled="f">
                        <v:stroke endcap="round"/>
                        <v:path arrowok="t" textboxrect="0,0,1057275,697243"/>
                      </v:shape>
                      <v:rect id="Rectangle 1068" o:spid="_x0000_s1256" style="position:absolute;left:15999;top:9706;width:4977;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DL8UA&#10;AADdAAAADwAAAGRycy9kb3ducmV2LnhtbESPQW/CMAyF75P4D5GRuI2UHRAUAkKwCY4bIAE3qzFt&#10;ReNUTUbLfv18QOJm6z2/93m+7Fyl7tSE0rOB0TABRZx5W3Ju4Hj4ep+AChHZYuWZDDwowHLRe5tj&#10;an3LP3Tfx1xJCIcUDRQx1qnWISvIYRj6mli0q28cRlmbXNsGWwl3lf5IkrF2WLI0FFjTuqDstv91&#10;BraTenXe+b82rz4v29P3abo5TKMxg363moGK1MWX+Xm9s4KfjA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kMvxQAAAN0AAAAPAAAAAAAAAAAAAAAAAJgCAABkcnMv&#10;ZG93bnJldi54bWxQSwUGAAAAAAQABAD1AAAAigMAAAAA&#10;" filled="f" stroked="f">
                        <v:textbox inset="0,0,0,0">
                          <w:txbxContent>
                            <w:p w14:paraId="5534CEE6" w14:textId="77777777" w:rsidR="00231350" w:rsidRDefault="00231350">
                              <w:pPr>
                                <w:spacing w:line="276" w:lineRule="auto"/>
                              </w:pPr>
                              <w:r>
                                <w:rPr>
                                  <w:rFonts w:ascii="Arial" w:eastAsia="Arial" w:hAnsi="Arial" w:cs="Arial"/>
                                  <w:b/>
                                  <w:i/>
                                </w:rPr>
                                <w:t xml:space="preserve">Click </w:t>
                              </w:r>
                            </w:p>
                          </w:txbxContent>
                        </v:textbox>
                      </v:rect>
                      <v:rect id="Rectangle 1069" o:spid="_x0000_s1257" style="position:absolute;left:19748;top:9734;width:3597;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mtMIA&#10;AADdAAAADwAAAGRycy9kb3ducmV2LnhtbERPS4vCMBC+C/6HMII3Td2D2GoU0RU9+gLd29DMtsVm&#10;Uppoq7/eLCx4m4/vObNFa0rxoNoVlhWMhhEI4tTqgjMF59NmMAHhPLLG0jIpeJKDxbzbmWGibcMH&#10;ehx9JkIIuwQV5N5XiZQuzcmgG9qKOHC/tjboA6wzqWtsQrgp5VcUjaXBgkNDjhWtckpvx7tRsJ1U&#10;y+vOvpqs/P7ZXvaXeH2KvVL9XrucgvDU+o/4373TYX40j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ua0wgAAAN0AAAAPAAAAAAAAAAAAAAAAAJgCAABkcnMvZG93&#10;bnJldi54bWxQSwUGAAAAAAQABAD1AAAAhwMAAAAA&#10;" filled="f" stroked="f">
                        <v:textbox inset="0,0,0,0">
                          <w:txbxContent>
                            <w:p w14:paraId="15D29FE2" w14:textId="77777777" w:rsidR="00231350" w:rsidRDefault="00231350">
                              <w:pPr>
                                <w:spacing w:line="276" w:lineRule="auto"/>
                              </w:pPr>
                              <w:r>
                                <w:rPr>
                                  <w:rFonts w:ascii="Arial" w:eastAsia="Arial" w:hAnsi="Arial" w:cs="Arial"/>
                                  <w:i/>
                                </w:rPr>
                                <w:t xml:space="preserve">and </w:t>
                              </w:r>
                            </w:p>
                          </w:txbxContent>
                        </v:textbox>
                      </v:rect>
                      <v:rect id="Rectangle 1070" o:spid="_x0000_s1258" style="position:absolute;left:15999;top:11321;width:4259;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Z9McA&#10;AADdAAAADwAAAGRycy9kb3ducmV2LnhtbESPQW/CMAyF75P4D5GRdhspHDYoTRGCTXAcMIlxsxqv&#10;rdY4VZPRbr9+PiBxs/We3/ucrQbXqCt1ofZsYDpJQBEX3tZcGvg4vT3NQYWIbLHxTAZ+KcAqHz1k&#10;mFrf84Gux1gqCeGQooEqxjbVOhQVOQwT3xKL9uU7h1HWrtS2w17CXaNnSfKsHdYsDRW2tKmo+D7+&#10;OAO7ebv+3Pu/vmxeL7vz+3mxPS2iMY/jYb0EFWmId/Ptem8FP3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2fTHAAAA3QAAAA8AAAAAAAAAAAAAAAAAmAIAAGRy&#10;cy9kb3ducmV2LnhtbFBLBQYAAAAABAAEAPUAAACMAwAAAAA=&#10;" filled="f" stroked="f">
                        <v:textbox inset="0,0,0,0">
                          <w:txbxContent>
                            <w:p w14:paraId="29BCA7C3" w14:textId="77777777" w:rsidR="00231350" w:rsidRDefault="00231350">
                              <w:pPr>
                                <w:spacing w:line="276" w:lineRule="auto"/>
                              </w:pPr>
                              <w:r>
                                <w:rPr>
                                  <w:rFonts w:ascii="Arial" w:eastAsia="Arial" w:hAnsi="Arial" w:cs="Arial"/>
                                  <w:b/>
                                  <w:i/>
                                </w:rPr>
                                <w:t>Drag</w:t>
                              </w:r>
                            </w:p>
                          </w:txbxContent>
                        </v:textbox>
                      </v:rect>
                      <v:rect id="Rectangle 1071" o:spid="_x0000_s1259" style="position:absolute;left:19200;top:11349;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8b8MA&#10;AADdAAAADwAAAGRycy9kb3ducmV2LnhtbERPS4vCMBC+C/6HMII3TfXgo2sU8YEeXRXcvQ3NbFts&#10;JqWJtvrrzYLgbT6+58wWjSnEnSqXW1Yw6EcgiBOrc04VnE/b3gSE88gaC8uk4EEOFvN2a4axtjV/&#10;0/3oUxFC2MWoIPO+jKV0SUYGXd+WxIH7s5VBH2CVSl1hHcJNIYdRNJIGcw4NGZa0yii5Hm9GwW5S&#10;Ln/29lmnxeZ3dzlcpuvT1CvV7TTLLxCeGv8Rv917HeZH4w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8b8MAAADdAAAADwAAAAAAAAAAAAAAAACYAgAAZHJzL2Rv&#10;d25yZXYueG1sUEsFBgAAAAAEAAQA9QAAAIgDAAAAAA==&#10;" filled="f" stroked="f">
                        <v:textbox inset="0,0,0,0">
                          <w:txbxContent>
                            <w:p w14:paraId="5D858DE2" w14:textId="77777777" w:rsidR="00231350" w:rsidRDefault="00231350">
                              <w:pPr>
                                <w:spacing w:line="276" w:lineRule="auto"/>
                              </w:pPr>
                              <w:r>
                                <w:rPr>
                                  <w:rFonts w:ascii="Arial" w:eastAsia="Arial" w:hAnsi="Arial" w:cs="Arial"/>
                                  <w:i/>
                                </w:rPr>
                                <w:t xml:space="preserve"> </w:t>
                              </w:r>
                            </w:p>
                          </w:txbxContent>
                        </v:textbox>
                      </v:rect>
                      <v:rect id="Rectangle 1072" o:spid="_x0000_s1260" style="position:absolute;left:19597;top:11349;width:6515;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iGMMA&#10;AADdAAAADwAAAGRycy9kb3ducmV2LnhtbERPTYvCMBC9C/sfwix403Q9rFqNIrqLHtUK6m1oxrZs&#10;MylN1lZ/vREEb/N4nzOdt6YUV6pdYVnBVz8CQZxaXXCm4JD89kYgnEfWWFomBTdyMJ99dKYYa9vw&#10;jq57n4kQwi5GBbn3VSylS3My6Pq2Ig7cxdYGfYB1JnWNTQg3pRxE0bc0WHBoyLGiZU7p3/7fKFiP&#10;qsVpY+9NVv6c18ftcbxKxl6p7me7mIDw1Pq3+OXe6DA/Gg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PiGMMAAADdAAAADwAAAAAAAAAAAAAAAACYAgAAZHJzL2Rv&#10;d25yZXYueG1sUEsFBgAAAAAEAAQA9QAAAIgDAAAAAA==&#10;" filled="f" stroked="f">
                        <v:textbox inset="0,0,0,0">
                          <w:txbxContent>
                            <w:p w14:paraId="2436E000" w14:textId="77777777" w:rsidR="00231350" w:rsidRDefault="00231350">
                              <w:pPr>
                                <w:spacing w:line="276" w:lineRule="auto"/>
                              </w:pPr>
                              <w:r>
                                <w:rPr>
                                  <w:rFonts w:ascii="Arial" w:eastAsia="Arial" w:hAnsi="Arial" w:cs="Arial"/>
                                  <w:i/>
                                </w:rPr>
                                <w:t xml:space="preserve">images </w:t>
                              </w:r>
                            </w:p>
                          </w:txbxContent>
                        </v:textbox>
                      </v:rect>
                      <v:rect id="Rectangle 1073" o:spid="_x0000_s1261" style="position:absolute;left:15999;top:12965;width:2100;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Hg8UA&#10;AADdAAAADwAAAGRycy9kb3ducmV2LnhtbERPS2vCQBC+F/oflil4q5sqtDF1FfFBcqxGsL0N2WkS&#10;mp0N2dWk/nq3UPA2H99z5svBNOJCnastK3gZRyCIC6trLhUc891zDMJ5ZI2NZVLwSw6Wi8eHOSba&#10;9ryny8GXIoSwS1BB5X2bSOmKigy6sW2JA/dtO4M+wK6UusM+hJtGTqLoVRqsOTRU2NK6ouLncDYK&#10;0rhdfWb22pfN9is9fZxmm3zmlRo9Dat3EJ4Gfxf/uzMd5kd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0eDxQAAAN0AAAAPAAAAAAAAAAAAAAAAAJgCAABkcnMv&#10;ZG93bnJldi54bWxQSwUGAAAAAAQABAD1AAAAigMAAAAA&#10;" filled="f" stroked="f">
                        <v:textbox inset="0,0,0,0">
                          <w:txbxContent>
                            <w:p w14:paraId="67675717" w14:textId="77777777" w:rsidR="00231350" w:rsidRDefault="00231350">
                              <w:pPr>
                                <w:spacing w:line="276" w:lineRule="auto"/>
                              </w:pPr>
                              <w:r>
                                <w:rPr>
                                  <w:rFonts w:ascii="Arial" w:eastAsia="Arial" w:hAnsi="Arial" w:cs="Arial"/>
                                  <w:i/>
                                </w:rPr>
                                <w:t xml:space="preserve">to </w:t>
                              </w:r>
                            </w:p>
                          </w:txbxContent>
                        </v:textbox>
                      </v:rect>
                      <v:rect id="Rectangle 1074" o:spid="_x0000_s1262" style="position:absolute;left:17584;top:12937;width:3396;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f98UA&#10;AADdAAAADwAAAGRycy9kb3ducmV2LnhtbERPS2vCQBC+F/oflil4q5uKtDF1FfFBcqxGsL0N2WkS&#10;mp0N2dWk/nq3UPA2H99z5svBNOJCnastK3gZRyCIC6trLhUc891zDMJ5ZI2NZVLwSw6Wi8eHOSba&#10;9ryny8GXIoSwS1BB5X2bSOmKigy6sW2JA/dtO4M+wK6UusM+hJtGTqLoVRqsOTRU2NK6ouLncDYK&#10;0rhdfWb22pfN9is9fZxmm3zmlRo9Dat3EJ4Gfxf/uzMd5kd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t/3xQAAAN0AAAAPAAAAAAAAAAAAAAAAAJgCAABkcnMv&#10;ZG93bnJldi54bWxQSwUGAAAAAAQABAD1AAAAigMAAAAA&#10;" filled="f" stroked="f">
                        <v:textbox inset="0,0,0,0">
                          <w:txbxContent>
                            <w:p w14:paraId="40B46EAE" w14:textId="77777777" w:rsidR="00231350" w:rsidRDefault="00231350">
                              <w:pPr>
                                <w:spacing w:line="276" w:lineRule="auto"/>
                              </w:pPr>
                              <w:r>
                                <w:rPr>
                                  <w:rFonts w:ascii="Arial" w:eastAsia="Arial" w:hAnsi="Arial" w:cs="Arial"/>
                                  <w:b/>
                                  <w:i/>
                                </w:rPr>
                                <w:t>Cell</w:t>
                              </w:r>
                            </w:p>
                          </w:txbxContent>
                        </v:textbox>
                      </v:rect>
                      <v:rect id="Rectangle 1075" o:spid="_x0000_s1263" style="position:absolute;left:20144;top:12965;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6bMUA&#10;AADdAAAADwAAAGRycy9kb3ducmV2LnhtbERPS2vCQBC+F/oflil4q5sKtjF1FfFBcqxGsL0N2WkS&#10;mp0N2dWk/nq3UPA2H99z5svBNOJCnastK3gZRyCIC6trLhUc891zDMJ5ZI2NZVLwSw6Wi8eHOSba&#10;9ryny8GXIoSwS1BB5X2bSOmKigy6sW2JA/dtO4M+wK6UusM+hJtGTqLoVRqsOTRU2NK6ouLncDYK&#10;0rhdfWb22pfN9is9fZxmm3zmlRo9Dat3EJ4Gfxf/uzMd5kd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npsxQAAAN0AAAAPAAAAAAAAAAAAAAAAAJgCAABkcnMv&#10;ZG93bnJldi54bWxQSwUGAAAAAAQABAD1AAAAigMAAAAA&#10;" filled="f" stroked="f">
                        <v:textbox inset="0,0,0,0">
                          <w:txbxContent>
                            <w:p w14:paraId="53A059A4" w14:textId="77777777" w:rsidR="00231350" w:rsidRDefault="00231350">
                              <w:pPr>
                                <w:spacing w:line="276" w:lineRule="auto"/>
                              </w:pPr>
                              <w:r>
                                <w:rPr>
                                  <w:rFonts w:ascii="Arial" w:eastAsia="Arial" w:hAnsi="Arial" w:cs="Arial"/>
                                  <w:i/>
                                </w:rPr>
                                <w:t xml:space="preserve"> </w:t>
                              </w:r>
                            </w:p>
                          </w:txbxContent>
                        </v:textbox>
                      </v:rect>
                      <v:rect id="Rectangle 1076" o:spid="_x0000_s1264" style="position:absolute;left:20510;top:12965;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kG8QA&#10;AADdAAAADwAAAGRycy9kb3ducmV2LnhtbERPTWvCQBC9F/wPywi9NRt7iJq6imhFj60KaW9DdpoE&#10;s7Mhuyapv75bELzN433OYjWYWnTUusqygkkUgyDOra64UHA+7V5mIJxH1lhbJgW/5GC1HD0tMNW2&#10;50/qjr4QIYRdigpK75tUSpeXZNBFtiEO3I9tDfoA20LqFvsQbmr5GseJNFhxaCixoU1J+eV4NQr2&#10;s2b9dbC3vqjfv/fZRzbfnuZeqefxsH4D4WnwD/HdfdBhfjxN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5BvEAAAA3QAAAA8AAAAAAAAAAAAAAAAAmAIAAGRycy9k&#10;b3ducmV2LnhtbFBLBQYAAAAABAAEAPUAAACJAwAAAAA=&#10;" filled="f" stroked="f">
                        <v:textbox inset="0,0,0,0">
                          <w:txbxContent>
                            <w:p w14:paraId="762843EE" w14:textId="77777777" w:rsidR="00231350" w:rsidRDefault="00231350">
                              <w:pPr>
                                <w:spacing w:line="276" w:lineRule="auto"/>
                              </w:pPr>
                              <w:r>
                                <w:rPr>
                                  <w:rFonts w:ascii="Arial" w:eastAsia="Arial" w:hAnsi="Arial" w:cs="Arial"/>
                                  <w:i/>
                                </w:rPr>
                                <w:t xml:space="preserve"> </w:t>
                              </w:r>
                            </w:p>
                          </w:txbxContent>
                        </v:textbox>
                      </v:rect>
                      <w10:anchorlock/>
                    </v:group>
                  </w:pict>
                </mc:Fallback>
              </mc:AlternateContent>
            </w:r>
          </w:p>
        </w:tc>
      </w:tr>
    </w:tbl>
    <w:p w14:paraId="76424427" w14:textId="77777777" w:rsidR="00883F9F" w:rsidRDefault="00883F9F">
      <w:pPr>
        <w:spacing w:line="276" w:lineRule="auto"/>
        <w:ind w:left="872"/>
      </w:pPr>
      <w:r>
        <w:rPr>
          <w:noProof/>
        </w:rPr>
        <w:drawing>
          <wp:anchor distT="0" distB="0" distL="114300" distR="114300" simplePos="0" relativeHeight="251668480" behindDoc="0" locked="0" layoutInCell="1" allowOverlap="0" wp14:anchorId="68E5321D" wp14:editId="3BC066CA">
            <wp:simplePos x="0" y="0"/>
            <wp:positionH relativeFrom="page">
              <wp:posOffset>841248</wp:posOffset>
            </wp:positionH>
            <wp:positionV relativeFrom="page">
              <wp:posOffset>907462</wp:posOffset>
            </wp:positionV>
            <wp:extent cx="6248400" cy="8232775"/>
            <wp:effectExtent l="0" t="0" r="0" b="0"/>
            <wp:wrapTopAndBottom/>
            <wp:docPr id="9139" name="Picture 9139"/>
            <wp:cNvGraphicFramePr/>
            <a:graphic xmlns:a="http://schemas.openxmlformats.org/drawingml/2006/main">
              <a:graphicData uri="http://schemas.openxmlformats.org/drawingml/2006/picture">
                <pic:pic xmlns:pic="http://schemas.openxmlformats.org/drawingml/2006/picture">
                  <pic:nvPicPr>
                    <pic:cNvPr id="9139" name="Picture 9139"/>
                    <pic:cNvPicPr/>
                  </pic:nvPicPr>
                  <pic:blipFill>
                    <a:blip r:embed="rId69"/>
                    <a:stretch>
                      <a:fillRect/>
                    </a:stretch>
                  </pic:blipFill>
                  <pic:spPr>
                    <a:xfrm>
                      <a:off x="0" y="0"/>
                      <a:ext cx="6248400" cy="8232775"/>
                    </a:xfrm>
                    <a:prstGeom prst="rect">
                      <a:avLst/>
                    </a:prstGeom>
                  </pic:spPr>
                </pic:pic>
              </a:graphicData>
            </a:graphic>
          </wp:anchor>
        </w:drawing>
      </w:r>
    </w:p>
    <w:tbl>
      <w:tblPr>
        <w:tblStyle w:val="TableGrid"/>
        <w:tblW w:w="9577" w:type="dxa"/>
        <w:tblInd w:w="-147" w:type="dxa"/>
        <w:tblCellMar>
          <w:top w:w="0" w:type="dxa"/>
          <w:left w:w="111" w:type="dxa"/>
          <w:bottom w:w="0" w:type="dxa"/>
          <w:right w:w="35" w:type="dxa"/>
        </w:tblCellMar>
        <w:tblLook w:val="04A0" w:firstRow="1" w:lastRow="0" w:firstColumn="1" w:lastColumn="0" w:noHBand="0" w:noVBand="1"/>
      </w:tblPr>
      <w:tblGrid>
        <w:gridCol w:w="624"/>
        <w:gridCol w:w="4254"/>
        <w:gridCol w:w="4699"/>
      </w:tblGrid>
      <w:tr w:rsidR="00883F9F" w14:paraId="24F9F875" w14:textId="77777777" w:rsidTr="004A5CA7">
        <w:trPr>
          <w:trHeight w:val="4045"/>
        </w:trPr>
        <w:tc>
          <w:tcPr>
            <w:tcW w:w="624"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673D8746" w14:textId="77777777" w:rsidR="00883F9F" w:rsidRDefault="00883F9F">
            <w:pPr>
              <w:spacing w:line="249" w:lineRule="auto"/>
              <w:ind w:left="202" w:right="178"/>
            </w:pPr>
            <w:r>
              <w:rPr>
                <w:rFonts w:ascii="Verdana" w:eastAsia="Verdana" w:hAnsi="Verdana" w:cs="Verdana"/>
                <w:color w:val="FFFFFF"/>
                <w:sz w:val="28"/>
              </w:rPr>
              <w:t xml:space="preserve">   </w:t>
            </w:r>
          </w:p>
          <w:p w14:paraId="3E7B730E" w14:textId="77777777" w:rsidR="00883F9F" w:rsidRDefault="00883F9F">
            <w:pPr>
              <w:ind w:left="24"/>
            </w:pPr>
            <w:r>
              <w:rPr>
                <w:rFonts w:ascii="Verdana" w:eastAsia="Verdana" w:hAnsi="Verdana" w:cs="Verdana"/>
                <w:color w:val="FFFFFF"/>
                <w:sz w:val="28"/>
              </w:rPr>
              <w:t xml:space="preserve">11 </w:t>
            </w:r>
          </w:p>
          <w:p w14:paraId="20F9A5C5" w14:textId="77777777" w:rsidR="00883F9F" w:rsidRDefault="00883F9F">
            <w:pPr>
              <w:spacing w:line="276" w:lineRule="auto"/>
              <w:ind w:left="202" w:right="178"/>
            </w:pPr>
            <w:r>
              <w:rPr>
                <w:rFonts w:ascii="Verdana" w:eastAsia="Verdana" w:hAnsi="Verdana" w:cs="Verdana"/>
                <w:color w:val="FFFFFF"/>
                <w:sz w:val="28"/>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24594D8F" w14:textId="77777777" w:rsidR="00883F9F" w:rsidRDefault="00883F9F">
            <w:r>
              <w:rPr>
                <w:rFonts w:ascii="Times New Roman" w:eastAsia="Times New Roman" w:hAnsi="Times New Roman" w:cs="Times New Roman"/>
              </w:rPr>
              <w:t xml:space="preserve"> </w:t>
            </w:r>
          </w:p>
          <w:p w14:paraId="11013C5F" w14:textId="77777777" w:rsidR="00883F9F" w:rsidRDefault="00883F9F">
            <w:pPr>
              <w:spacing w:line="267" w:lineRule="auto"/>
            </w:pPr>
            <w:r>
              <w:t xml:space="preserve">As the students fill images, sounds, and recordings they will need to continuously move forward through the book. Demonstrate using the page navigation cells to move forwards through the book.  </w:t>
            </w:r>
          </w:p>
          <w:p w14:paraId="7775BEAF" w14:textId="77777777" w:rsidR="00883F9F" w:rsidRDefault="00883F9F">
            <w:r>
              <w:t xml:space="preserve"> </w:t>
            </w:r>
          </w:p>
          <w:p w14:paraId="7B2125EC" w14:textId="77777777" w:rsidR="00883F9F" w:rsidRDefault="00883F9F">
            <w:r>
              <w:t xml:space="preserve">To move to the next page. </w:t>
            </w:r>
          </w:p>
          <w:p w14:paraId="41B8D3BB" w14:textId="77777777" w:rsidR="00883F9F" w:rsidRDefault="00883F9F">
            <w:pPr>
              <w:spacing w:line="274" w:lineRule="auto"/>
              <w:ind w:left="720" w:hanging="360"/>
            </w:pPr>
            <w:r>
              <w:rPr>
                <w:rFonts w:ascii="Segoe UI Symbol" w:eastAsia="Segoe UI Symbol" w:hAnsi="Segoe UI Symbol" w:cs="Segoe UI Symbol"/>
              </w:rPr>
              <w:t>•</w:t>
            </w:r>
            <w:r>
              <w:t xml:space="preserve"> </w:t>
            </w:r>
            <w:r>
              <w:tab/>
            </w:r>
            <w:r>
              <w:rPr>
                <w:rFonts w:ascii="Arial" w:eastAsia="Arial" w:hAnsi="Arial" w:cs="Arial"/>
                <w:b/>
              </w:rPr>
              <w:t>Click</w:t>
            </w:r>
            <w:r>
              <w:t xml:space="preserve"> the </w:t>
            </w:r>
            <w:r>
              <w:rPr>
                <w:rFonts w:ascii="Arial" w:eastAsia="Arial" w:hAnsi="Arial" w:cs="Arial"/>
                <w:b/>
              </w:rPr>
              <w:t>Next Page</w:t>
            </w:r>
            <w:r>
              <w:t xml:space="preserve"> cell to navigate to the next page.  </w:t>
            </w:r>
          </w:p>
          <w:p w14:paraId="6A9F96A8" w14:textId="77777777" w:rsidR="00883F9F" w:rsidRDefault="00883F9F">
            <w:pPr>
              <w:ind w:left="720"/>
            </w:pPr>
            <w:r>
              <w:t xml:space="preserve"> </w:t>
            </w:r>
          </w:p>
          <w:p w14:paraId="07639030" w14:textId="77777777" w:rsidR="00883F9F" w:rsidRDefault="00883F9F">
            <w:pPr>
              <w:spacing w:line="276" w:lineRule="auto"/>
            </w:pPr>
            <w:r>
              <w:t xml:space="preserve">Repeat the above process until the book is complete. </w:t>
            </w:r>
          </w:p>
        </w:tc>
        <w:tc>
          <w:tcPr>
            <w:tcW w:w="4699" w:type="dxa"/>
            <w:tcBorders>
              <w:top w:val="single" w:sz="4" w:space="0" w:color="000000"/>
              <w:left w:val="single" w:sz="4" w:space="0" w:color="000000"/>
              <w:bottom w:val="single" w:sz="4" w:space="0" w:color="000000"/>
              <w:right w:val="single" w:sz="4" w:space="0" w:color="000000"/>
            </w:tcBorders>
          </w:tcPr>
          <w:p w14:paraId="119F3D29" w14:textId="77777777" w:rsidR="00883F9F" w:rsidRDefault="00883F9F">
            <w:pPr>
              <w:spacing w:line="276" w:lineRule="auto"/>
              <w:ind w:left="534"/>
            </w:pPr>
            <w:r>
              <w:rPr>
                <w:rFonts w:ascii="Calibri" w:eastAsia="Calibri" w:hAnsi="Calibri" w:cs="Calibri"/>
                <w:noProof/>
              </w:rPr>
              <mc:AlternateContent>
                <mc:Choice Requires="wpg">
                  <w:drawing>
                    <wp:inline distT="0" distB="0" distL="0" distR="0" wp14:anchorId="5F342E92" wp14:editId="6FEB730C">
                      <wp:extent cx="2026920" cy="1959563"/>
                      <wp:effectExtent l="0" t="0" r="0" b="0"/>
                      <wp:docPr id="9368" name="Group 9368"/>
                      <wp:cNvGraphicFramePr/>
                      <a:graphic xmlns:a="http://schemas.openxmlformats.org/drawingml/2006/main">
                        <a:graphicData uri="http://schemas.microsoft.com/office/word/2010/wordprocessingGroup">
                          <wpg:wgp>
                            <wpg:cNvGrpSpPr/>
                            <wpg:grpSpPr>
                              <a:xfrm>
                                <a:off x="0" y="0"/>
                                <a:ext cx="2026920" cy="1959563"/>
                                <a:chOff x="0" y="0"/>
                                <a:chExt cx="2026920" cy="1959563"/>
                              </a:xfrm>
                            </wpg:grpSpPr>
                            <pic:pic xmlns:pic="http://schemas.openxmlformats.org/drawingml/2006/picture">
                              <pic:nvPicPr>
                                <pic:cNvPr id="9462" name="Picture 9462"/>
                                <pic:cNvPicPr/>
                              </pic:nvPicPr>
                              <pic:blipFill>
                                <a:blip r:embed="rId70"/>
                                <a:stretch>
                                  <a:fillRect/>
                                </a:stretch>
                              </pic:blipFill>
                              <pic:spPr>
                                <a:xfrm>
                                  <a:off x="8255" y="235538"/>
                                  <a:ext cx="2009775" cy="1717675"/>
                                </a:xfrm>
                                <a:prstGeom prst="rect">
                                  <a:avLst/>
                                </a:prstGeom>
                              </pic:spPr>
                            </pic:pic>
                            <wps:wsp>
                              <wps:cNvPr id="1411" name="Shape 1411"/>
                              <wps:cNvSpPr/>
                              <wps:spPr>
                                <a:xfrm>
                                  <a:off x="0" y="227282"/>
                                  <a:ext cx="2026920" cy="1732280"/>
                                </a:xfrm>
                                <a:custGeom>
                                  <a:avLst/>
                                  <a:gdLst/>
                                  <a:ahLst/>
                                  <a:cxnLst/>
                                  <a:rect l="0" t="0" r="0" b="0"/>
                                  <a:pathLst>
                                    <a:path w="2026920" h="1732280">
                                      <a:moveTo>
                                        <a:pt x="0" y="1732280"/>
                                      </a:moveTo>
                                      <a:lnTo>
                                        <a:pt x="2026920" y="1732280"/>
                                      </a:lnTo>
                                      <a:lnTo>
                                        <a:pt x="2026920" y="0"/>
                                      </a:lnTo>
                                      <a:lnTo>
                                        <a:pt x="0" y="0"/>
                                      </a:lnTo>
                                      <a:close/>
                                    </a:path>
                                  </a:pathLst>
                                </a:custGeom>
                                <a:ln w="19050" cap="flat">
                                  <a:miter lim="101600"/>
                                </a:ln>
                              </wps:spPr>
                              <wps:style>
                                <a:lnRef idx="1">
                                  <a:srgbClr val="4E81BC"/>
                                </a:lnRef>
                                <a:fillRef idx="0">
                                  <a:srgbClr val="000000">
                                    <a:alpha val="0"/>
                                  </a:srgbClr>
                                </a:fillRef>
                                <a:effectRef idx="0">
                                  <a:scrgbClr r="0" g="0" b="0"/>
                                </a:effectRef>
                                <a:fontRef idx="none"/>
                              </wps:style>
                              <wps:bodyPr/>
                            </wps:wsp>
                            <wps:wsp>
                              <wps:cNvPr id="1465" name="Rectangle 1465"/>
                              <wps:cNvSpPr/>
                              <wps:spPr>
                                <a:xfrm>
                                  <a:off x="1080389" y="0"/>
                                  <a:ext cx="51809" cy="248201"/>
                                </a:xfrm>
                                <a:prstGeom prst="rect">
                                  <a:avLst/>
                                </a:prstGeom>
                                <a:ln>
                                  <a:noFill/>
                                </a:ln>
                              </wps:spPr>
                              <wps:txbx>
                                <w:txbxContent>
                                  <w:p w14:paraId="2FD357B6" w14:textId="77777777" w:rsidR="00231350" w:rsidRDefault="00231350">
                                    <w:pPr>
                                      <w:spacing w:line="276" w:lineRule="auto"/>
                                    </w:pPr>
                                    <w:r>
                                      <w:t xml:space="preserve"> </w:t>
                                    </w:r>
                                  </w:p>
                                </w:txbxContent>
                              </wps:txbx>
                              <wps:bodyPr horzOverflow="overflow" vert="horz" lIns="0" tIns="0" rIns="0" bIns="0" rtlCol="0">
                                <a:noAutofit/>
                              </wps:bodyPr>
                            </wps:wsp>
                            <wps:wsp>
                              <wps:cNvPr id="1637" name="Shape 1637"/>
                              <wps:cNvSpPr/>
                              <wps:spPr>
                                <a:xfrm>
                                  <a:off x="967740" y="978488"/>
                                  <a:ext cx="1059180" cy="693420"/>
                                </a:xfrm>
                                <a:custGeom>
                                  <a:avLst/>
                                  <a:gdLst/>
                                  <a:ahLst/>
                                  <a:cxnLst/>
                                  <a:rect l="0" t="0" r="0" b="0"/>
                                  <a:pathLst>
                                    <a:path w="1059180" h="693420">
                                      <a:moveTo>
                                        <a:pt x="0" y="0"/>
                                      </a:moveTo>
                                      <a:lnTo>
                                        <a:pt x="617855" y="0"/>
                                      </a:lnTo>
                                      <a:lnTo>
                                        <a:pt x="882650" y="0"/>
                                      </a:lnTo>
                                      <a:lnTo>
                                        <a:pt x="1059180" y="0"/>
                                      </a:lnTo>
                                      <a:lnTo>
                                        <a:pt x="1059180" y="327825"/>
                                      </a:lnTo>
                                      <a:lnTo>
                                        <a:pt x="1059180" y="468313"/>
                                      </a:lnTo>
                                      <a:lnTo>
                                        <a:pt x="1059180" y="561975"/>
                                      </a:lnTo>
                                      <a:lnTo>
                                        <a:pt x="882650" y="561975"/>
                                      </a:lnTo>
                                      <a:lnTo>
                                        <a:pt x="862343" y="693420"/>
                                      </a:lnTo>
                                      <a:lnTo>
                                        <a:pt x="617855" y="561975"/>
                                      </a:lnTo>
                                      <a:lnTo>
                                        <a:pt x="0" y="561975"/>
                                      </a:lnTo>
                                      <a:lnTo>
                                        <a:pt x="0" y="468313"/>
                                      </a:lnTo>
                                      <a:lnTo>
                                        <a:pt x="0" y="327825"/>
                                      </a:lnTo>
                                      <a:lnTo>
                                        <a:pt x="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638" name="Shape 1638"/>
                              <wps:cNvSpPr/>
                              <wps:spPr>
                                <a:xfrm>
                                  <a:off x="967740" y="978488"/>
                                  <a:ext cx="1059180" cy="693420"/>
                                </a:xfrm>
                                <a:custGeom>
                                  <a:avLst/>
                                  <a:gdLst/>
                                  <a:ahLst/>
                                  <a:cxnLst/>
                                  <a:rect l="0" t="0" r="0" b="0"/>
                                  <a:pathLst>
                                    <a:path w="1059180" h="693420">
                                      <a:moveTo>
                                        <a:pt x="0" y="0"/>
                                      </a:moveTo>
                                      <a:lnTo>
                                        <a:pt x="0" y="327825"/>
                                      </a:lnTo>
                                      <a:lnTo>
                                        <a:pt x="0" y="468313"/>
                                      </a:lnTo>
                                      <a:lnTo>
                                        <a:pt x="0" y="561975"/>
                                      </a:lnTo>
                                      <a:lnTo>
                                        <a:pt x="617855" y="561975"/>
                                      </a:lnTo>
                                      <a:lnTo>
                                        <a:pt x="862343" y="693420"/>
                                      </a:lnTo>
                                      <a:lnTo>
                                        <a:pt x="882650" y="561975"/>
                                      </a:lnTo>
                                      <a:lnTo>
                                        <a:pt x="1059180" y="561975"/>
                                      </a:lnTo>
                                      <a:lnTo>
                                        <a:pt x="1059180" y="468313"/>
                                      </a:lnTo>
                                      <a:lnTo>
                                        <a:pt x="1059180" y="327825"/>
                                      </a:lnTo>
                                      <a:lnTo>
                                        <a:pt x="1059180" y="0"/>
                                      </a:lnTo>
                                      <a:lnTo>
                                        <a:pt x="882650" y="0"/>
                                      </a:lnTo>
                                      <a:lnTo>
                                        <a:pt x="617855"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39" name="Rectangle 1639"/>
                              <wps:cNvSpPr/>
                              <wps:spPr>
                                <a:xfrm>
                                  <a:off x="1065149" y="1010254"/>
                                  <a:ext cx="497675" cy="259949"/>
                                </a:xfrm>
                                <a:prstGeom prst="rect">
                                  <a:avLst/>
                                </a:prstGeom>
                                <a:ln>
                                  <a:noFill/>
                                </a:ln>
                              </wps:spPr>
                              <wps:txbx>
                                <w:txbxContent>
                                  <w:p w14:paraId="6A1356FB" w14:textId="77777777" w:rsidR="00231350" w:rsidRDefault="00231350">
                                    <w:pPr>
                                      <w:spacing w:line="276" w:lineRule="auto"/>
                                    </w:pPr>
                                    <w:r>
                                      <w:rPr>
                                        <w:rFonts w:ascii="Arial" w:eastAsia="Arial" w:hAnsi="Arial" w:cs="Arial"/>
                                        <w:b/>
                                        <w:i/>
                                      </w:rPr>
                                      <w:t xml:space="preserve">Click </w:t>
                                    </w:r>
                                  </w:p>
                                </w:txbxContent>
                              </wps:txbx>
                              <wps:bodyPr horzOverflow="overflow" vert="horz" lIns="0" tIns="0" rIns="0" bIns="0" rtlCol="0">
                                <a:noAutofit/>
                              </wps:bodyPr>
                            </wps:wsp>
                            <wps:wsp>
                              <wps:cNvPr id="1640" name="Rectangle 1640"/>
                              <wps:cNvSpPr/>
                              <wps:spPr>
                                <a:xfrm>
                                  <a:off x="1440053" y="1013058"/>
                                  <a:ext cx="311198" cy="246709"/>
                                </a:xfrm>
                                <a:prstGeom prst="rect">
                                  <a:avLst/>
                                </a:prstGeom>
                                <a:ln>
                                  <a:noFill/>
                                </a:ln>
                              </wps:spPr>
                              <wps:txbx>
                                <w:txbxContent>
                                  <w:p w14:paraId="349F6E82" w14:textId="77777777" w:rsidR="00231350" w:rsidRDefault="00231350">
                                    <w:pPr>
                                      <w:spacing w:line="276" w:lineRule="auto"/>
                                    </w:pPr>
                                    <w:r>
                                      <w:rPr>
                                        <w:rFonts w:ascii="Arial" w:eastAsia="Arial" w:hAnsi="Arial" w:cs="Arial"/>
                                        <w:i/>
                                      </w:rPr>
                                      <w:t xml:space="preserve">the </w:t>
                                    </w:r>
                                  </w:p>
                                </w:txbxContent>
                              </wps:txbx>
                              <wps:bodyPr horzOverflow="overflow" vert="horz" lIns="0" tIns="0" rIns="0" bIns="0" rtlCol="0">
                                <a:noAutofit/>
                              </wps:bodyPr>
                            </wps:wsp>
                            <wps:wsp>
                              <wps:cNvPr id="1641" name="Rectangle 1641"/>
                              <wps:cNvSpPr/>
                              <wps:spPr>
                                <a:xfrm>
                                  <a:off x="1065149" y="1174846"/>
                                  <a:ext cx="902203" cy="259949"/>
                                </a:xfrm>
                                <a:prstGeom prst="rect">
                                  <a:avLst/>
                                </a:prstGeom>
                                <a:ln>
                                  <a:noFill/>
                                </a:ln>
                              </wps:spPr>
                              <wps:txbx>
                                <w:txbxContent>
                                  <w:p w14:paraId="56549BF1" w14:textId="77777777" w:rsidR="00231350" w:rsidRDefault="00231350">
                                    <w:pPr>
                                      <w:spacing w:line="276" w:lineRule="auto"/>
                                    </w:pPr>
                                    <w:r>
                                      <w:rPr>
                                        <w:rFonts w:ascii="Arial" w:eastAsia="Arial" w:hAnsi="Arial" w:cs="Arial"/>
                                        <w:b/>
                                        <w:i/>
                                      </w:rPr>
                                      <w:t>Next Page</w:t>
                                    </w:r>
                                  </w:p>
                                </w:txbxContent>
                              </wps:txbx>
                              <wps:bodyPr horzOverflow="overflow" vert="horz" lIns="0" tIns="0" rIns="0" bIns="0" rtlCol="0">
                                <a:noAutofit/>
                              </wps:bodyPr>
                            </wps:wsp>
                            <wps:wsp>
                              <wps:cNvPr id="1642" name="Rectangle 1642"/>
                              <wps:cNvSpPr/>
                              <wps:spPr>
                                <a:xfrm>
                                  <a:off x="1741793" y="1177650"/>
                                  <a:ext cx="51809" cy="246709"/>
                                </a:xfrm>
                                <a:prstGeom prst="rect">
                                  <a:avLst/>
                                </a:prstGeom>
                                <a:ln>
                                  <a:noFill/>
                                </a:ln>
                              </wps:spPr>
                              <wps:txbx>
                                <w:txbxContent>
                                  <w:p w14:paraId="24B9D883"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1643" name="Rectangle 1643"/>
                              <wps:cNvSpPr/>
                              <wps:spPr>
                                <a:xfrm>
                                  <a:off x="1065149" y="1336146"/>
                                  <a:ext cx="280461" cy="246709"/>
                                </a:xfrm>
                                <a:prstGeom prst="rect">
                                  <a:avLst/>
                                </a:prstGeom>
                                <a:ln>
                                  <a:noFill/>
                                </a:ln>
                              </wps:spPr>
                              <wps:txbx>
                                <w:txbxContent>
                                  <w:p w14:paraId="75503106" w14:textId="77777777" w:rsidR="00231350" w:rsidRDefault="00231350">
                                    <w:pPr>
                                      <w:spacing w:line="276" w:lineRule="auto"/>
                                    </w:pPr>
                                    <w:r>
                                      <w:rPr>
                                        <w:rFonts w:ascii="Arial" w:eastAsia="Arial" w:hAnsi="Arial" w:cs="Arial"/>
                                        <w:i/>
                                      </w:rPr>
                                      <w:t>cell</w:t>
                                    </w:r>
                                  </w:p>
                                </w:txbxContent>
                              </wps:txbx>
                              <wps:bodyPr horzOverflow="overflow" vert="horz" lIns="0" tIns="0" rIns="0" bIns="0" rtlCol="0">
                                <a:noAutofit/>
                              </wps:bodyPr>
                            </wps:wsp>
                            <wps:wsp>
                              <wps:cNvPr id="1644" name="Rectangle 1644"/>
                              <wps:cNvSpPr/>
                              <wps:spPr>
                                <a:xfrm>
                                  <a:off x="1275461" y="1336146"/>
                                  <a:ext cx="51809" cy="246709"/>
                                </a:xfrm>
                                <a:prstGeom prst="rect">
                                  <a:avLst/>
                                </a:prstGeom>
                                <a:ln>
                                  <a:noFill/>
                                </a:ln>
                              </wps:spPr>
                              <wps:txbx>
                                <w:txbxContent>
                                  <w:p w14:paraId="5F529E34"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g:wgp>
                        </a:graphicData>
                      </a:graphic>
                    </wp:inline>
                  </w:drawing>
                </mc:Choice>
                <mc:Fallback>
                  <w:pict>
                    <v:group w14:anchorId="5F342E92" id="Group 9368" o:spid="_x0000_s1265" style="width:159.6pt;height:154.3pt;mso-position-horizontal-relative:char;mso-position-vertical-relative:line" coordsize="20269,19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">
                      <v:shape id="Picture 9462" o:spid="_x0000_s1266" type="#_x0000_t75" style="position:absolute;left:82;top:2355;width:20098;height:17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KUJzHAAAA3QAAAA8AAABkcnMvZG93bnJldi54bWxEj0FLw0AUhO+C/2F5gjezMdZaY7ZFBEsR&#10;ipgW6fGRfckGs29jdk3Tf+8WBI/DzHzDFKvJdmKkwbeOFdwmKQjiyumWGwX73evNAoQPyBo7x6Tg&#10;RB5Wy8uLAnPtjvxBYxkaESHsc1RgQuhzKX1lyKJPXE8cvdoNFkOUQyP1gMcIt53M0nQuLbYcFwz2&#10;9GKo+ip/rILvbbu4f6sfypPBw/i+3q4P2d2nUtdX0/MTiEBT+A//tTdaweNsnsH5TX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KUJzHAAAA3QAAAA8AAAAAAAAAAAAA&#10;AAAAnwIAAGRycy9kb3ducmV2LnhtbFBLBQYAAAAABAAEAPcAAACTAwAAAAA=&#10;">
                        <v:imagedata r:id="rId71" o:title=""/>
                      </v:shape>
                      <v:shape id="Shape 1411" o:spid="_x0000_s1267" style="position:absolute;top:2272;width:20269;height:17323;visibility:visible;mso-wrap-style:square;v-text-anchor:top" coordsize="2026920,173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aqsUA&#10;AADdAAAADwAAAGRycy9kb3ducmV2LnhtbESPQYvCMBCF7wv+hzCCl0XTyrJKNYoKgp7EqgdvQzO2&#10;1WZSmqj132+EBW8zvDfvezOdt6YSD2pcaVlBPIhAEGdWl5wrOB7W/TEI55E1VpZJwYsczGedrykm&#10;2j55T4/U5yKEsEtQQeF9nUjpsoIMuoGtiYN2sY1BH9Yml7rBZwg3lRxG0a80WHIgFFjTqqDslt5N&#10;4FL5fY63t/21rZajbZRepD3tlOp128UEhKfWf8z/1xsd6v/EMby/CSP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FqqxQAAAN0AAAAPAAAAAAAAAAAAAAAAAJgCAABkcnMv&#10;ZG93bnJldi54bWxQSwUGAAAAAAQABAD1AAAAigMAAAAA&#10;" path="m,1732280r2026920,l2026920,,,,,1732280xe" filled="f" strokecolor="#4e81bc" strokeweight="1.5pt">
                        <v:stroke miterlimit="66585f" joinstyle="miter"/>
                        <v:path arrowok="t" textboxrect="0,0,2026920,1732280"/>
                      </v:shape>
                      <v:rect id="Rectangle 1465" o:spid="_x0000_s1268" style="position:absolute;left:10803;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AqMMA&#10;AADdAAAADwAAAGRycy9kb3ducmV2LnhtbERPS4vCMBC+C/6HMMLeNHVx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xAqMMAAADdAAAADwAAAAAAAAAAAAAAAACYAgAAZHJzL2Rv&#10;d25yZXYueG1sUEsFBgAAAAAEAAQA9QAAAIgDAAAAAA==&#10;" filled="f" stroked="f">
                        <v:textbox inset="0,0,0,0">
                          <w:txbxContent>
                            <w:p w14:paraId="2FD357B6" w14:textId="77777777" w:rsidR="00231350" w:rsidRDefault="00231350">
                              <w:pPr>
                                <w:spacing w:line="276" w:lineRule="auto"/>
                              </w:pPr>
                              <w:r>
                                <w:t xml:space="preserve"> </w:t>
                              </w:r>
                            </w:p>
                          </w:txbxContent>
                        </v:textbox>
                      </v:rect>
                      <v:shape id="Shape 1637" o:spid="_x0000_s1269" style="position:absolute;left:9677;top:9784;width:10592;height:6935;visibility:visible;mso-wrap-style:square;v-text-anchor:top" coordsize="1059180,69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RfMQA&#10;AADdAAAADwAAAGRycy9kb3ducmV2LnhtbERP32vCMBB+H/g/hBP2NlOd6OiMooNNURiog70ezdlU&#10;m0vXxFr/eyMIe7uP7+dNZq0tRUO1Lxwr6PcSEMSZ0wXnCn72ny9vIHxA1lg6JgVX8jCbdp4mmGp3&#10;4S01u5CLGMI+RQUmhCqV0meGLPqeq4gjd3C1xRBhnUtd4yWG21IOkmQkLRYcGwxW9GEoO+3OVsGi&#10;Wf9Vq3w7nv9uhjpbmv3Xd3tU6rnbzt9BBGrDv/jhXuk4f/Q6hvs38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kXzEAAAA3QAAAA8AAAAAAAAAAAAAAAAAmAIAAGRycy9k&#10;b3ducmV2LnhtbFBLBQYAAAAABAAEAPUAAACJAwAAAAA=&#10;" path="m,l617855,,882650,r176530,l1059180,327825r,140488l1059180,561975r-176530,l862343,693420,617855,561975,,561975,,468313,,327825,,xe" stroked="f" strokeweight="0">
                        <v:stroke miterlimit="66585f" joinstyle="miter"/>
                        <v:path arrowok="t" textboxrect="0,0,1059180,693420"/>
                      </v:shape>
                      <v:shape id="Shape 1638" o:spid="_x0000_s1270" style="position:absolute;left:9677;top:9784;width:10592;height:6935;visibility:visible;mso-wrap-style:square;v-text-anchor:top" coordsize="1059180,69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hScYA&#10;AADdAAAADwAAAGRycy9kb3ducmV2LnhtbESP22rCQBCG7wXfYZlC73RjC6LRVcS2UioFTw8wzU6T&#10;1OxsyK4afXrnQujdDPMfvpnOW1epMzWh9Gxg0E9AEWfelpwbOOw/eiNQISJbrDyTgSsFmM+6nSmm&#10;1l94S+ddzJWEcEjRQBFjnWodsoIchr6vieX26xuHUdYm17bBi4S7Sr8kyVA7LFkaCqxpWVB23J2c&#10;9L5/b+L6tg1ff4vVePy2vh5/BqUxz0/tYgIqUhv/xQ/3pxX84avgyjcygp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JhScYAAADdAAAADwAAAAAAAAAAAAAAAACYAgAAZHJz&#10;L2Rvd25yZXYueG1sUEsFBgAAAAAEAAQA9QAAAIsDAAAAAA==&#10;" path="m,l,327825,,468313r,93662l617855,561975,862343,693420,882650,561975r176530,l1059180,468313r,-140488l1059180,,882650,,617855,,,xe" filled="f">
                        <v:stroke endcap="round"/>
                        <v:path arrowok="t" textboxrect="0,0,1059180,693420"/>
                      </v:shape>
                      <v:rect id="Rectangle 1639" o:spid="_x0000_s1271" style="position:absolute;left:10651;top:10102;width:4977;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LUcMA&#10;AADdAAAADwAAAGRycy9kb3ducmV2LnhtbERPS4vCMBC+C/sfwix401QF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LUcMAAADdAAAADwAAAAAAAAAAAAAAAACYAgAAZHJzL2Rv&#10;d25yZXYueG1sUEsFBgAAAAAEAAQA9QAAAIgDAAAAAA==&#10;" filled="f" stroked="f">
                        <v:textbox inset="0,0,0,0">
                          <w:txbxContent>
                            <w:p w14:paraId="6A1356FB" w14:textId="77777777" w:rsidR="00231350" w:rsidRDefault="00231350">
                              <w:pPr>
                                <w:spacing w:line="276" w:lineRule="auto"/>
                              </w:pPr>
                              <w:r>
                                <w:rPr>
                                  <w:rFonts w:ascii="Arial" w:eastAsia="Arial" w:hAnsi="Arial" w:cs="Arial"/>
                                  <w:b/>
                                  <w:i/>
                                </w:rPr>
                                <w:t xml:space="preserve">Click </w:t>
                              </w:r>
                            </w:p>
                          </w:txbxContent>
                        </v:textbox>
                      </v:rect>
                      <v:rect id="Rectangle 1640" o:spid="_x0000_s1272" style="position:absolute;left:14400;top:10130;width:3112;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Rsc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K0bHHAAAA3QAAAA8AAAAAAAAAAAAAAAAAmAIAAGRy&#10;cy9kb3ducmV2LnhtbFBLBQYAAAAABAAEAPUAAACMAwAAAAA=&#10;" filled="f" stroked="f">
                        <v:textbox inset="0,0,0,0">
                          <w:txbxContent>
                            <w:p w14:paraId="349F6E82" w14:textId="77777777" w:rsidR="00231350" w:rsidRDefault="00231350">
                              <w:pPr>
                                <w:spacing w:line="276" w:lineRule="auto"/>
                              </w:pPr>
                              <w:r>
                                <w:rPr>
                                  <w:rFonts w:ascii="Arial" w:eastAsia="Arial" w:hAnsi="Arial" w:cs="Arial"/>
                                  <w:i/>
                                </w:rPr>
                                <w:t xml:space="preserve">the </w:t>
                              </w:r>
                            </w:p>
                          </w:txbxContent>
                        </v:textbox>
                      </v:rect>
                      <v:rect id="Rectangle 1641" o:spid="_x0000_s1273" style="position:absolute;left:10651;top:11748;width:9022;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0KsIA&#10;AADdAAAADwAAAGRycy9kb3ducmV2LnhtbERPTYvCMBC9C/6HMII3TV1E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nQqwgAAAN0AAAAPAAAAAAAAAAAAAAAAAJgCAABkcnMvZG93&#10;bnJldi54bWxQSwUGAAAAAAQABAD1AAAAhwMAAAAA&#10;" filled="f" stroked="f">
                        <v:textbox inset="0,0,0,0">
                          <w:txbxContent>
                            <w:p w14:paraId="56549BF1" w14:textId="77777777" w:rsidR="00231350" w:rsidRDefault="00231350">
                              <w:pPr>
                                <w:spacing w:line="276" w:lineRule="auto"/>
                              </w:pPr>
                              <w:r>
                                <w:rPr>
                                  <w:rFonts w:ascii="Arial" w:eastAsia="Arial" w:hAnsi="Arial" w:cs="Arial"/>
                                  <w:b/>
                                  <w:i/>
                                </w:rPr>
                                <w:t>Next Page</w:t>
                              </w:r>
                            </w:p>
                          </w:txbxContent>
                        </v:textbox>
                      </v:rect>
                      <v:rect id="Rectangle 1642" o:spid="_x0000_s1274" style="position:absolute;left:17417;top:11776;width:519;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qXcMA&#10;AADdAAAADwAAAGRycy9kb3ducmV2LnhtbERPS4vCMBC+C/6HMAveNF0R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TqXcMAAADdAAAADwAAAAAAAAAAAAAAAACYAgAAZHJzL2Rv&#10;d25yZXYueG1sUEsFBgAAAAAEAAQA9QAAAIgDAAAAAA==&#10;" filled="f" stroked="f">
                        <v:textbox inset="0,0,0,0">
                          <w:txbxContent>
                            <w:p w14:paraId="24B9D883" w14:textId="77777777" w:rsidR="00231350" w:rsidRDefault="00231350">
                              <w:pPr>
                                <w:spacing w:line="276" w:lineRule="auto"/>
                              </w:pPr>
                              <w:r>
                                <w:rPr>
                                  <w:rFonts w:ascii="Arial" w:eastAsia="Arial" w:hAnsi="Arial" w:cs="Arial"/>
                                  <w:i/>
                                </w:rPr>
                                <w:t xml:space="preserve"> </w:t>
                              </w:r>
                            </w:p>
                          </w:txbxContent>
                        </v:textbox>
                      </v:rect>
                      <v:rect id="Rectangle 1643" o:spid="_x0000_s1275" style="position:absolute;left:10651;top:13361;width:2805;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PxsMA&#10;AADdAAAADwAAAGRycy9kb3ducmV2LnhtbERPS4vCMBC+C/6HMMLeNHVdRK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hPxsMAAADdAAAADwAAAAAAAAAAAAAAAACYAgAAZHJzL2Rv&#10;d25yZXYueG1sUEsFBgAAAAAEAAQA9QAAAIgDAAAAAA==&#10;" filled="f" stroked="f">
                        <v:textbox inset="0,0,0,0">
                          <w:txbxContent>
                            <w:p w14:paraId="75503106" w14:textId="77777777" w:rsidR="00231350" w:rsidRDefault="00231350">
                              <w:pPr>
                                <w:spacing w:line="276" w:lineRule="auto"/>
                              </w:pPr>
                              <w:r>
                                <w:rPr>
                                  <w:rFonts w:ascii="Arial" w:eastAsia="Arial" w:hAnsi="Arial" w:cs="Arial"/>
                                  <w:i/>
                                </w:rPr>
                                <w:t>cell</w:t>
                              </w:r>
                            </w:p>
                          </w:txbxContent>
                        </v:textbox>
                      </v:rect>
                      <v:rect id="Rectangle 1644" o:spid="_x0000_s1276" style="position:absolute;left:12754;top:13361;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XssQA&#10;AADdAAAADwAAAGRycy9kb3ducmV2LnhtbERPTWvCQBC9C/6HZQredNMS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17LEAAAA3QAAAA8AAAAAAAAAAAAAAAAAmAIAAGRycy9k&#10;b3ducmV2LnhtbFBLBQYAAAAABAAEAPUAAACJAwAAAAA=&#10;" filled="f" stroked="f">
                        <v:textbox inset="0,0,0,0">
                          <w:txbxContent>
                            <w:p w14:paraId="5F529E34" w14:textId="77777777" w:rsidR="00231350" w:rsidRDefault="00231350">
                              <w:pPr>
                                <w:spacing w:line="276" w:lineRule="auto"/>
                              </w:pPr>
                              <w:r>
                                <w:rPr>
                                  <w:rFonts w:ascii="Arial" w:eastAsia="Arial" w:hAnsi="Arial" w:cs="Arial"/>
                                  <w:i/>
                                </w:rPr>
                                <w:t xml:space="preserve"> </w:t>
                              </w:r>
                            </w:p>
                          </w:txbxContent>
                        </v:textbox>
                      </v:rect>
                      <w10:anchorlock/>
                    </v:group>
                  </w:pict>
                </mc:Fallback>
              </mc:AlternateContent>
            </w:r>
          </w:p>
        </w:tc>
      </w:tr>
      <w:tr w:rsidR="00883F9F" w14:paraId="4020F0BD" w14:textId="77777777" w:rsidTr="004A5CA7">
        <w:trPr>
          <w:trHeight w:val="5634"/>
        </w:trPr>
        <w:tc>
          <w:tcPr>
            <w:tcW w:w="624"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24BD5A93" w14:textId="77777777" w:rsidR="00883F9F" w:rsidRDefault="00883F9F">
            <w:pPr>
              <w:spacing w:line="249" w:lineRule="auto"/>
              <w:ind w:left="202" w:right="178"/>
            </w:pPr>
            <w:r>
              <w:rPr>
                <w:rFonts w:ascii="Verdana" w:eastAsia="Verdana" w:hAnsi="Verdana" w:cs="Verdana"/>
                <w:color w:val="FFFFFF"/>
                <w:sz w:val="28"/>
              </w:rPr>
              <w:t xml:space="preserve">     </w:t>
            </w:r>
          </w:p>
          <w:p w14:paraId="0F488A7A" w14:textId="77777777" w:rsidR="00883F9F" w:rsidRDefault="00883F9F">
            <w:pPr>
              <w:ind w:left="24"/>
            </w:pPr>
            <w:r>
              <w:rPr>
                <w:rFonts w:ascii="Verdana" w:eastAsia="Verdana" w:hAnsi="Verdana" w:cs="Verdana"/>
                <w:color w:val="FFFFFF"/>
                <w:sz w:val="28"/>
              </w:rPr>
              <w:t xml:space="preserve">12 </w:t>
            </w:r>
          </w:p>
          <w:p w14:paraId="6CF53253" w14:textId="77777777" w:rsidR="00883F9F" w:rsidRDefault="00883F9F">
            <w:pPr>
              <w:spacing w:line="276" w:lineRule="auto"/>
              <w:ind w:left="202" w:right="178"/>
            </w:pPr>
            <w:r>
              <w:rPr>
                <w:rFonts w:ascii="Verdana" w:eastAsia="Verdana" w:hAnsi="Verdana" w:cs="Verdana"/>
                <w:color w:val="FFFFFF"/>
                <w:sz w:val="28"/>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15988959" w14:textId="77777777" w:rsidR="00883F9F" w:rsidRDefault="00883F9F">
            <w:r>
              <w:rPr>
                <w:sz w:val="24"/>
              </w:rPr>
              <w:t xml:space="preserve"> </w:t>
            </w:r>
          </w:p>
          <w:p w14:paraId="17D9E417" w14:textId="77777777" w:rsidR="00883F9F" w:rsidRDefault="00883F9F">
            <w:pPr>
              <w:spacing w:line="232" w:lineRule="auto"/>
            </w:pPr>
            <w:r>
              <w:t xml:space="preserve">As the students complete their books have them edit their books. Demonstrate navigating back and forth through the book listening to the sounds, recordings, and text boxes to self correct for errors.  </w:t>
            </w:r>
          </w:p>
          <w:p w14:paraId="1D100825" w14:textId="77777777" w:rsidR="00883F9F" w:rsidRDefault="00883F9F">
            <w:r>
              <w:rPr>
                <w:sz w:val="24"/>
              </w:rPr>
              <w:t xml:space="preserve"> </w:t>
            </w:r>
          </w:p>
          <w:p w14:paraId="0B15395A" w14:textId="77777777" w:rsidR="00883F9F" w:rsidRDefault="00883F9F">
            <w:pPr>
              <w:spacing w:line="270" w:lineRule="auto"/>
            </w:pPr>
            <w:r>
              <w:t xml:space="preserve">To move through the book while selfcorrecting. </w:t>
            </w:r>
          </w:p>
          <w:p w14:paraId="4845F73B" w14:textId="77777777" w:rsidR="00883F9F" w:rsidRDefault="00883F9F" w:rsidP="00883F9F">
            <w:pPr>
              <w:numPr>
                <w:ilvl w:val="0"/>
                <w:numId w:val="24"/>
              </w:numPr>
              <w:ind w:hanging="360"/>
              <w:jc w:val="left"/>
            </w:pPr>
            <w:r>
              <w:t xml:space="preserve">Use the </w:t>
            </w:r>
            <w:r>
              <w:rPr>
                <w:rFonts w:ascii="Arial" w:eastAsia="Arial" w:hAnsi="Arial" w:cs="Arial"/>
                <w:b/>
              </w:rPr>
              <w:t>Sound</w:t>
            </w:r>
            <w:r>
              <w:t xml:space="preserve"> or </w:t>
            </w:r>
            <w:r>
              <w:rPr>
                <w:rFonts w:ascii="Arial" w:eastAsia="Arial" w:hAnsi="Arial" w:cs="Arial"/>
                <w:b/>
              </w:rPr>
              <w:t>Speak Text</w:t>
            </w:r>
            <w:r>
              <w:t xml:space="preserve"> </w:t>
            </w:r>
          </w:p>
          <w:p w14:paraId="3F2A5B7D" w14:textId="77777777" w:rsidR="00883F9F" w:rsidRDefault="00883F9F">
            <w:pPr>
              <w:jc w:val="center"/>
            </w:pPr>
            <w:r>
              <w:t xml:space="preserve">cells to listen to the story  </w:t>
            </w:r>
          </w:p>
          <w:p w14:paraId="5704A812" w14:textId="77777777" w:rsidR="00883F9F" w:rsidRDefault="00883F9F" w:rsidP="00883F9F">
            <w:pPr>
              <w:numPr>
                <w:ilvl w:val="0"/>
                <w:numId w:val="24"/>
              </w:numPr>
              <w:spacing w:line="274" w:lineRule="auto"/>
              <w:ind w:hanging="360"/>
              <w:jc w:val="left"/>
            </w:pPr>
            <w:r>
              <w:t xml:space="preserve">Use the </w:t>
            </w:r>
            <w:r>
              <w:rPr>
                <w:rFonts w:ascii="Arial" w:eastAsia="Arial" w:hAnsi="Arial" w:cs="Arial"/>
                <w:b/>
              </w:rPr>
              <w:t>Back</w:t>
            </w:r>
            <w:r>
              <w:t xml:space="preserve"> arrow to re-read a page </w:t>
            </w:r>
          </w:p>
          <w:p w14:paraId="68B09653" w14:textId="77777777" w:rsidR="00883F9F" w:rsidRDefault="00883F9F" w:rsidP="00883F9F">
            <w:pPr>
              <w:numPr>
                <w:ilvl w:val="0"/>
                <w:numId w:val="24"/>
              </w:numPr>
              <w:spacing w:after="182" w:line="274" w:lineRule="auto"/>
              <w:ind w:hanging="360"/>
              <w:jc w:val="left"/>
            </w:pPr>
            <w:r>
              <w:t xml:space="preserve">Use the </w:t>
            </w:r>
            <w:r>
              <w:rPr>
                <w:rFonts w:ascii="Arial" w:eastAsia="Arial" w:hAnsi="Arial" w:cs="Arial"/>
                <w:b/>
              </w:rPr>
              <w:t>Stop</w:t>
            </w:r>
            <w:r>
              <w:t xml:space="preserve"> button to return to the beginning of the book. </w:t>
            </w:r>
          </w:p>
          <w:p w14:paraId="5983DB8C" w14:textId="77777777" w:rsidR="00883F9F" w:rsidRDefault="00883F9F">
            <w:r>
              <w:rPr>
                <w:sz w:val="24"/>
              </w:rPr>
              <w:t xml:space="preserve"> </w:t>
            </w:r>
          </w:p>
          <w:p w14:paraId="328A6B31" w14:textId="77777777" w:rsidR="00883F9F" w:rsidRDefault="00883F9F">
            <w:r>
              <w:rPr>
                <w:sz w:val="24"/>
              </w:rPr>
              <w:t xml:space="preserve"> </w:t>
            </w:r>
          </w:p>
          <w:p w14:paraId="033F0EC5" w14:textId="77777777" w:rsidR="00883F9F" w:rsidRDefault="00883F9F">
            <w:r>
              <w:rPr>
                <w:sz w:val="24"/>
              </w:rPr>
              <w:t xml:space="preserve"> </w:t>
            </w:r>
          </w:p>
          <w:p w14:paraId="2526587C" w14:textId="77777777" w:rsidR="00883F9F" w:rsidRDefault="00883F9F">
            <w:pPr>
              <w:spacing w:line="276" w:lineRule="auto"/>
            </w:pPr>
            <w:r>
              <w:rPr>
                <w:sz w:val="24"/>
              </w:rPr>
              <w:t xml:space="preserve"> </w:t>
            </w:r>
          </w:p>
        </w:tc>
        <w:tc>
          <w:tcPr>
            <w:tcW w:w="4699" w:type="dxa"/>
            <w:tcBorders>
              <w:top w:val="single" w:sz="4" w:space="0" w:color="000000"/>
              <w:left w:val="single" w:sz="4" w:space="0" w:color="000000"/>
              <w:bottom w:val="single" w:sz="4" w:space="0" w:color="000000"/>
              <w:right w:val="single" w:sz="4" w:space="0" w:color="000000"/>
            </w:tcBorders>
          </w:tcPr>
          <w:p w14:paraId="4B1D5A60" w14:textId="77777777" w:rsidR="00883F9F" w:rsidRDefault="00883F9F">
            <w:pPr>
              <w:spacing w:line="276" w:lineRule="auto"/>
              <w:ind w:left="138"/>
            </w:pPr>
            <w:r>
              <w:rPr>
                <w:rFonts w:ascii="Calibri" w:eastAsia="Calibri" w:hAnsi="Calibri" w:cs="Calibri"/>
                <w:noProof/>
              </w:rPr>
              <mc:AlternateContent>
                <mc:Choice Requires="wpg">
                  <w:drawing>
                    <wp:inline distT="0" distB="0" distL="0" distR="0" wp14:anchorId="36A995A9" wp14:editId="22DF4971">
                      <wp:extent cx="2771775" cy="3120012"/>
                      <wp:effectExtent l="0" t="0" r="0" b="0"/>
                      <wp:docPr id="9427" name="Group 9427"/>
                      <wp:cNvGraphicFramePr/>
                      <a:graphic xmlns:a="http://schemas.openxmlformats.org/drawingml/2006/main">
                        <a:graphicData uri="http://schemas.microsoft.com/office/word/2010/wordprocessingGroup">
                          <wpg:wgp>
                            <wpg:cNvGrpSpPr/>
                            <wpg:grpSpPr>
                              <a:xfrm>
                                <a:off x="0" y="0"/>
                                <a:ext cx="2771775" cy="3120012"/>
                                <a:chOff x="0" y="0"/>
                                <a:chExt cx="2771775" cy="3120012"/>
                              </a:xfrm>
                            </wpg:grpSpPr>
                            <pic:pic xmlns:pic="http://schemas.openxmlformats.org/drawingml/2006/picture">
                              <pic:nvPicPr>
                                <pic:cNvPr id="9463" name="Picture 9463"/>
                                <pic:cNvPicPr/>
                              </pic:nvPicPr>
                              <pic:blipFill>
                                <a:blip r:embed="rId72"/>
                                <a:stretch>
                                  <a:fillRect/>
                                </a:stretch>
                              </pic:blipFill>
                              <pic:spPr>
                                <a:xfrm>
                                  <a:off x="1193165" y="148923"/>
                                  <a:ext cx="936625" cy="2965450"/>
                                </a:xfrm>
                                <a:prstGeom prst="rect">
                                  <a:avLst/>
                                </a:prstGeom>
                              </pic:spPr>
                            </pic:pic>
                            <wps:wsp>
                              <wps:cNvPr id="1405" name="Shape 1405"/>
                              <wps:cNvSpPr/>
                              <wps:spPr>
                                <a:xfrm>
                                  <a:off x="1183005" y="138687"/>
                                  <a:ext cx="952500" cy="2981325"/>
                                </a:xfrm>
                                <a:custGeom>
                                  <a:avLst/>
                                  <a:gdLst/>
                                  <a:ahLst/>
                                  <a:cxnLst/>
                                  <a:rect l="0" t="0" r="0" b="0"/>
                                  <a:pathLst>
                                    <a:path w="952500" h="2981325">
                                      <a:moveTo>
                                        <a:pt x="0" y="2981325"/>
                                      </a:moveTo>
                                      <a:lnTo>
                                        <a:pt x="952500" y="2981325"/>
                                      </a:lnTo>
                                      <a:lnTo>
                                        <a:pt x="952500" y="0"/>
                                      </a:lnTo>
                                      <a:lnTo>
                                        <a:pt x="0" y="0"/>
                                      </a:lnTo>
                                      <a:close/>
                                    </a:path>
                                  </a:pathLst>
                                </a:custGeom>
                                <a:ln w="19050" cap="flat">
                                  <a:miter lim="101600"/>
                                </a:ln>
                              </wps:spPr>
                              <wps:style>
                                <a:lnRef idx="1">
                                  <a:srgbClr val="4E81BC"/>
                                </a:lnRef>
                                <a:fillRef idx="0">
                                  <a:srgbClr val="000000">
                                    <a:alpha val="0"/>
                                  </a:srgbClr>
                                </a:fillRef>
                                <a:effectRef idx="0">
                                  <a:scrgbClr r="0" g="0" b="0"/>
                                </a:effectRef>
                                <a:fontRef idx="none"/>
                              </wps:style>
                              <wps:bodyPr/>
                            </wps:wsp>
                            <pic:pic xmlns:pic="http://schemas.openxmlformats.org/drawingml/2006/picture">
                              <pic:nvPicPr>
                                <pic:cNvPr id="9464" name="Picture 9464"/>
                                <pic:cNvPicPr/>
                              </pic:nvPicPr>
                              <pic:blipFill>
                                <a:blip r:embed="rId73"/>
                                <a:stretch>
                                  <a:fillRect/>
                                </a:stretch>
                              </pic:blipFill>
                              <pic:spPr>
                                <a:xfrm>
                                  <a:off x="164465" y="2619074"/>
                                  <a:ext cx="457200" cy="466725"/>
                                </a:xfrm>
                                <a:prstGeom prst="rect">
                                  <a:avLst/>
                                </a:prstGeom>
                              </pic:spPr>
                            </pic:pic>
                            <wps:wsp>
                              <wps:cNvPr id="1408" name="Shape 1408"/>
                              <wps:cNvSpPr/>
                              <wps:spPr>
                                <a:xfrm>
                                  <a:off x="153670" y="2610107"/>
                                  <a:ext cx="474980" cy="481330"/>
                                </a:xfrm>
                                <a:custGeom>
                                  <a:avLst/>
                                  <a:gdLst/>
                                  <a:ahLst/>
                                  <a:cxnLst/>
                                  <a:rect l="0" t="0" r="0" b="0"/>
                                  <a:pathLst>
                                    <a:path w="474980" h="481330">
                                      <a:moveTo>
                                        <a:pt x="0" y="481330"/>
                                      </a:moveTo>
                                      <a:lnTo>
                                        <a:pt x="474980" y="481330"/>
                                      </a:lnTo>
                                      <a:lnTo>
                                        <a:pt x="474980" y="0"/>
                                      </a:lnTo>
                                      <a:lnTo>
                                        <a:pt x="0" y="0"/>
                                      </a:lnTo>
                                      <a:close/>
                                    </a:path>
                                  </a:pathLst>
                                </a:custGeom>
                                <a:ln w="19050" cap="flat">
                                  <a:miter lim="101600"/>
                                </a:ln>
                              </wps:spPr>
                              <wps:style>
                                <a:lnRef idx="1">
                                  <a:srgbClr val="4E81BC"/>
                                </a:lnRef>
                                <a:fillRef idx="0">
                                  <a:srgbClr val="000000">
                                    <a:alpha val="0"/>
                                  </a:srgbClr>
                                </a:fillRef>
                                <a:effectRef idx="0">
                                  <a:scrgbClr r="0" g="0" b="0"/>
                                </a:effectRef>
                                <a:fontRef idx="none"/>
                              </wps:style>
                              <wps:bodyPr/>
                            </wps:wsp>
                            <wps:wsp>
                              <wps:cNvPr id="1556" name="Rectangle 1556"/>
                              <wps:cNvSpPr/>
                              <wps:spPr>
                                <a:xfrm>
                                  <a:off x="472313" y="0"/>
                                  <a:ext cx="51809" cy="248201"/>
                                </a:xfrm>
                                <a:prstGeom prst="rect">
                                  <a:avLst/>
                                </a:prstGeom>
                                <a:ln>
                                  <a:noFill/>
                                </a:ln>
                              </wps:spPr>
                              <wps:txbx>
                                <w:txbxContent>
                                  <w:p w14:paraId="3F7DE050" w14:textId="77777777" w:rsidR="00231350" w:rsidRDefault="00231350">
                                    <w:pPr>
                                      <w:spacing w:line="276" w:lineRule="auto"/>
                                    </w:pPr>
                                    <w:r>
                                      <w:t xml:space="preserve"> </w:t>
                                    </w:r>
                                  </w:p>
                                </w:txbxContent>
                              </wps:txbx>
                              <wps:bodyPr horzOverflow="overflow" vert="horz" lIns="0" tIns="0" rIns="0" bIns="0" rtlCol="0">
                                <a:noAutofit/>
                              </wps:bodyPr>
                            </wps:wsp>
                            <wps:wsp>
                              <wps:cNvPr id="1645" name="Shape 1645"/>
                              <wps:cNvSpPr/>
                              <wps:spPr>
                                <a:xfrm>
                                  <a:off x="1919592" y="1748489"/>
                                  <a:ext cx="852183" cy="598170"/>
                                </a:xfrm>
                                <a:custGeom>
                                  <a:avLst/>
                                  <a:gdLst/>
                                  <a:ahLst/>
                                  <a:cxnLst/>
                                  <a:rect l="0" t="0" r="0" b="0"/>
                                  <a:pathLst>
                                    <a:path w="852183" h="598170">
                                      <a:moveTo>
                                        <a:pt x="99708" y="0"/>
                                      </a:moveTo>
                                      <a:lnTo>
                                        <a:pt x="225120" y="0"/>
                                      </a:lnTo>
                                      <a:lnTo>
                                        <a:pt x="413245" y="0"/>
                                      </a:lnTo>
                                      <a:lnTo>
                                        <a:pt x="852183" y="0"/>
                                      </a:lnTo>
                                      <a:lnTo>
                                        <a:pt x="852183" y="255588"/>
                                      </a:lnTo>
                                      <a:lnTo>
                                        <a:pt x="852183" y="365125"/>
                                      </a:lnTo>
                                      <a:lnTo>
                                        <a:pt x="852183" y="438150"/>
                                      </a:lnTo>
                                      <a:lnTo>
                                        <a:pt x="413245" y="438150"/>
                                      </a:lnTo>
                                      <a:lnTo>
                                        <a:pt x="0" y="598170"/>
                                      </a:lnTo>
                                      <a:lnTo>
                                        <a:pt x="225120" y="438150"/>
                                      </a:lnTo>
                                      <a:lnTo>
                                        <a:pt x="99708" y="438150"/>
                                      </a:lnTo>
                                      <a:lnTo>
                                        <a:pt x="99708" y="365125"/>
                                      </a:lnTo>
                                      <a:lnTo>
                                        <a:pt x="99708" y="255588"/>
                                      </a:lnTo>
                                      <a:lnTo>
                                        <a:pt x="9970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646" name="Shape 1646"/>
                              <wps:cNvSpPr/>
                              <wps:spPr>
                                <a:xfrm>
                                  <a:off x="1919592" y="1748489"/>
                                  <a:ext cx="852183" cy="598170"/>
                                </a:xfrm>
                                <a:custGeom>
                                  <a:avLst/>
                                  <a:gdLst/>
                                  <a:ahLst/>
                                  <a:cxnLst/>
                                  <a:rect l="0" t="0" r="0" b="0"/>
                                  <a:pathLst>
                                    <a:path w="852183" h="598170">
                                      <a:moveTo>
                                        <a:pt x="99708" y="0"/>
                                      </a:moveTo>
                                      <a:lnTo>
                                        <a:pt x="99708" y="255588"/>
                                      </a:lnTo>
                                      <a:lnTo>
                                        <a:pt x="99708" y="365125"/>
                                      </a:lnTo>
                                      <a:lnTo>
                                        <a:pt x="99708" y="438150"/>
                                      </a:lnTo>
                                      <a:lnTo>
                                        <a:pt x="225120" y="438150"/>
                                      </a:lnTo>
                                      <a:lnTo>
                                        <a:pt x="0" y="598170"/>
                                      </a:lnTo>
                                      <a:lnTo>
                                        <a:pt x="413245" y="438150"/>
                                      </a:lnTo>
                                      <a:lnTo>
                                        <a:pt x="852183" y="438150"/>
                                      </a:lnTo>
                                      <a:lnTo>
                                        <a:pt x="852183" y="365125"/>
                                      </a:lnTo>
                                      <a:lnTo>
                                        <a:pt x="852183" y="255588"/>
                                      </a:lnTo>
                                      <a:lnTo>
                                        <a:pt x="852183" y="0"/>
                                      </a:lnTo>
                                      <a:lnTo>
                                        <a:pt x="413245" y="0"/>
                                      </a:lnTo>
                                      <a:lnTo>
                                        <a:pt x="225120" y="0"/>
                                      </a:lnTo>
                                      <a:lnTo>
                                        <a:pt x="99708"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47" name="Rectangle 1647"/>
                              <wps:cNvSpPr/>
                              <wps:spPr>
                                <a:xfrm>
                                  <a:off x="2115185" y="1784446"/>
                                  <a:ext cx="631783" cy="259948"/>
                                </a:xfrm>
                                <a:prstGeom prst="rect">
                                  <a:avLst/>
                                </a:prstGeom>
                                <a:ln>
                                  <a:noFill/>
                                </a:ln>
                              </wps:spPr>
                              <wps:txbx>
                                <w:txbxContent>
                                  <w:p w14:paraId="0D7E32F4" w14:textId="77777777" w:rsidR="00231350" w:rsidRDefault="00231350">
                                    <w:pPr>
                                      <w:spacing w:line="276" w:lineRule="auto"/>
                                    </w:pPr>
                                    <w:r>
                                      <w:rPr>
                                        <w:rFonts w:ascii="Arial" w:eastAsia="Arial" w:hAnsi="Arial" w:cs="Arial"/>
                                        <w:b/>
                                        <w:i/>
                                      </w:rPr>
                                      <w:t xml:space="preserve">Sound </w:t>
                                    </w:r>
                                  </w:p>
                                </w:txbxContent>
                              </wps:txbx>
                              <wps:bodyPr horzOverflow="overflow" vert="horz" lIns="0" tIns="0" rIns="0" bIns="0" rtlCol="0">
                                <a:noAutofit/>
                              </wps:bodyPr>
                            </wps:wsp>
                            <wps:wsp>
                              <wps:cNvPr id="1648" name="Rectangle 1648"/>
                              <wps:cNvSpPr/>
                              <wps:spPr>
                                <a:xfrm>
                                  <a:off x="2115185" y="1952086"/>
                                  <a:ext cx="311198" cy="259948"/>
                                </a:xfrm>
                                <a:prstGeom prst="rect">
                                  <a:avLst/>
                                </a:prstGeom>
                                <a:ln>
                                  <a:noFill/>
                                </a:ln>
                              </wps:spPr>
                              <wps:txbx>
                                <w:txbxContent>
                                  <w:p w14:paraId="5C3F4FE1" w14:textId="77777777" w:rsidR="00231350" w:rsidRDefault="00231350">
                                    <w:pPr>
                                      <w:spacing w:line="276" w:lineRule="auto"/>
                                    </w:pPr>
                                    <w:r>
                                      <w:rPr>
                                        <w:rFonts w:ascii="Arial" w:eastAsia="Arial" w:hAnsi="Arial" w:cs="Arial"/>
                                        <w:b/>
                                        <w:i/>
                                      </w:rPr>
                                      <w:t>cell</w:t>
                                    </w:r>
                                  </w:p>
                                </w:txbxContent>
                              </wps:txbx>
                              <wps:bodyPr horzOverflow="overflow" vert="horz" lIns="0" tIns="0" rIns="0" bIns="0" rtlCol="0">
                                <a:noAutofit/>
                              </wps:bodyPr>
                            </wps:wsp>
                            <wps:wsp>
                              <wps:cNvPr id="1649" name="Rectangle 1649"/>
                              <wps:cNvSpPr/>
                              <wps:spPr>
                                <a:xfrm>
                                  <a:off x="2346833" y="1954890"/>
                                  <a:ext cx="51809" cy="246709"/>
                                </a:xfrm>
                                <a:prstGeom prst="rect">
                                  <a:avLst/>
                                </a:prstGeom>
                                <a:ln>
                                  <a:noFill/>
                                </a:ln>
                              </wps:spPr>
                              <wps:txbx>
                                <w:txbxContent>
                                  <w:p w14:paraId="04C34397"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1650" name="Shape 1650"/>
                              <wps:cNvSpPr/>
                              <wps:spPr>
                                <a:xfrm>
                                  <a:off x="847725" y="1834214"/>
                                  <a:ext cx="666750" cy="702945"/>
                                </a:xfrm>
                                <a:custGeom>
                                  <a:avLst/>
                                  <a:gdLst/>
                                  <a:ahLst/>
                                  <a:cxnLst/>
                                  <a:rect l="0" t="0" r="0" b="0"/>
                                  <a:pathLst>
                                    <a:path w="666750" h="702945">
                                      <a:moveTo>
                                        <a:pt x="0" y="0"/>
                                      </a:moveTo>
                                      <a:lnTo>
                                        <a:pt x="388938" y="0"/>
                                      </a:lnTo>
                                      <a:lnTo>
                                        <a:pt x="555625" y="0"/>
                                      </a:lnTo>
                                      <a:lnTo>
                                        <a:pt x="666750" y="0"/>
                                      </a:lnTo>
                                      <a:lnTo>
                                        <a:pt x="666750" y="255588"/>
                                      </a:lnTo>
                                      <a:lnTo>
                                        <a:pt x="666750" y="365125"/>
                                      </a:lnTo>
                                      <a:lnTo>
                                        <a:pt x="666750" y="438150"/>
                                      </a:lnTo>
                                      <a:lnTo>
                                        <a:pt x="555625" y="438150"/>
                                      </a:lnTo>
                                      <a:lnTo>
                                        <a:pt x="490868" y="702945"/>
                                      </a:lnTo>
                                      <a:lnTo>
                                        <a:pt x="388938" y="438150"/>
                                      </a:lnTo>
                                      <a:lnTo>
                                        <a:pt x="0" y="438150"/>
                                      </a:lnTo>
                                      <a:lnTo>
                                        <a:pt x="0" y="365125"/>
                                      </a:lnTo>
                                      <a:lnTo>
                                        <a:pt x="0" y="25558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651" name="Shape 1651"/>
                              <wps:cNvSpPr/>
                              <wps:spPr>
                                <a:xfrm>
                                  <a:off x="847725" y="1834214"/>
                                  <a:ext cx="666750" cy="702945"/>
                                </a:xfrm>
                                <a:custGeom>
                                  <a:avLst/>
                                  <a:gdLst/>
                                  <a:ahLst/>
                                  <a:cxnLst/>
                                  <a:rect l="0" t="0" r="0" b="0"/>
                                  <a:pathLst>
                                    <a:path w="666750" h="702945">
                                      <a:moveTo>
                                        <a:pt x="0" y="0"/>
                                      </a:moveTo>
                                      <a:lnTo>
                                        <a:pt x="0" y="255588"/>
                                      </a:lnTo>
                                      <a:lnTo>
                                        <a:pt x="0" y="365125"/>
                                      </a:lnTo>
                                      <a:lnTo>
                                        <a:pt x="0" y="438150"/>
                                      </a:lnTo>
                                      <a:lnTo>
                                        <a:pt x="388938" y="438150"/>
                                      </a:lnTo>
                                      <a:lnTo>
                                        <a:pt x="490868" y="702945"/>
                                      </a:lnTo>
                                      <a:lnTo>
                                        <a:pt x="555625" y="438150"/>
                                      </a:lnTo>
                                      <a:lnTo>
                                        <a:pt x="666750" y="438150"/>
                                      </a:lnTo>
                                      <a:lnTo>
                                        <a:pt x="666750" y="365125"/>
                                      </a:lnTo>
                                      <a:lnTo>
                                        <a:pt x="666750" y="255588"/>
                                      </a:lnTo>
                                      <a:lnTo>
                                        <a:pt x="666750" y="0"/>
                                      </a:lnTo>
                                      <a:lnTo>
                                        <a:pt x="555625" y="0"/>
                                      </a:lnTo>
                                      <a:lnTo>
                                        <a:pt x="388938"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52" name="Rectangle 1652"/>
                              <wps:cNvSpPr/>
                              <wps:spPr>
                                <a:xfrm>
                                  <a:off x="944753" y="1869790"/>
                                  <a:ext cx="603034" cy="259948"/>
                                </a:xfrm>
                                <a:prstGeom prst="rect">
                                  <a:avLst/>
                                </a:prstGeom>
                                <a:ln>
                                  <a:noFill/>
                                </a:ln>
                              </wps:spPr>
                              <wps:txbx>
                                <w:txbxContent>
                                  <w:p w14:paraId="19921D84" w14:textId="77777777" w:rsidR="00231350" w:rsidRDefault="00231350">
                                    <w:pPr>
                                      <w:spacing w:line="276" w:lineRule="auto"/>
                                    </w:pPr>
                                    <w:r>
                                      <w:rPr>
                                        <w:rFonts w:ascii="Arial" w:eastAsia="Arial" w:hAnsi="Arial" w:cs="Arial"/>
                                        <w:b/>
                                        <w:i/>
                                      </w:rPr>
                                      <w:t xml:space="preserve">Speak </w:t>
                                    </w:r>
                                  </w:p>
                                </w:txbxContent>
                              </wps:txbx>
                              <wps:bodyPr horzOverflow="overflow" vert="horz" lIns="0" tIns="0" rIns="0" bIns="0" rtlCol="0">
                                <a:noAutofit/>
                              </wps:bodyPr>
                            </wps:wsp>
                            <wps:wsp>
                              <wps:cNvPr id="1653" name="Rectangle 1653"/>
                              <wps:cNvSpPr/>
                              <wps:spPr>
                                <a:xfrm>
                                  <a:off x="944753" y="2034382"/>
                                  <a:ext cx="382277" cy="259948"/>
                                </a:xfrm>
                                <a:prstGeom prst="rect">
                                  <a:avLst/>
                                </a:prstGeom>
                                <a:ln>
                                  <a:noFill/>
                                </a:ln>
                              </wps:spPr>
                              <wps:txbx>
                                <w:txbxContent>
                                  <w:p w14:paraId="6224D567" w14:textId="77777777" w:rsidR="00231350" w:rsidRDefault="00231350">
                                    <w:pPr>
                                      <w:spacing w:line="276" w:lineRule="auto"/>
                                    </w:pPr>
                                    <w:r>
                                      <w:rPr>
                                        <w:rFonts w:ascii="Arial" w:eastAsia="Arial" w:hAnsi="Arial" w:cs="Arial"/>
                                        <w:b/>
                                        <w:i/>
                                      </w:rPr>
                                      <w:t>Text</w:t>
                                    </w:r>
                                  </w:p>
                                </w:txbxContent>
                              </wps:txbx>
                              <wps:bodyPr horzOverflow="overflow" vert="horz" lIns="0" tIns="0" rIns="0" bIns="0" rtlCol="0">
                                <a:noAutofit/>
                              </wps:bodyPr>
                            </wps:wsp>
                            <wps:wsp>
                              <wps:cNvPr id="1654" name="Rectangle 1654"/>
                              <wps:cNvSpPr/>
                              <wps:spPr>
                                <a:xfrm>
                                  <a:off x="1231265" y="2037186"/>
                                  <a:ext cx="51809" cy="246709"/>
                                </a:xfrm>
                                <a:prstGeom prst="rect">
                                  <a:avLst/>
                                </a:prstGeom>
                                <a:ln>
                                  <a:noFill/>
                                </a:ln>
                              </wps:spPr>
                              <wps:txbx>
                                <w:txbxContent>
                                  <w:p w14:paraId="53CF6718"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1655" name="Shape 1655"/>
                              <wps:cNvSpPr/>
                              <wps:spPr>
                                <a:xfrm>
                                  <a:off x="0" y="2243789"/>
                                  <a:ext cx="619125" cy="436245"/>
                                </a:xfrm>
                                <a:custGeom>
                                  <a:avLst/>
                                  <a:gdLst/>
                                  <a:ahLst/>
                                  <a:cxnLst/>
                                  <a:rect l="0" t="0" r="0" b="0"/>
                                  <a:pathLst>
                                    <a:path w="619125" h="436245">
                                      <a:moveTo>
                                        <a:pt x="0" y="0"/>
                                      </a:moveTo>
                                      <a:lnTo>
                                        <a:pt x="361162" y="0"/>
                                      </a:lnTo>
                                      <a:lnTo>
                                        <a:pt x="515938" y="0"/>
                                      </a:lnTo>
                                      <a:lnTo>
                                        <a:pt x="619125" y="0"/>
                                      </a:lnTo>
                                      <a:lnTo>
                                        <a:pt x="619125" y="172250"/>
                                      </a:lnTo>
                                      <a:lnTo>
                                        <a:pt x="619125" y="246063"/>
                                      </a:lnTo>
                                      <a:lnTo>
                                        <a:pt x="619125" y="295275"/>
                                      </a:lnTo>
                                      <a:lnTo>
                                        <a:pt x="515938" y="295275"/>
                                      </a:lnTo>
                                      <a:lnTo>
                                        <a:pt x="405130" y="436245"/>
                                      </a:lnTo>
                                      <a:lnTo>
                                        <a:pt x="361162" y="295275"/>
                                      </a:lnTo>
                                      <a:lnTo>
                                        <a:pt x="0" y="295275"/>
                                      </a:lnTo>
                                      <a:lnTo>
                                        <a:pt x="0" y="246063"/>
                                      </a:lnTo>
                                      <a:lnTo>
                                        <a:pt x="0" y="17225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656" name="Shape 1656"/>
                              <wps:cNvSpPr/>
                              <wps:spPr>
                                <a:xfrm>
                                  <a:off x="0" y="2243789"/>
                                  <a:ext cx="619125" cy="436245"/>
                                </a:xfrm>
                                <a:custGeom>
                                  <a:avLst/>
                                  <a:gdLst/>
                                  <a:ahLst/>
                                  <a:cxnLst/>
                                  <a:rect l="0" t="0" r="0" b="0"/>
                                  <a:pathLst>
                                    <a:path w="619125" h="436245">
                                      <a:moveTo>
                                        <a:pt x="0" y="0"/>
                                      </a:moveTo>
                                      <a:lnTo>
                                        <a:pt x="0" y="172250"/>
                                      </a:lnTo>
                                      <a:lnTo>
                                        <a:pt x="0" y="246063"/>
                                      </a:lnTo>
                                      <a:lnTo>
                                        <a:pt x="0" y="295275"/>
                                      </a:lnTo>
                                      <a:lnTo>
                                        <a:pt x="361162" y="295275"/>
                                      </a:lnTo>
                                      <a:lnTo>
                                        <a:pt x="405130" y="436245"/>
                                      </a:lnTo>
                                      <a:lnTo>
                                        <a:pt x="515938" y="295275"/>
                                      </a:lnTo>
                                      <a:lnTo>
                                        <a:pt x="619125" y="295275"/>
                                      </a:lnTo>
                                      <a:lnTo>
                                        <a:pt x="619125" y="246063"/>
                                      </a:lnTo>
                                      <a:lnTo>
                                        <a:pt x="619125" y="172250"/>
                                      </a:lnTo>
                                      <a:lnTo>
                                        <a:pt x="619125" y="0"/>
                                      </a:lnTo>
                                      <a:lnTo>
                                        <a:pt x="515938" y="0"/>
                                      </a:lnTo>
                                      <a:lnTo>
                                        <a:pt x="361162"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57" name="Rectangle 1657"/>
                              <wps:cNvSpPr/>
                              <wps:spPr>
                                <a:xfrm>
                                  <a:off x="97409" y="2287366"/>
                                  <a:ext cx="448132" cy="259948"/>
                                </a:xfrm>
                                <a:prstGeom prst="rect">
                                  <a:avLst/>
                                </a:prstGeom>
                                <a:ln>
                                  <a:noFill/>
                                </a:ln>
                              </wps:spPr>
                              <wps:txbx>
                                <w:txbxContent>
                                  <w:p w14:paraId="284938D8" w14:textId="77777777" w:rsidR="00231350" w:rsidRDefault="00231350">
                                    <w:pPr>
                                      <w:spacing w:line="276" w:lineRule="auto"/>
                                    </w:pPr>
                                    <w:r>
                                      <w:rPr>
                                        <w:rFonts w:ascii="Arial" w:eastAsia="Arial" w:hAnsi="Arial" w:cs="Arial"/>
                                        <w:b/>
                                        <w:i/>
                                      </w:rPr>
                                      <w:t>Back</w:t>
                                    </w:r>
                                  </w:p>
                                </w:txbxContent>
                              </wps:txbx>
                              <wps:bodyPr horzOverflow="overflow" vert="horz" lIns="0" tIns="0" rIns="0" bIns="0" rtlCol="0">
                                <a:noAutofit/>
                              </wps:bodyPr>
                            </wps:wsp>
                            <wps:wsp>
                              <wps:cNvPr id="1658" name="Rectangle 1658"/>
                              <wps:cNvSpPr/>
                              <wps:spPr>
                                <a:xfrm>
                                  <a:off x="432689" y="2290170"/>
                                  <a:ext cx="51809" cy="246709"/>
                                </a:xfrm>
                                <a:prstGeom prst="rect">
                                  <a:avLst/>
                                </a:prstGeom>
                                <a:ln>
                                  <a:noFill/>
                                </a:ln>
                              </wps:spPr>
                              <wps:txbx>
                                <w:txbxContent>
                                  <w:p w14:paraId="27FE8022"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s:wsp>
                              <wps:cNvPr id="1659" name="Shape 1659"/>
                              <wps:cNvSpPr/>
                              <wps:spPr>
                                <a:xfrm>
                                  <a:off x="847725" y="110189"/>
                                  <a:ext cx="767093" cy="323850"/>
                                </a:xfrm>
                                <a:custGeom>
                                  <a:avLst/>
                                  <a:gdLst/>
                                  <a:ahLst/>
                                  <a:cxnLst/>
                                  <a:rect l="0" t="0" r="0" b="0"/>
                                  <a:pathLst>
                                    <a:path w="767093" h="323850">
                                      <a:moveTo>
                                        <a:pt x="0" y="0"/>
                                      </a:moveTo>
                                      <a:lnTo>
                                        <a:pt x="305588" y="0"/>
                                      </a:lnTo>
                                      <a:lnTo>
                                        <a:pt x="436563" y="0"/>
                                      </a:lnTo>
                                      <a:lnTo>
                                        <a:pt x="523875" y="0"/>
                                      </a:lnTo>
                                      <a:lnTo>
                                        <a:pt x="523875" y="188913"/>
                                      </a:lnTo>
                                      <a:lnTo>
                                        <a:pt x="767093" y="264795"/>
                                      </a:lnTo>
                                      <a:lnTo>
                                        <a:pt x="523875" y="269875"/>
                                      </a:lnTo>
                                      <a:lnTo>
                                        <a:pt x="523875" y="323850"/>
                                      </a:lnTo>
                                      <a:lnTo>
                                        <a:pt x="436563" y="323850"/>
                                      </a:lnTo>
                                      <a:lnTo>
                                        <a:pt x="305588" y="323850"/>
                                      </a:lnTo>
                                      <a:lnTo>
                                        <a:pt x="0" y="323850"/>
                                      </a:lnTo>
                                      <a:lnTo>
                                        <a:pt x="0" y="269875"/>
                                      </a:lnTo>
                                      <a:lnTo>
                                        <a:pt x="0" y="188913"/>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660" name="Shape 1660"/>
                              <wps:cNvSpPr/>
                              <wps:spPr>
                                <a:xfrm>
                                  <a:off x="847725" y="110189"/>
                                  <a:ext cx="767093" cy="323850"/>
                                </a:xfrm>
                                <a:custGeom>
                                  <a:avLst/>
                                  <a:gdLst/>
                                  <a:ahLst/>
                                  <a:cxnLst/>
                                  <a:rect l="0" t="0" r="0" b="0"/>
                                  <a:pathLst>
                                    <a:path w="767093" h="323850">
                                      <a:moveTo>
                                        <a:pt x="0" y="0"/>
                                      </a:moveTo>
                                      <a:lnTo>
                                        <a:pt x="0" y="188913"/>
                                      </a:lnTo>
                                      <a:lnTo>
                                        <a:pt x="0" y="269875"/>
                                      </a:lnTo>
                                      <a:lnTo>
                                        <a:pt x="0" y="323850"/>
                                      </a:lnTo>
                                      <a:lnTo>
                                        <a:pt x="305588" y="323850"/>
                                      </a:lnTo>
                                      <a:lnTo>
                                        <a:pt x="436563" y="323850"/>
                                      </a:lnTo>
                                      <a:lnTo>
                                        <a:pt x="523875" y="323850"/>
                                      </a:lnTo>
                                      <a:lnTo>
                                        <a:pt x="523875" y="269875"/>
                                      </a:lnTo>
                                      <a:lnTo>
                                        <a:pt x="767093" y="264795"/>
                                      </a:lnTo>
                                      <a:lnTo>
                                        <a:pt x="523875" y="188913"/>
                                      </a:lnTo>
                                      <a:lnTo>
                                        <a:pt x="523875" y="0"/>
                                      </a:lnTo>
                                      <a:lnTo>
                                        <a:pt x="436563" y="0"/>
                                      </a:lnTo>
                                      <a:lnTo>
                                        <a:pt x="305588"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61" name="Rectangle 1661"/>
                              <wps:cNvSpPr/>
                              <wps:spPr>
                                <a:xfrm>
                                  <a:off x="944753" y="153766"/>
                                  <a:ext cx="413978" cy="259948"/>
                                </a:xfrm>
                                <a:prstGeom prst="rect">
                                  <a:avLst/>
                                </a:prstGeom>
                                <a:ln>
                                  <a:noFill/>
                                </a:ln>
                              </wps:spPr>
                              <wps:txbx>
                                <w:txbxContent>
                                  <w:p w14:paraId="6295F8FA" w14:textId="77777777" w:rsidR="00231350" w:rsidRDefault="00231350">
                                    <w:pPr>
                                      <w:spacing w:line="276" w:lineRule="auto"/>
                                    </w:pPr>
                                    <w:r>
                                      <w:rPr>
                                        <w:rFonts w:ascii="Arial" w:eastAsia="Arial" w:hAnsi="Arial" w:cs="Arial"/>
                                        <w:b/>
                                        <w:i/>
                                      </w:rPr>
                                      <w:t>Stop</w:t>
                                    </w:r>
                                  </w:p>
                                </w:txbxContent>
                              </wps:txbx>
                              <wps:bodyPr horzOverflow="overflow" vert="horz" lIns="0" tIns="0" rIns="0" bIns="0" rtlCol="0">
                                <a:noAutofit/>
                              </wps:bodyPr>
                            </wps:wsp>
                            <wps:wsp>
                              <wps:cNvPr id="1662" name="Rectangle 1662"/>
                              <wps:cNvSpPr/>
                              <wps:spPr>
                                <a:xfrm>
                                  <a:off x="1255649" y="156570"/>
                                  <a:ext cx="51809" cy="246709"/>
                                </a:xfrm>
                                <a:prstGeom prst="rect">
                                  <a:avLst/>
                                </a:prstGeom>
                                <a:ln>
                                  <a:noFill/>
                                </a:ln>
                              </wps:spPr>
                              <wps:txbx>
                                <w:txbxContent>
                                  <w:p w14:paraId="1CF3E3C2" w14:textId="77777777" w:rsidR="00231350" w:rsidRDefault="00231350">
                                    <w:pPr>
                                      <w:spacing w:line="276" w:lineRule="auto"/>
                                    </w:pPr>
                                    <w:r>
                                      <w:rPr>
                                        <w:rFonts w:ascii="Arial" w:eastAsia="Arial" w:hAnsi="Arial" w:cs="Arial"/>
                                        <w:i/>
                                      </w:rPr>
                                      <w:t xml:space="preserve"> </w:t>
                                    </w:r>
                                  </w:p>
                                </w:txbxContent>
                              </wps:txbx>
                              <wps:bodyPr horzOverflow="overflow" vert="horz" lIns="0" tIns="0" rIns="0" bIns="0" rtlCol="0">
                                <a:noAutofit/>
                              </wps:bodyPr>
                            </wps:wsp>
                          </wpg:wgp>
                        </a:graphicData>
                      </a:graphic>
                    </wp:inline>
                  </w:drawing>
                </mc:Choice>
                <mc:Fallback>
                  <w:pict>
                    <v:group w14:anchorId="36A995A9" id="Group 9427" o:spid="_x0000_s1277" style="width:218.25pt;height:245.65pt;mso-position-horizontal-relative:char;mso-position-vertical-relative:line" coordsize="27717,3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">
                      <v:shape id="Picture 9463" o:spid="_x0000_s1278" type="#_x0000_t75" style="position:absolute;left:11931;top:1489;width:9366;height:29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SszHAAAA3QAAAA8AAABkcnMvZG93bnJldi54bWxEj09rwkAUxO+FfoflFXopuqkt/omuItJA&#10;Lz1oe/D4yD6T0OzbkH3GpJ++Kwgeh5n5DbPa9K5WHbWh8mzgdZyAIs69rbgw8POdjeaggiBbrD2T&#10;gYECbNaPDytMrb/wnrqDFCpCOKRooBRpUq1DXpLDMPYNcfROvnUoUbaFti1eItzVepIkU+2w4rhQ&#10;YkO7kvLfw9kZqLd2OL50Xz77mM3OWaJlP/yJMc9P/XYJSqiXe/jW/rQGFu/TN7i+iU9Ar/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BSSszHAAAA3QAAAA8AAAAAAAAAAAAA&#10;AAAAnwIAAGRycy9kb3ducmV2LnhtbFBLBQYAAAAABAAEAPcAAACTAwAAAAA=&#10;">
                        <v:imagedata r:id="rId74" o:title=""/>
                      </v:shape>
                      <v:shape id="Shape 1405" o:spid="_x0000_s1279" style="position:absolute;left:11830;top:1386;width:9525;height:29814;visibility:visible;mso-wrap-style:square;v-text-anchor:top" coordsize="952500,298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28QA&#10;AADdAAAADwAAAGRycy9kb3ducmV2LnhtbESPT4vCMBDF78J+hzCCN01167J0jbIILuLNP4c9Ds3Y&#10;BptJaVJb/fRGELzN8N77zZvFqreVuFLjjWMF00kCgjh32nCh4HTcjL9B+ICssXJMCm7kYbX8GCww&#10;067jPV0PoRARwj5DBWUIdSalz0uy6CeuJo7a2TUWQ1ybQuoGuwi3lZwlyZe0aDheKLGmdUn55dDa&#10;SOlMenfnz6K9rPe7NK/+TPtvlRoN+98fEIH68Da/0lsd66fJHJ7fxBH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IOtvEAAAA3QAAAA8AAAAAAAAAAAAAAAAAmAIAAGRycy9k&#10;b3ducmV2LnhtbFBLBQYAAAAABAAEAPUAAACJAwAAAAA=&#10;" path="m,2981325r952500,l952500,,,,,2981325xe" filled="f" strokecolor="#4e81bc" strokeweight="1.5pt">
                        <v:stroke miterlimit="66585f" joinstyle="miter"/>
                        <v:path arrowok="t" textboxrect="0,0,952500,2981325"/>
                      </v:shape>
                      <v:shape id="Picture 9464" o:spid="_x0000_s1280" type="#_x0000_t75" style="position:absolute;left:1644;top:26190;width:4572;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t8wvHAAAA3QAAAA8AAABkcnMvZG93bnJldi54bWxEj0FrwkAUhO8F/8PyhF7EbCxBaswqEhBa&#10;iqW1en9kX5PU7Ns0u5r4792C0OMwM98w2XowjbhQ52rLCmZRDIK4sLrmUsHhazt9BuE8ssbGMim4&#10;koP1avSQYaptz5902ftSBAi7FBVU3replK6oyKCLbEscvG/bGfRBdqXUHfYBbhr5FMdzabDmsFBh&#10;S3lFxWl/NgpOr24nd/nPb598JPnx7TDR79uzUo/jYbME4Wnw/+F7+0UrWCTzBP7ehCcgV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Xt8wvHAAAA3QAAAA8AAAAAAAAAAAAA&#10;AAAAnwIAAGRycy9kb3ducmV2LnhtbFBLBQYAAAAABAAEAPcAAACTAwAAAAA=&#10;">
                        <v:imagedata r:id="rId75" o:title=""/>
                      </v:shape>
                      <v:shape id="Shape 1408" o:spid="_x0000_s1281" style="position:absolute;left:1536;top:26101;width:4750;height:4813;visibility:visible;mso-wrap-style:square;v-text-anchor:top" coordsize="474980,48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CMUA&#10;AADdAAAADwAAAGRycy9kb3ducmV2LnhtbESPQWvCQBCF70L/wzJCb7pJibamrlKEgidF7cXbkB2T&#10;YHY2ZNeY/nvnIHib4b1575vlenCN6qkLtWcD6TQBRVx4W3Np4O/0O/kCFSKyxcYzGfinAOvV22iJ&#10;ufV3PlB/jKWSEA45GqhibHOtQ1GRwzD1LbFoF985jLJ2pbYd3iXcNfojSebaYc3SUGFLm4qK6/Hm&#10;DOw251ma9efM7tPFbb77vPgF7o15Hw8/36AiDfFlfl5vreBnieDKNzKCX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74IxQAAAN0AAAAPAAAAAAAAAAAAAAAAAJgCAABkcnMv&#10;ZG93bnJldi54bWxQSwUGAAAAAAQABAD1AAAAigMAAAAA&#10;" path="m,481330r474980,l474980,,,,,481330xe" filled="f" strokecolor="#4e81bc" strokeweight="1.5pt">
                        <v:stroke miterlimit="66585f" joinstyle="miter"/>
                        <v:path arrowok="t" textboxrect="0,0,474980,481330"/>
                      </v:shape>
                      <v:rect id="Rectangle 1556" o:spid="_x0000_s1282" style="position:absolute;left:4723;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b/8QA&#10;AADdAAAADwAAAGRycy9kb3ducmV2LnhtbERPTWvCQBC9C/6HZQredNNC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G//EAAAA3QAAAA8AAAAAAAAAAAAAAAAAmAIAAGRycy9k&#10;b3ducmV2LnhtbFBLBQYAAAAABAAEAPUAAACJAwAAAAA=&#10;" filled="f" stroked="f">
                        <v:textbox inset="0,0,0,0">
                          <w:txbxContent>
                            <w:p w14:paraId="3F7DE050" w14:textId="77777777" w:rsidR="00231350" w:rsidRDefault="00231350">
                              <w:pPr>
                                <w:spacing w:line="276" w:lineRule="auto"/>
                              </w:pPr>
                              <w:r>
                                <w:t xml:space="preserve"> </w:t>
                              </w:r>
                            </w:p>
                          </w:txbxContent>
                        </v:textbox>
                      </v:rect>
                      <v:shape id="Shape 1645" o:spid="_x0000_s1283" style="position:absolute;left:19195;top:17484;width:8522;height:5982;visibility:visible;mso-wrap-style:square;v-text-anchor:top" coordsize="852183,59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GMMA&#10;AADdAAAADwAAAGRycy9kb3ducmV2LnhtbERPTWvCQBC9F/oflhF6MxuLFYmuUkqlak/G0vOQHZPQ&#10;3dmYXZPYX+8WhN7m8T5nuR6sER21vnasYJKkIIgLp2suFXwdN+M5CB+QNRrHpOBKHtarx4clZtr1&#10;fKAuD6WIIewzVFCF0GRS+qIiiz5xDXHkTq61GCJsS6lb7GO4NfI5TWfSYs2xocKG3ioqfvKLVcC9&#10;+ejMeX+Zfn7Xm+3uHf1vflbqaTS8LkAEGsK/+O7e6jh/Nn2Bv2/i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KGMMAAADdAAAADwAAAAAAAAAAAAAAAACYAgAAZHJzL2Rv&#10;d25yZXYueG1sUEsFBgAAAAAEAAQA9QAAAIgDAAAAAA==&#10;" path="m99708,l225120,,413245,,852183,r,255588l852183,365125r,73025l413245,438150,,598170,225120,438150r-125412,l99708,365125r,-109537l99708,xe" stroked="f" strokeweight="0">
                        <v:stroke endcap="round"/>
                        <v:path arrowok="t" textboxrect="0,0,852183,598170"/>
                      </v:shape>
                      <v:shape id="Shape 1646" o:spid="_x0000_s1284" style="position:absolute;left:19195;top:17484;width:8522;height:5982;visibility:visible;mso-wrap-style:square;v-text-anchor:top" coordsize="852183,59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kqsIA&#10;AADdAAAADwAAAGRycy9kb3ducmV2LnhtbERPzWrCQBC+F3yHZYTe6qalhBpdpVgEPfRg2gcYs9Mk&#10;NTMbd1eNb98VhN7m4/ud+XLgTp3Jh9aJgedJBoqkcraV2sD31/rpDVSIKBY7J2TgSgGWi9HDHAvr&#10;LrKjcxlrlUIkFGigibEvtA5VQ4xh4nqSxP04zxgT9LW2Hi8pnDv9kmW5ZmwlNTTY06qh6lCe2EC3&#10;x+10p/sPP/BvmR3XnwfmqTGP4+F9BirSEP/Fd/fGpvn5aw63b9IJ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46SqwgAAAN0AAAAPAAAAAAAAAAAAAAAAAJgCAABkcnMvZG93&#10;bnJldi54bWxQSwUGAAAAAAQABAD1AAAAhwMAAAAA&#10;" path="m99708,r,255588l99708,365125r,73025l225120,438150,,598170,413245,438150r438938,l852183,365125r,-109537l852183,,413245,,225120,,99708,xe" filled="f">
                        <v:stroke endcap="round"/>
                        <v:path arrowok="t" textboxrect="0,0,852183,598170"/>
                      </v:shape>
                      <v:rect id="Rectangle 1647" o:spid="_x0000_s1285" style="position:absolute;left:21151;top:17844;width:63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JxcMA&#10;AADdAAAADwAAAGRycy9kb3ducmV2LnhtbERPS4vCMBC+L/gfwgje1lQR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JxcMAAADdAAAADwAAAAAAAAAAAAAAAACYAgAAZHJzL2Rv&#10;d25yZXYueG1sUEsFBgAAAAAEAAQA9QAAAIgDAAAAAA==&#10;" filled="f" stroked="f">
                        <v:textbox inset="0,0,0,0">
                          <w:txbxContent>
                            <w:p w14:paraId="0D7E32F4" w14:textId="77777777" w:rsidR="00231350" w:rsidRDefault="00231350">
                              <w:pPr>
                                <w:spacing w:line="276" w:lineRule="auto"/>
                              </w:pPr>
                              <w:r>
                                <w:rPr>
                                  <w:rFonts w:ascii="Arial" w:eastAsia="Arial" w:hAnsi="Arial" w:cs="Arial"/>
                                  <w:b/>
                                  <w:i/>
                                </w:rPr>
                                <w:t xml:space="preserve">Sound </w:t>
                              </w:r>
                            </w:p>
                          </w:txbxContent>
                        </v:textbox>
                      </v:rect>
                      <v:rect id="Rectangle 1648" o:spid="_x0000_s1286" style="position:absolute;left:21151;top:19520;width:3112;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t8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83bfHAAAA3QAAAA8AAAAAAAAAAAAAAAAAmAIAAGRy&#10;cy9kb3ducmV2LnhtbFBLBQYAAAAABAAEAPUAAACMAwAAAAA=&#10;" filled="f" stroked="f">
                        <v:textbox inset="0,0,0,0">
                          <w:txbxContent>
                            <w:p w14:paraId="5C3F4FE1" w14:textId="77777777" w:rsidR="00231350" w:rsidRDefault="00231350">
                              <w:pPr>
                                <w:spacing w:line="276" w:lineRule="auto"/>
                              </w:pPr>
                              <w:r>
                                <w:rPr>
                                  <w:rFonts w:ascii="Arial" w:eastAsia="Arial" w:hAnsi="Arial" w:cs="Arial"/>
                                  <w:b/>
                                  <w:i/>
                                </w:rPr>
                                <w:t>cell</w:t>
                              </w:r>
                            </w:p>
                          </w:txbxContent>
                        </v:textbox>
                      </v:rect>
                      <v:rect id="Rectangle 1649" o:spid="_x0000_s1287" style="position:absolute;left:23468;top:19548;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4LMMA&#10;AADdAAAADwAAAGRycy9kb3ducmV2LnhtbERPS4vCMBC+C/sfwix401QR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4LMMAAADdAAAADwAAAAAAAAAAAAAAAACYAgAAZHJzL2Rv&#10;d25yZXYueG1sUEsFBgAAAAAEAAQA9QAAAIgDAAAAAA==&#10;" filled="f" stroked="f">
                        <v:textbox inset="0,0,0,0">
                          <w:txbxContent>
                            <w:p w14:paraId="04C34397" w14:textId="77777777" w:rsidR="00231350" w:rsidRDefault="00231350">
                              <w:pPr>
                                <w:spacing w:line="276" w:lineRule="auto"/>
                              </w:pPr>
                              <w:r>
                                <w:rPr>
                                  <w:rFonts w:ascii="Arial" w:eastAsia="Arial" w:hAnsi="Arial" w:cs="Arial"/>
                                  <w:i/>
                                </w:rPr>
                                <w:t xml:space="preserve"> </w:t>
                              </w:r>
                            </w:p>
                          </w:txbxContent>
                        </v:textbox>
                      </v:rect>
                      <v:shape id="Shape 1650" o:spid="_x0000_s1288" style="position:absolute;left:8477;top:18342;width:6667;height:7029;visibility:visible;mso-wrap-style:square;v-text-anchor:top" coordsize="666750,7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MmsUA&#10;AADdAAAADwAAAGRycy9kb3ducmV2LnhtbESPQU/DMAyF70j7D5EncWPpQEyoWzZV0xCDExQOO1qJ&#10;aSsap0pCW/49PiBxs/We3/u8O8y+VyPF1AU2sF4VoIhtcB03Bj7eH28eQKWM7LAPTAZ+KMFhv7ja&#10;YenCxG801rlREsKpRANtzkOpdbIteUyrMBCL9hmixyxrbLSLOEm47/VtUWy0x46locWBji3Zr/rb&#10;GzhPJ3s3Wl29PD0P69c4jfWl0sZcL+dqCyrTnP/Nf9dnJ/ibe+GXb2QEv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QyaxQAAAN0AAAAPAAAAAAAAAAAAAAAAAJgCAABkcnMv&#10;ZG93bnJldi54bWxQSwUGAAAAAAQABAD1AAAAigMAAAAA&#10;" path="m,l388938,,555625,,666750,r,255588l666750,365125r,73025l555625,438150,490868,702945,388938,438150,,438150,,365125,,255588,,xe" stroked="f" strokeweight="0">
                        <v:stroke endcap="round"/>
                        <v:path arrowok="t" textboxrect="0,0,666750,702945"/>
                      </v:shape>
                      <v:shape id="Shape 1651" o:spid="_x0000_s1289" style="position:absolute;left:8477;top:18342;width:6667;height:7029;visibility:visible;mso-wrap-style:square;v-text-anchor:top" coordsize="666750,7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BpMMA&#10;AADdAAAADwAAAGRycy9kb3ducmV2LnhtbERPTWvCQBC9F/wPywje6iaVhhJdRaSKUClUvXgbsmMS&#10;zc6G7CbGf+8KQm/zeJ8zW/SmEh01rrSsIB5HIIgzq0vOFRwP6/cvEM4ja6wsk4I7OVjMB28zTLW9&#10;8R91e5+LEMIuRQWF93UqpcsKMujGtiYO3Nk2Bn2ATS51g7cQbir5EUWJNFhyaCiwplVB2XXfGgWn&#10;cvebbVpaxhNOLm3y83223VWp0bBfTkF46v2/+OXe6jA/+Yzh+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BpMMAAADdAAAADwAAAAAAAAAAAAAAAACYAgAAZHJzL2Rv&#10;d25yZXYueG1sUEsFBgAAAAAEAAQA9QAAAIgDAAAAAA==&#10;" path="m,l,255588,,365125r,73025l388938,438150,490868,702945,555625,438150r111125,l666750,365125r,-109537l666750,,555625,,388938,,,xe" filled="f">
                        <v:stroke endcap="round"/>
                        <v:path arrowok="t" textboxrect="0,0,666750,702945"/>
                      </v:shape>
                      <v:rect id="Rectangle 1652" o:spid="_x0000_s1290" style="position:absolute;left:9447;top:18697;width:6030;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8gMMA&#10;AADdAAAADwAAAGRycy9kb3ducmV2LnhtbERPS4vCMBC+C/6HMAveNF1B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18gMMAAADdAAAADwAAAAAAAAAAAAAAAACYAgAAZHJzL2Rv&#10;d25yZXYueG1sUEsFBgAAAAAEAAQA9QAAAIgDAAAAAA==&#10;" filled="f" stroked="f">
                        <v:textbox inset="0,0,0,0">
                          <w:txbxContent>
                            <w:p w14:paraId="19921D84" w14:textId="77777777" w:rsidR="00231350" w:rsidRDefault="00231350">
                              <w:pPr>
                                <w:spacing w:line="276" w:lineRule="auto"/>
                              </w:pPr>
                              <w:r>
                                <w:rPr>
                                  <w:rFonts w:ascii="Arial" w:eastAsia="Arial" w:hAnsi="Arial" w:cs="Arial"/>
                                  <w:b/>
                                  <w:i/>
                                </w:rPr>
                                <w:t xml:space="preserve">Speak </w:t>
                              </w:r>
                            </w:p>
                          </w:txbxContent>
                        </v:textbox>
                      </v:rect>
                      <v:rect id="Rectangle 1653" o:spid="_x0000_s1291" style="position:absolute;left:9447;top:20343;width:3823;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G8MA&#10;AADdAAAADwAAAGRycy9kb3ducmV2LnhtbERPS4vCMBC+C/6HMMLeNHVl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ZG8MAAADdAAAADwAAAAAAAAAAAAAAAACYAgAAZHJzL2Rv&#10;d25yZXYueG1sUEsFBgAAAAAEAAQA9QAAAIgDAAAAAA==&#10;" filled="f" stroked="f">
                        <v:textbox inset="0,0,0,0">
                          <w:txbxContent>
                            <w:p w14:paraId="6224D567" w14:textId="77777777" w:rsidR="00231350" w:rsidRDefault="00231350">
                              <w:pPr>
                                <w:spacing w:line="276" w:lineRule="auto"/>
                              </w:pPr>
                              <w:r>
                                <w:rPr>
                                  <w:rFonts w:ascii="Arial" w:eastAsia="Arial" w:hAnsi="Arial" w:cs="Arial"/>
                                  <w:b/>
                                  <w:i/>
                                </w:rPr>
                                <w:t>Text</w:t>
                              </w:r>
                            </w:p>
                          </w:txbxContent>
                        </v:textbox>
                      </v:rect>
                      <v:rect id="Rectangle 1654" o:spid="_x0000_s1292" style="position:absolute;left:12312;top:20371;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Bb8MA&#10;AADdAAAADwAAAGRycy9kb3ducmV2LnhtbERPS4vCMBC+C/6HMMLeNHVx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Bb8MAAADdAAAADwAAAAAAAAAAAAAAAACYAgAAZHJzL2Rv&#10;d25yZXYueG1sUEsFBgAAAAAEAAQA9QAAAIgDAAAAAA==&#10;" filled="f" stroked="f">
                        <v:textbox inset="0,0,0,0">
                          <w:txbxContent>
                            <w:p w14:paraId="53CF6718" w14:textId="77777777" w:rsidR="00231350" w:rsidRDefault="00231350">
                              <w:pPr>
                                <w:spacing w:line="276" w:lineRule="auto"/>
                              </w:pPr>
                              <w:r>
                                <w:rPr>
                                  <w:rFonts w:ascii="Arial" w:eastAsia="Arial" w:hAnsi="Arial" w:cs="Arial"/>
                                  <w:i/>
                                </w:rPr>
                                <w:t xml:space="preserve"> </w:t>
                              </w:r>
                            </w:p>
                          </w:txbxContent>
                        </v:textbox>
                      </v:rect>
                      <v:shape id="Shape 1655" o:spid="_x0000_s1293" style="position:absolute;top:22437;width:6191;height:4363;visibility:visible;mso-wrap-style:square;v-text-anchor:top" coordsize="619125,4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cnMQA&#10;AADdAAAADwAAAGRycy9kb3ducmV2LnhtbERPTWvCQBC9C/0PyxR6M5sK0RKzBikIlkJF00OP0+yY&#10;xGRnQ3Zr0n/vFgre5vE+J8sn04krDa6xrOA5ikEQl1Y3XCn4LHbzFxDOI2vsLJOCX3KQbx5mGaba&#10;jnyk68lXIoSwS1FB7X2fSunKmgy6yPbEgTvbwaAPcKikHnAM4aaTizheSoMNh4Yae3qtqWxPP0ZB&#10;1fLCjO/+Ozm/fX2s4qLYdoeLUk+P03YNwtPk7+J/916H+cskgb9vw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PHJzEAAAA3QAAAA8AAAAAAAAAAAAAAAAAmAIAAGRycy9k&#10;b3ducmV2LnhtbFBLBQYAAAAABAAEAPUAAACJAwAAAAA=&#10;" path="m,l361162,,515938,,619125,r,172250l619125,246063r,49212l515938,295275,405130,436245,361162,295275,,295275,,246063,,172250,,xe" stroked="f" strokeweight="0">
                        <v:stroke endcap="round"/>
                        <v:path arrowok="t" textboxrect="0,0,619125,436245"/>
                      </v:shape>
                      <v:shape id="Shape 1656" o:spid="_x0000_s1294" style="position:absolute;top:22437;width:6191;height:4363;visibility:visible;mso-wrap-style:square;v-text-anchor:top" coordsize="619125,4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Aw8MA&#10;AADdAAAADwAAAGRycy9kb3ducmV2LnhtbERPS2vCQBC+F/wPywje6ia1DSXNRqyg9NBLffQ8ZKfJ&#10;YnY2ZNcY/fXdQsHbfHzPKZajbcVAvTeOFaTzBARx5bThWsFhv3l8BeEDssbWMSm4kodlOXkoMNfu&#10;wl807EItYgj7HBU0IXS5lL5qyKKfu444cj+utxgi7Gupe7zEcNvKpyTJpEXDsaHBjtYNVafd2SpI&#10;1u83OgyteU7N9+ctHLcpL6xSs+m4egMRaAx38b/7Q8f52UsGf9/EE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nAw8MAAADdAAAADwAAAAAAAAAAAAAAAACYAgAAZHJzL2Rv&#10;d25yZXYueG1sUEsFBgAAAAAEAAQA9QAAAIgDAAAAAA==&#10;" path="m,l,172250r,73813l,295275r361162,l405130,436245,515938,295275r103187,l619125,246063r,-73813l619125,,515938,,361162,,,xe" filled="f">
                        <v:stroke endcap="round"/>
                        <v:path arrowok="t" textboxrect="0,0,619125,436245"/>
                      </v:shape>
                      <v:rect id="Rectangle 1657" o:spid="_x0000_s1295" style="position:absolute;left:974;top:22873;width:4481;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fGMMA&#10;AADdAAAADwAAAGRycy9kb3ducmV2LnhtbERPS4vCMBC+L/gfwgje1lRB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rfGMMAAADdAAAADwAAAAAAAAAAAAAAAACYAgAAZHJzL2Rv&#10;d25yZXYueG1sUEsFBgAAAAAEAAQA9QAAAIgDAAAAAA==&#10;" filled="f" stroked="f">
                        <v:textbox inset="0,0,0,0">
                          <w:txbxContent>
                            <w:p w14:paraId="284938D8" w14:textId="77777777" w:rsidR="00231350" w:rsidRDefault="00231350">
                              <w:pPr>
                                <w:spacing w:line="276" w:lineRule="auto"/>
                              </w:pPr>
                              <w:r>
                                <w:rPr>
                                  <w:rFonts w:ascii="Arial" w:eastAsia="Arial" w:hAnsi="Arial" w:cs="Arial"/>
                                  <w:b/>
                                  <w:i/>
                                </w:rPr>
                                <w:t>Back</w:t>
                              </w:r>
                            </w:p>
                          </w:txbxContent>
                        </v:textbox>
                      </v:rect>
                      <v:rect id="Rectangle 1658" o:spid="_x0000_s1296" style="position:absolute;left:4326;top:22901;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LascA&#10;AADdAAAADwAAAGRycy9kb3ducmV2LnhtbESPQWvCQBCF7wX/wzJCb3VTo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S2rHAAAA3QAAAA8AAAAAAAAAAAAAAAAAmAIAAGRy&#10;cy9kb3ducmV2LnhtbFBLBQYAAAAABAAEAPUAAACMAwAAAAA=&#10;" filled="f" stroked="f">
                        <v:textbox inset="0,0,0,0">
                          <w:txbxContent>
                            <w:p w14:paraId="27FE8022" w14:textId="77777777" w:rsidR="00231350" w:rsidRDefault="00231350">
                              <w:pPr>
                                <w:spacing w:line="276" w:lineRule="auto"/>
                              </w:pPr>
                              <w:r>
                                <w:rPr>
                                  <w:rFonts w:ascii="Arial" w:eastAsia="Arial" w:hAnsi="Arial" w:cs="Arial"/>
                                  <w:i/>
                                </w:rPr>
                                <w:t xml:space="preserve"> </w:t>
                              </w:r>
                            </w:p>
                          </w:txbxContent>
                        </v:textbox>
                      </v:rect>
                      <v:shape id="Shape 1659" o:spid="_x0000_s1297" style="position:absolute;left:8477;top:1101;width:7671;height:3239;visibility:visible;mso-wrap-style:square;v-text-anchor:top" coordsize="767093,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m6sIA&#10;AADdAAAADwAAAGRycy9kb3ducmV2LnhtbERP24rCMBB9X/Afwgi+rakLSu0aSxFkF/ahXvYDhmZM&#10;i82kNFlb/94sCL7N4Vxnk4+2FTfqfeNYwWKegCCunG7YKPg9799TED4ga2wdk4I7eci3k7cNZtoN&#10;fKTbKRgRQ9hnqKAOocuk9FVNFv3cdcSRu7jeYoiwN1L3OMRw28qPJFlJiw3Hhho72tVUXU9/VoE3&#10;X2maHNY/JV2cGa/a78uiUmo2HYtPEIHG8BI/3d86zl8t1/D/TTxB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CbqwgAAAN0AAAAPAAAAAAAAAAAAAAAAAJgCAABkcnMvZG93&#10;bnJldi54bWxQSwUGAAAAAAQABAD1AAAAhwMAAAAA&#10;" path="m,l305588,,436563,r87312,l523875,188913r243218,75882l523875,269875r,53975l436563,323850r-130975,l,323850,,269875,,188913,,xe" stroked="f" strokeweight="0">
                        <v:stroke endcap="round"/>
                        <v:path arrowok="t" textboxrect="0,0,767093,323850"/>
                      </v:shape>
                      <v:shape id="Shape 1660" o:spid="_x0000_s1298" style="position:absolute;left:8477;top:1101;width:7671;height:3239;visibility:visible;mso-wrap-style:square;v-text-anchor:top" coordsize="767093,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jqMcA&#10;AADdAAAADwAAAGRycy9kb3ducmV2LnhtbESPT0vDQBDF7wW/wzKCt3ZTD0FjN0FEpQg9NBXE25Cd&#10;/MHsbNhd0+in7xwEbzO8N+/9ZlctblQzhTh4NrDdZKCIG28H7gy8n17Wd6BiQrY4eiYDPxShKq9W&#10;OyysP/OR5jp1SkI4FmigT2kqtI5NTw7jxk/EorU+OEyyhk7bgGcJd6O+zbJcOxxYGnqc6Kmn5qv+&#10;dgby+vm0bMNg969vh/bjfm5/j5+zMTfXy+MDqERL+jf/Xe+t4Oe58Ms3MoI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K46jHAAAA3QAAAA8AAAAAAAAAAAAAAAAAmAIAAGRy&#10;cy9kb3ducmV2LnhtbFBLBQYAAAAABAAEAPUAAACMAwAAAAA=&#10;" path="m,l,188913r,80962l,323850r305588,l436563,323850r87312,l523875,269875r243218,-5080l523875,188913,523875,,436563,,305588,,,xe" filled="f">
                        <v:stroke endcap="round"/>
                        <v:path arrowok="t" textboxrect="0,0,767093,323850"/>
                      </v:shape>
                      <v:rect id="Rectangle 1661" o:spid="_x0000_s1299" style="position:absolute;left:9447;top:1537;width:4140;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oSsQA&#10;AADdAAAADwAAAGRycy9kb3ducmV2LnhtbERPTWvCQBC9C/6HZYTedGMPIUY3QbTFHFstWG9DdkyC&#10;2dmQ3Zq0v75bKHibx/ucTT6aVtypd41lBctFBIK4tLrhSsHH6XWegHAeWWNrmRR8k4M8m042mGo7&#10;8Dvdj74SIYRdigpq77tUSlfWZNAtbEccuKvtDfoA+0rqHocQblr5HEWxNNhwaKixo11N5e34ZRQc&#10;km77WdifoWpfLofz23m1P628Uk+zcbsG4Wn0D/G/u9Bhfhwv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KErEAAAA3QAAAA8AAAAAAAAAAAAAAAAAmAIAAGRycy9k&#10;b3ducmV2LnhtbFBLBQYAAAAABAAEAPUAAACJAwAAAAA=&#10;" filled="f" stroked="f">
                        <v:textbox inset="0,0,0,0">
                          <w:txbxContent>
                            <w:p w14:paraId="6295F8FA" w14:textId="77777777" w:rsidR="00231350" w:rsidRDefault="00231350">
                              <w:pPr>
                                <w:spacing w:line="276" w:lineRule="auto"/>
                              </w:pPr>
                              <w:r>
                                <w:rPr>
                                  <w:rFonts w:ascii="Arial" w:eastAsia="Arial" w:hAnsi="Arial" w:cs="Arial"/>
                                  <w:b/>
                                  <w:i/>
                                </w:rPr>
                                <w:t>Stop</w:t>
                              </w:r>
                            </w:p>
                          </w:txbxContent>
                        </v:textbox>
                      </v:rect>
                      <v:rect id="Rectangle 1662" o:spid="_x0000_s1300" style="position:absolute;left:12556;top:1565;width:51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2PcQA&#10;AADdAAAADwAAAGRycy9kb3ducmV2LnhtbERPS2vCQBC+C/6HZYTedFMPIUZXkT5Ijq0K6m3Ijkkw&#10;Oxuy2yTtr+8WCt7m43vOZjeaRvTUudqygudFBIK4sLrmUsHp+D5PQDiPrLGxTAq+ycFuO51sMNV2&#10;4E/qD74UIYRdigoq79tUSldUZNAtbEscuJvtDPoAu1LqDocQbhq5jKJYGqw5NFTY0ktFxf3wZRRk&#10;Sbu/5PZnKJu3a3b+OK9ejyuv1NNs3K9BeBr9Q/zvznWYH8dL+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htj3EAAAA3QAAAA8AAAAAAAAAAAAAAAAAmAIAAGRycy9k&#10;b3ducmV2LnhtbFBLBQYAAAAABAAEAPUAAACJAwAAAAA=&#10;" filled="f" stroked="f">
                        <v:textbox inset="0,0,0,0">
                          <w:txbxContent>
                            <w:p w14:paraId="1CF3E3C2" w14:textId="77777777" w:rsidR="00231350" w:rsidRDefault="00231350">
                              <w:pPr>
                                <w:spacing w:line="276" w:lineRule="auto"/>
                              </w:pPr>
                              <w:r>
                                <w:rPr>
                                  <w:rFonts w:ascii="Arial" w:eastAsia="Arial" w:hAnsi="Arial" w:cs="Arial"/>
                                  <w:i/>
                                </w:rPr>
                                <w:t xml:space="preserve"> </w:t>
                              </w:r>
                            </w:p>
                          </w:txbxContent>
                        </v:textbox>
                      </v:rect>
                      <w10:anchorlock/>
                    </v:group>
                  </w:pict>
                </mc:Fallback>
              </mc:AlternateContent>
            </w:r>
          </w:p>
        </w:tc>
      </w:tr>
    </w:tbl>
    <w:p w14:paraId="50E59B43" w14:textId="531AD3BD" w:rsidR="00883F9F" w:rsidRDefault="00883F9F" w:rsidP="004A5CA7">
      <w:pPr>
        <w:spacing w:line="240" w:lineRule="auto"/>
      </w:pPr>
    </w:p>
    <w:p w14:paraId="064B0063" w14:textId="77777777" w:rsidR="004A5CA7" w:rsidRDefault="004A5CA7" w:rsidP="004A5CA7">
      <w:pPr>
        <w:spacing w:line="240" w:lineRule="auto"/>
      </w:pPr>
    </w:p>
    <w:p w14:paraId="68457409" w14:textId="77777777" w:rsidR="004A5CA7" w:rsidRDefault="004A5CA7" w:rsidP="004A5CA7">
      <w:pPr>
        <w:spacing w:line="240" w:lineRule="auto"/>
      </w:pPr>
    </w:p>
    <w:p w14:paraId="7F3905A5" w14:textId="77777777" w:rsidR="004A5CA7" w:rsidRDefault="004A5CA7" w:rsidP="004A5CA7">
      <w:pPr>
        <w:spacing w:line="240" w:lineRule="auto"/>
      </w:pPr>
    </w:p>
    <w:p w14:paraId="5BE37D7A" w14:textId="77777777" w:rsidR="004A5CA7" w:rsidRDefault="004A5CA7" w:rsidP="004A5CA7">
      <w:pPr>
        <w:spacing w:line="240" w:lineRule="auto"/>
      </w:pPr>
    </w:p>
    <w:p w14:paraId="53D4AB09" w14:textId="77777777" w:rsidR="004A5CA7" w:rsidRDefault="004A5CA7" w:rsidP="004A5CA7">
      <w:pPr>
        <w:spacing w:line="240" w:lineRule="auto"/>
      </w:pPr>
    </w:p>
    <w:p w14:paraId="340A61C6" w14:textId="7D1DA3A8" w:rsidR="00E660C2" w:rsidRDefault="00E660C2" w:rsidP="004A5CA7">
      <w:pPr>
        <w:spacing w:line="240" w:lineRule="auto"/>
      </w:pPr>
    </w:p>
    <w:p w14:paraId="7E3CC9FB" w14:textId="77777777" w:rsidR="00E660C2" w:rsidRDefault="00E660C2" w:rsidP="004A5CA7">
      <w:pPr>
        <w:spacing w:line="240" w:lineRule="auto"/>
      </w:pPr>
    </w:p>
    <w:p w14:paraId="2B79AB29" w14:textId="77777777" w:rsidR="004A5CA7" w:rsidRDefault="004A5CA7" w:rsidP="004A5CA7">
      <w:pPr>
        <w:spacing w:line="240" w:lineRule="auto"/>
      </w:pPr>
    </w:p>
    <w:p w14:paraId="3C728CA5" w14:textId="2D5E6146" w:rsidR="00911F66" w:rsidRPr="00911F66" w:rsidRDefault="00231350" w:rsidP="00911F66">
      <w:pPr>
        <w:pStyle w:val="Heading1"/>
      </w:pPr>
      <w:bookmarkStart w:id="29" w:name="_Toc348731909"/>
      <w:r>
        <w:t>Appendix C</w:t>
      </w:r>
      <w:bookmarkEnd w:id="29"/>
    </w:p>
    <w:tbl>
      <w:tblPr>
        <w:tblStyle w:val="TableGrid"/>
        <w:tblpPr w:vertAnchor="page" w:horzAnchor="margin" w:tblpY="1981"/>
        <w:tblOverlap w:val="never"/>
        <w:tblW w:w="3397" w:type="dxa"/>
        <w:tblInd w:w="0" w:type="dxa"/>
        <w:tblCellMar>
          <w:top w:w="0" w:type="dxa"/>
          <w:left w:w="235" w:type="dxa"/>
          <w:bottom w:w="0" w:type="dxa"/>
          <w:right w:w="115" w:type="dxa"/>
        </w:tblCellMar>
        <w:tblLook w:val="04A0" w:firstRow="1" w:lastRow="0" w:firstColumn="1" w:lastColumn="0" w:noHBand="0" w:noVBand="1"/>
      </w:tblPr>
      <w:tblGrid>
        <w:gridCol w:w="3397"/>
      </w:tblGrid>
      <w:tr w:rsidR="00E660C2" w14:paraId="3B393DB8" w14:textId="77777777" w:rsidTr="00911F66">
        <w:tc>
          <w:tcPr>
            <w:tcW w:w="3397" w:type="dxa"/>
            <w:tcBorders>
              <w:top w:val="nil"/>
              <w:left w:val="nil"/>
              <w:bottom w:val="nil"/>
              <w:right w:val="nil"/>
            </w:tcBorders>
            <w:shd w:val="clear" w:color="auto" w:fill="92002B"/>
          </w:tcPr>
          <w:p w14:paraId="313AE393" w14:textId="77777777" w:rsidR="00E660C2" w:rsidRDefault="00E660C2" w:rsidP="00911F66">
            <w:pPr>
              <w:spacing w:line="276" w:lineRule="auto"/>
            </w:pPr>
            <w:r>
              <w:rPr>
                <w:rFonts w:ascii="Times New Roman" w:eastAsia="Times New Roman" w:hAnsi="Times New Roman" w:cs="Times New Roman"/>
                <w:b/>
                <w:color w:val="FFFFFF"/>
              </w:rPr>
              <w:t xml:space="preserve">Identifiers </w:t>
            </w:r>
          </w:p>
        </w:tc>
      </w:tr>
      <w:tr w:rsidR="00E660C2" w14:paraId="6DAEE446" w14:textId="77777777" w:rsidTr="00911F66">
        <w:trPr>
          <w:cantSplit/>
        </w:trPr>
        <w:tc>
          <w:tcPr>
            <w:tcW w:w="3397" w:type="dxa"/>
            <w:tcBorders>
              <w:top w:val="nil"/>
              <w:left w:val="nil"/>
              <w:bottom w:val="nil"/>
              <w:right w:val="nil"/>
            </w:tcBorders>
            <w:shd w:val="clear" w:color="auto" w:fill="92002B"/>
          </w:tcPr>
          <w:p w14:paraId="0AF17F57" w14:textId="77777777" w:rsidR="00E660C2" w:rsidRDefault="00E660C2" w:rsidP="00911F66">
            <w:pPr>
              <w:spacing w:line="276" w:lineRule="auto"/>
              <w:rPr>
                <w:rFonts w:ascii="Times New Roman" w:eastAsia="Times New Roman" w:hAnsi="Times New Roman" w:cs="Times New Roman"/>
                <w:b/>
                <w:color w:val="FFFFFF"/>
              </w:rPr>
            </w:pPr>
          </w:p>
        </w:tc>
      </w:tr>
      <w:tr w:rsidR="00E660C2" w14:paraId="3AE42E42" w14:textId="77777777" w:rsidTr="00911F66">
        <w:tc>
          <w:tcPr>
            <w:tcW w:w="3397" w:type="dxa"/>
            <w:tcBorders>
              <w:top w:val="nil"/>
              <w:left w:val="nil"/>
              <w:bottom w:val="nil"/>
              <w:right w:val="nil"/>
            </w:tcBorders>
            <w:shd w:val="clear" w:color="auto" w:fill="92002B"/>
          </w:tcPr>
          <w:p w14:paraId="1E0181FB" w14:textId="77777777" w:rsidR="00E660C2" w:rsidRDefault="00E660C2" w:rsidP="00911F66">
            <w:pPr>
              <w:spacing w:line="276" w:lineRule="auto"/>
              <w:rPr>
                <w:rFonts w:ascii="Times New Roman" w:eastAsia="Times New Roman" w:hAnsi="Times New Roman" w:cs="Times New Roman"/>
                <w:b/>
                <w:color w:val="FFFFFF"/>
              </w:rPr>
            </w:pPr>
          </w:p>
        </w:tc>
      </w:tr>
      <w:tr w:rsidR="00E660C2" w14:paraId="58FC7AB0" w14:textId="77777777" w:rsidTr="00911F66">
        <w:trPr>
          <w:trHeight w:val="80"/>
        </w:trPr>
        <w:tc>
          <w:tcPr>
            <w:tcW w:w="3397" w:type="dxa"/>
            <w:tcBorders>
              <w:top w:val="nil"/>
              <w:left w:val="nil"/>
              <w:bottom w:val="nil"/>
              <w:right w:val="nil"/>
            </w:tcBorders>
            <w:shd w:val="clear" w:color="auto" w:fill="92002B"/>
          </w:tcPr>
          <w:p w14:paraId="5ECF7D08" w14:textId="77777777" w:rsidR="00E660C2" w:rsidRDefault="00E660C2" w:rsidP="00911F66">
            <w:pPr>
              <w:spacing w:line="276" w:lineRule="auto"/>
            </w:pPr>
          </w:p>
        </w:tc>
      </w:tr>
      <w:tr w:rsidR="00E660C2" w14:paraId="5188F013" w14:textId="77777777" w:rsidTr="00911F66">
        <w:tc>
          <w:tcPr>
            <w:tcW w:w="3397" w:type="dxa"/>
            <w:tcBorders>
              <w:top w:val="nil"/>
              <w:left w:val="nil"/>
              <w:bottom w:val="nil"/>
              <w:right w:val="nil"/>
            </w:tcBorders>
            <w:shd w:val="clear" w:color="auto" w:fill="FFF3BF"/>
          </w:tcPr>
          <w:p w14:paraId="68FBA985" w14:textId="77777777" w:rsidR="00E660C2" w:rsidRDefault="00E660C2" w:rsidP="00911F66">
            <w:pPr>
              <w:spacing w:after="18"/>
            </w:pPr>
            <w:r>
              <w:rPr>
                <w:rFonts w:ascii="Times New Roman" w:eastAsia="Times New Roman" w:hAnsi="Times New Roman" w:cs="Times New Roman"/>
                <w:b/>
                <w:color w:val="92002B"/>
              </w:rPr>
              <w:t>Grade Level</w:t>
            </w:r>
          </w:p>
          <w:p w14:paraId="19A34FA0" w14:textId="77777777" w:rsidR="00E660C2" w:rsidRDefault="00E660C2" w:rsidP="00911F66">
            <w:pPr>
              <w:spacing w:after="206"/>
              <w:ind w:left="120"/>
            </w:pPr>
            <w:r>
              <w:t xml:space="preserve"> 4-12 </w:t>
            </w:r>
          </w:p>
          <w:p w14:paraId="29326DB7" w14:textId="77777777" w:rsidR="00E660C2" w:rsidRDefault="00E660C2" w:rsidP="00911F66">
            <w:pPr>
              <w:spacing w:after="18"/>
            </w:pPr>
            <w:r>
              <w:rPr>
                <w:rFonts w:ascii="Times New Roman" w:eastAsia="Times New Roman" w:hAnsi="Times New Roman" w:cs="Times New Roman"/>
                <w:b/>
                <w:color w:val="92002B"/>
              </w:rPr>
              <w:t>Subject</w:t>
            </w:r>
          </w:p>
          <w:p w14:paraId="0EA7CEFD" w14:textId="77777777" w:rsidR="00E660C2" w:rsidRDefault="00E660C2" w:rsidP="00911F66">
            <w:pPr>
              <w:spacing w:after="206"/>
              <w:ind w:left="120"/>
            </w:pPr>
            <w:r>
              <w:t>Language Arts</w:t>
            </w:r>
          </w:p>
          <w:p w14:paraId="56BC7AA7" w14:textId="77777777" w:rsidR="00E660C2" w:rsidRDefault="00E660C2" w:rsidP="00911F66">
            <w:pPr>
              <w:spacing w:after="18"/>
            </w:pPr>
            <w:r>
              <w:rPr>
                <w:rFonts w:ascii="Times New Roman" w:eastAsia="Times New Roman" w:hAnsi="Times New Roman" w:cs="Times New Roman"/>
                <w:b/>
                <w:color w:val="92002B"/>
              </w:rPr>
              <w:t>Duration</w:t>
            </w:r>
          </w:p>
          <w:p w14:paraId="17BA4218" w14:textId="77777777" w:rsidR="00E660C2" w:rsidRDefault="00E660C2" w:rsidP="00911F66">
            <w:pPr>
              <w:tabs>
                <w:tab w:val="right" w:pos="3047"/>
              </w:tabs>
              <w:spacing w:after="206"/>
              <w:ind w:left="120"/>
            </w:pPr>
            <w:r>
              <w:t>1 week</w:t>
            </w:r>
            <w:r>
              <w:tab/>
            </w:r>
          </w:p>
          <w:p w14:paraId="5F865BFF" w14:textId="77777777" w:rsidR="00E660C2" w:rsidRDefault="00E660C2" w:rsidP="00911F66">
            <w:pPr>
              <w:spacing w:after="18"/>
            </w:pPr>
            <w:r>
              <w:rPr>
                <w:rFonts w:ascii="Times New Roman" w:eastAsia="Times New Roman" w:hAnsi="Times New Roman" w:cs="Times New Roman"/>
                <w:b/>
                <w:color w:val="92002B"/>
              </w:rPr>
              <w:t>Objective</w:t>
            </w:r>
          </w:p>
          <w:p w14:paraId="40843834" w14:textId="77777777" w:rsidR="00E660C2" w:rsidRDefault="00E660C2" w:rsidP="00911F66">
            <w:pPr>
              <w:spacing w:after="203" w:line="296" w:lineRule="auto"/>
              <w:ind w:right="20"/>
              <w:jc w:val="center"/>
            </w:pPr>
            <w:r>
              <w:t>Students will create a video poem as they analyze the imagery in the text.</w:t>
            </w:r>
          </w:p>
          <w:p w14:paraId="2B6CF251" w14:textId="77777777" w:rsidR="00E660C2" w:rsidRDefault="00E660C2" w:rsidP="00911F66">
            <w:pPr>
              <w:spacing w:after="18"/>
            </w:pPr>
            <w:r>
              <w:rPr>
                <w:rFonts w:ascii="Times New Roman" w:eastAsia="Times New Roman" w:hAnsi="Times New Roman" w:cs="Times New Roman"/>
                <w:b/>
                <w:color w:val="92002B"/>
              </w:rPr>
              <w:t>Description</w:t>
            </w:r>
          </w:p>
          <w:p w14:paraId="0D98D596" w14:textId="77777777" w:rsidR="00E660C2" w:rsidRDefault="00E660C2" w:rsidP="00911F66">
            <w:pPr>
              <w:spacing w:after="203" w:line="296" w:lineRule="auto"/>
              <w:ind w:left="120" w:right="116"/>
            </w:pPr>
            <w:r>
              <w:t>Students will analyze a poem by breaking it into scenes. The text for each scene will be supported by appropriate images and sounds. They will use Frames to create their video poem.</w:t>
            </w:r>
          </w:p>
          <w:p w14:paraId="3B468BE5" w14:textId="77777777" w:rsidR="00E660C2" w:rsidRDefault="00E660C2" w:rsidP="00911F66">
            <w:pPr>
              <w:spacing w:after="19"/>
            </w:pPr>
            <w:r>
              <w:rPr>
                <w:rFonts w:ascii="Times New Roman" w:eastAsia="Times New Roman" w:hAnsi="Times New Roman" w:cs="Times New Roman"/>
                <w:b/>
                <w:color w:val="92002B"/>
              </w:rPr>
              <w:t>Application</w:t>
            </w:r>
          </w:p>
          <w:p w14:paraId="1C71B712" w14:textId="77777777" w:rsidR="00E660C2" w:rsidRDefault="00E660C2" w:rsidP="00911F66">
            <w:pPr>
              <w:spacing w:line="276" w:lineRule="auto"/>
              <w:ind w:left="120"/>
            </w:pPr>
            <w:r>
              <w:t>Frames</w:t>
            </w:r>
            <w:r>
              <w:rPr>
                <w:sz w:val="17"/>
                <w:vertAlign w:val="superscript"/>
              </w:rPr>
              <w:t>™</w:t>
            </w:r>
            <w:r>
              <w:t>, Pics4Learning</w:t>
            </w:r>
          </w:p>
        </w:tc>
      </w:tr>
    </w:tbl>
    <w:p w14:paraId="5347E2FF" w14:textId="2FB636F7" w:rsidR="00911F66" w:rsidRPr="00911F66" w:rsidRDefault="00911F66" w:rsidP="00911F66">
      <w:pPr>
        <w:spacing w:after="42"/>
        <w:ind w:left="2832"/>
        <w:rPr>
          <w:sz w:val="22"/>
        </w:rPr>
      </w:pPr>
      <w:r>
        <w:rPr>
          <w:rFonts w:ascii="Times New Roman" w:eastAsia="Times New Roman" w:hAnsi="Times New Roman" w:cs="Times New Roman"/>
          <w:b/>
          <w:sz w:val="22"/>
        </w:rPr>
        <w:t xml:space="preserve">          </w:t>
      </w:r>
      <w:r w:rsidRPr="00911F66">
        <w:rPr>
          <w:rFonts w:ascii="Times New Roman" w:eastAsia="Times New Roman" w:hAnsi="Times New Roman" w:cs="Times New Roman"/>
          <w:b/>
          <w:sz w:val="22"/>
        </w:rPr>
        <w:t>Introduction</w:t>
      </w:r>
    </w:p>
    <w:p w14:paraId="47A42864" w14:textId="07DC30A0" w:rsidR="00E660C2" w:rsidRDefault="00911F66" w:rsidP="00911F66">
      <w:pPr>
        <w:spacing w:after="2" w:line="240" w:lineRule="auto"/>
        <w:rPr>
          <w:rFonts w:ascii="Times New Roman" w:eastAsia="Times New Roman" w:hAnsi="Times New Roman" w:cs="Times New Roman"/>
          <w:b/>
          <w:sz w:val="22"/>
        </w:rPr>
      </w:pPr>
      <w:r>
        <w:t>The National Poetry Council is looking for ways to promote interest in poetry. Since most homes have a television, they have decided to broadcast short poems set to music and pictures. They have asked for help to build their collection.</w:t>
      </w:r>
    </w:p>
    <w:p w14:paraId="220C91D3" w14:textId="77777777" w:rsidR="00E660C2" w:rsidRDefault="00E660C2" w:rsidP="00E660C2">
      <w:pPr>
        <w:spacing w:after="2" w:line="240" w:lineRule="auto"/>
        <w:rPr>
          <w:rFonts w:ascii="Times New Roman" w:eastAsia="Times New Roman" w:hAnsi="Times New Roman" w:cs="Times New Roman"/>
          <w:b/>
          <w:sz w:val="22"/>
        </w:rPr>
      </w:pPr>
    </w:p>
    <w:p w14:paraId="7A1DF4B5" w14:textId="68131A61" w:rsidR="00231350" w:rsidRPr="00E660C2" w:rsidRDefault="00231350" w:rsidP="00E660C2">
      <w:pPr>
        <w:spacing w:after="2" w:line="240" w:lineRule="auto"/>
      </w:pPr>
      <w:r w:rsidRPr="00E660C2">
        <w:rPr>
          <w:rFonts w:ascii="Times New Roman" w:eastAsia="Times New Roman" w:hAnsi="Times New Roman" w:cs="Times New Roman"/>
          <w:b/>
          <w:sz w:val="22"/>
        </w:rPr>
        <w:t>Procedure</w:t>
      </w:r>
    </w:p>
    <w:p w14:paraId="6A41BA37" w14:textId="77777777" w:rsidR="00231350" w:rsidRDefault="00231350">
      <w:r>
        <w:t>Creating a visual version of a poem by translating it into a video is a fun and motivating way to help students analyze verse and explore meaning. The first time you implement this idea, it is helpful to create a poem as an entire class.</w:t>
      </w:r>
    </w:p>
    <w:p w14:paraId="7691B08F" w14:textId="3FE7DBD2" w:rsidR="00231350" w:rsidRDefault="00231350" w:rsidP="00E660C2">
      <w:pPr>
        <w:spacing w:after="27" w:line="240" w:lineRule="auto"/>
        <w:ind w:left="-3607" w:right="-15"/>
      </w:pPr>
      <w:r>
        <w:rPr>
          <w:rFonts w:ascii="Times New Roman" w:eastAsia="Times New Roman" w:hAnsi="Times New Roman" w:cs="Times New Roman"/>
          <w:b/>
        </w:rPr>
        <w:t>Before You Begin</w:t>
      </w:r>
    </w:p>
    <w:p w14:paraId="4E2F6352" w14:textId="77777777" w:rsidR="00231350" w:rsidRDefault="00231350">
      <w:pPr>
        <w:spacing w:after="255"/>
      </w:pPr>
      <w:r>
        <w:t>Choose the poem you want to use. Print a copy of the poem for each student. You may also want to project the poem using an overhead or data projector.</w:t>
      </w:r>
    </w:p>
    <w:p w14:paraId="0B0226EB" w14:textId="77777777" w:rsidR="00231350" w:rsidRDefault="00231350">
      <w:pPr>
        <w:spacing w:after="36" w:line="240" w:lineRule="auto"/>
        <w:ind w:right="-15"/>
      </w:pPr>
      <w:r>
        <w:rPr>
          <w:rFonts w:ascii="Times New Roman" w:eastAsia="Times New Roman" w:hAnsi="Times New Roman" w:cs="Times New Roman"/>
          <w:b/>
        </w:rPr>
        <w:t>Step 1: Explore a Poem</w:t>
      </w:r>
    </w:p>
    <w:p w14:paraId="6C9BCEF3" w14:textId="77777777" w:rsidR="00231350" w:rsidRDefault="00231350">
      <w:pPr>
        <w:spacing w:after="261"/>
      </w:pPr>
      <w:r>
        <w:t>Read the entire poem as a class. What does the poem mean? Have students circle some of the words that make them think of something specific or feel a certain way. Discuss their choices as an entire class.</w:t>
      </w:r>
    </w:p>
    <w:p w14:paraId="4D9BEA13" w14:textId="00B41C57" w:rsidR="00231350" w:rsidRDefault="00231350" w:rsidP="00E660C2">
      <w:pPr>
        <w:spacing w:after="36" w:line="240" w:lineRule="auto"/>
        <w:ind w:right="-15"/>
      </w:pPr>
      <w:r>
        <w:rPr>
          <w:rFonts w:ascii="Times New Roman" w:eastAsia="Times New Roman" w:hAnsi="Times New Roman" w:cs="Times New Roman"/>
          <w:b/>
        </w:rPr>
        <w:t>Step 2: Analyze a Stanza, Line, or Couplet</w:t>
      </w:r>
    </w:p>
    <w:p w14:paraId="64611D19" w14:textId="77777777" w:rsidR="0006507B" w:rsidRDefault="00231350" w:rsidP="0006507B">
      <w:pPr>
        <w:spacing w:after="221" w:line="296" w:lineRule="auto"/>
      </w:pPr>
      <w:r>
        <w:t xml:space="preserve">Divide the poem into smaller pieces, </w:t>
      </w:r>
      <w:r w:rsidR="00E660C2">
        <w:t>such as one line, one verse, or a rhyming couplet.</w:t>
      </w:r>
      <w:r w:rsidR="0006507B">
        <w:t xml:space="preserve"> </w:t>
      </w:r>
      <w:r w:rsidR="0006507B">
        <w:t>Give each student one piece of the poem. Have them use a graphic organizer, such as a cluster, to brainstorm different words that will help them identify the meaning, and feeling, of the words in the poem.</w:t>
      </w:r>
    </w:p>
    <w:p w14:paraId="3265E35B" w14:textId="1695824A" w:rsidR="00231350" w:rsidRDefault="00231350" w:rsidP="00E660C2"/>
    <w:p w14:paraId="340AF5E3" w14:textId="2C3E6B27" w:rsidR="0006507B" w:rsidRPr="0006507B" w:rsidRDefault="0006507B" w:rsidP="00E660C2">
      <w:pPr>
        <w:rPr>
          <w:b/>
        </w:rPr>
      </w:pPr>
      <w:r>
        <w:rPr>
          <w:b/>
        </w:rPr>
        <w:t>Step 3: Locate a picture</w:t>
      </w:r>
    </w:p>
    <w:p w14:paraId="71DF9ECE" w14:textId="77CECF9A" w:rsidR="00231350" w:rsidRDefault="0006507B" w:rsidP="0006507B">
      <w:pPr>
        <w:spacing w:after="261"/>
      </w:pPr>
      <w:r>
        <w:t xml:space="preserve">Once students have analyzed their piece </w:t>
      </w:r>
      <w:r w:rsidR="00231350">
        <w:t>of the poem, they need to create or locate a picture that helps portray the emotion and meaning in the poem. They can use ImageBlender to paint a picture, a digital camera to take a picture, or a web site like Pics4Learning to locate a picture.</w:t>
      </w:r>
    </w:p>
    <w:p w14:paraId="2ADC3DC6" w14:textId="77777777" w:rsidR="00231350" w:rsidRDefault="00231350">
      <w:pPr>
        <w:spacing w:after="36" w:line="240" w:lineRule="auto"/>
        <w:ind w:right="-15"/>
      </w:pPr>
      <w:r>
        <w:rPr>
          <w:rFonts w:ascii="Times New Roman" w:eastAsia="Times New Roman" w:hAnsi="Times New Roman" w:cs="Times New Roman"/>
          <w:b/>
        </w:rPr>
        <w:t>Step 4: Create a Poetry Movie</w:t>
      </w:r>
    </w:p>
    <w:p w14:paraId="5C72E190" w14:textId="3DE4894B" w:rsidR="00E660C2" w:rsidRDefault="00231350">
      <w:pPr>
        <w:spacing w:after="261"/>
      </w:pPr>
      <w:r>
        <w:t>Place each student’s image into one folder. Choose one student to work on the computer and compile the images in Frames. You will want to have the student practice with Frames and complete the Frames – Digital Storytelling Recipe online at www.recipes4success.com</w:t>
      </w:r>
      <w:r>
        <w:rPr>
          <w:rFonts w:ascii="Times New Roman" w:eastAsia="Times New Roman" w:hAnsi="Times New Roman" w:cs="Times New Roman"/>
          <w:b/>
        </w:rPr>
        <w:t xml:space="preserve"> </w:t>
      </w:r>
      <w:r>
        <w:t>so that they are familiar with the tools and features in Frames.</w:t>
      </w:r>
    </w:p>
    <w:p w14:paraId="078CC414" w14:textId="77777777" w:rsidR="00231350" w:rsidRDefault="00231350">
      <w:pPr>
        <w:ind w:right="318"/>
      </w:pPr>
      <w:r>
        <w:rPr>
          <w:rFonts w:ascii="Times New Roman" w:eastAsia="Times New Roman" w:hAnsi="Times New Roman" w:cs="Times New Roman"/>
          <w:b/>
        </w:rPr>
        <w:t xml:space="preserve">Step 5: Share the Video Poem </w:t>
      </w:r>
      <w:r>
        <w:t>Share the movie on the morning announcements, at an assembly, or on local access television.</w:t>
      </w:r>
    </w:p>
    <w:p w14:paraId="3E4AD4E9" w14:textId="77777777" w:rsidR="00231350" w:rsidRDefault="00231350">
      <w:pPr>
        <w:spacing w:after="0" w:line="276" w:lineRule="auto"/>
        <w:jc w:val="right"/>
      </w:pPr>
      <w:r>
        <w:t xml:space="preserve"> </w:t>
      </w:r>
    </w:p>
    <w:tbl>
      <w:tblPr>
        <w:tblStyle w:val="TableGrid"/>
        <w:tblW w:w="3402" w:type="dxa"/>
        <w:tblInd w:w="0" w:type="dxa"/>
        <w:tblCellMar>
          <w:top w:w="0" w:type="dxa"/>
          <w:left w:w="115" w:type="dxa"/>
          <w:bottom w:w="0" w:type="dxa"/>
          <w:right w:w="115" w:type="dxa"/>
        </w:tblCellMar>
        <w:tblLook w:val="04A0" w:firstRow="1" w:lastRow="0" w:firstColumn="1" w:lastColumn="0" w:noHBand="0" w:noVBand="1"/>
      </w:tblPr>
      <w:tblGrid>
        <w:gridCol w:w="3402"/>
      </w:tblGrid>
      <w:tr w:rsidR="00231350" w14:paraId="63498C13" w14:textId="77777777">
        <w:tc>
          <w:tcPr>
            <w:tcW w:w="3402" w:type="dxa"/>
            <w:tcBorders>
              <w:top w:val="nil"/>
              <w:left w:val="nil"/>
              <w:bottom w:val="nil"/>
              <w:right w:val="nil"/>
            </w:tcBorders>
            <w:shd w:val="clear" w:color="auto" w:fill="92002B"/>
          </w:tcPr>
          <w:p w14:paraId="57D6B779" w14:textId="77777777" w:rsidR="00231350" w:rsidRDefault="00231350">
            <w:pPr>
              <w:spacing w:line="276" w:lineRule="auto"/>
            </w:pPr>
            <w:r>
              <w:t xml:space="preserve"> </w:t>
            </w:r>
            <w:r>
              <w:rPr>
                <w:rFonts w:ascii="Times New Roman" w:eastAsia="Times New Roman" w:hAnsi="Times New Roman" w:cs="Times New Roman"/>
                <w:b/>
                <w:color w:val="FFFFFF"/>
              </w:rPr>
              <w:t xml:space="preserve"> Assessment</w:t>
            </w:r>
          </w:p>
        </w:tc>
      </w:tr>
    </w:tbl>
    <w:p w14:paraId="178F9D0E" w14:textId="77777777" w:rsidR="00231350" w:rsidRDefault="00231350">
      <w:r>
        <w:t>After you have read the poem as a class, you can begin assessing student understanding as they choose key words that evoke feelings or ideas. Evaluate each student’s comprehension as they complete a cluster graphic organizer sheet for their part of the poem. You will want to be available for questions and discussion as they work through their analysis.</w:t>
      </w:r>
    </w:p>
    <w:p w14:paraId="4ACD5ABD" w14:textId="77777777" w:rsidR="00911F66" w:rsidRDefault="00231350" w:rsidP="00911F66">
      <w:pPr>
        <w:spacing w:after="315"/>
      </w:pPr>
      <w:r>
        <w:t xml:space="preserve">You can also evaluate their choice of an image. Remember, the quality of the image reflects both their understanding and analysis of the poem, as well as their ability to </w:t>
      </w:r>
      <w:r w:rsidR="00E660C2">
        <w:t xml:space="preserve">complete an effective internet </w:t>
      </w:r>
      <w:r>
        <w:t xml:space="preserve">search, visual ability to draw, and/or skill capturing </w:t>
      </w:r>
      <w:r w:rsidR="00911F66">
        <w:t>an image with a digital camera.</w:t>
      </w:r>
    </w:p>
    <w:p w14:paraId="17B6F94C" w14:textId="431EE40B" w:rsidR="00231350" w:rsidRDefault="00231350" w:rsidP="00911F66">
      <w:pPr>
        <w:spacing w:after="315"/>
      </w:pPr>
      <w:r>
        <w:t xml:space="preserve">As they make the movie, listen to the discussions between students. They will be making observations and comments and may even change their mind about their picture. If you are adding music to the background, the musical selection may also indicate student understanding of the poem. </w:t>
      </w:r>
    </w:p>
    <w:p w14:paraId="387C9C72" w14:textId="2051780B" w:rsidR="00396147" w:rsidRDefault="00396147" w:rsidP="00911F66">
      <w:pPr>
        <w:spacing w:after="315"/>
      </w:pPr>
    </w:p>
    <w:p w14:paraId="18CD8AC5" w14:textId="77777777" w:rsidR="00396147" w:rsidRDefault="00396147" w:rsidP="00911F66">
      <w:pPr>
        <w:spacing w:after="315"/>
      </w:pPr>
    </w:p>
    <w:p w14:paraId="3266A37B" w14:textId="77777777" w:rsidR="00396147" w:rsidRDefault="00396147" w:rsidP="00911F66">
      <w:pPr>
        <w:spacing w:after="315"/>
      </w:pPr>
    </w:p>
    <w:p w14:paraId="1DE56D08" w14:textId="77777777" w:rsidR="00396147" w:rsidRDefault="00396147" w:rsidP="00911F66">
      <w:pPr>
        <w:spacing w:after="315"/>
      </w:pPr>
    </w:p>
    <w:p w14:paraId="40A71AFC" w14:textId="77777777" w:rsidR="00396147" w:rsidRDefault="00396147" w:rsidP="00911F66">
      <w:pPr>
        <w:spacing w:after="315"/>
      </w:pPr>
    </w:p>
    <w:p w14:paraId="057169FF" w14:textId="77777777" w:rsidR="00396147" w:rsidRDefault="00396147" w:rsidP="00911F66">
      <w:pPr>
        <w:spacing w:after="315"/>
      </w:pPr>
    </w:p>
    <w:p w14:paraId="71293D1F" w14:textId="77777777" w:rsidR="00396147" w:rsidRDefault="00396147" w:rsidP="00911F66">
      <w:pPr>
        <w:spacing w:after="315"/>
      </w:pPr>
    </w:p>
    <w:p w14:paraId="64FBC379" w14:textId="77777777" w:rsidR="00396147" w:rsidRDefault="00396147" w:rsidP="00911F66">
      <w:pPr>
        <w:spacing w:after="315"/>
      </w:pPr>
    </w:p>
    <w:p w14:paraId="293CD676" w14:textId="77777777" w:rsidR="00396147" w:rsidRDefault="00396147" w:rsidP="00911F66">
      <w:pPr>
        <w:spacing w:after="315"/>
      </w:pPr>
    </w:p>
    <w:p w14:paraId="1442FEF4" w14:textId="77777777" w:rsidR="00396147" w:rsidRDefault="00396147" w:rsidP="00911F66">
      <w:pPr>
        <w:spacing w:after="315"/>
      </w:pPr>
    </w:p>
    <w:p w14:paraId="2FD63422" w14:textId="77777777" w:rsidR="00396147" w:rsidRDefault="00396147" w:rsidP="00911F66">
      <w:pPr>
        <w:spacing w:after="315"/>
      </w:pPr>
    </w:p>
    <w:p w14:paraId="4BBA005D" w14:textId="77777777" w:rsidR="00396147" w:rsidRDefault="00396147" w:rsidP="00911F66">
      <w:pPr>
        <w:spacing w:after="315"/>
      </w:pPr>
    </w:p>
    <w:p w14:paraId="2DD5BD3A" w14:textId="77777777" w:rsidR="00396147" w:rsidRDefault="00396147" w:rsidP="00911F66">
      <w:pPr>
        <w:spacing w:after="315"/>
      </w:pPr>
    </w:p>
    <w:p w14:paraId="2480E431" w14:textId="77777777" w:rsidR="00396147" w:rsidRDefault="00396147" w:rsidP="00911F66">
      <w:pPr>
        <w:spacing w:after="315"/>
      </w:pPr>
    </w:p>
    <w:p w14:paraId="1FC02DD7" w14:textId="44ED434C" w:rsidR="00396147" w:rsidRDefault="00396147" w:rsidP="00396147">
      <w:pPr>
        <w:pStyle w:val="Heading1"/>
      </w:pPr>
      <w:bookmarkStart w:id="30" w:name="_Toc348731910"/>
      <w:r>
        <w:t>Appendix D</w:t>
      </w:r>
      <w:bookmarkEnd w:id="30"/>
    </w:p>
    <w:tbl>
      <w:tblPr>
        <w:tblStyle w:val="TableGrid"/>
        <w:tblW w:w="10083" w:type="dxa"/>
        <w:tblInd w:w="5" w:type="dxa"/>
        <w:tblCellMar>
          <w:top w:w="0" w:type="dxa"/>
          <w:left w:w="115" w:type="dxa"/>
          <w:bottom w:w="0" w:type="dxa"/>
          <w:right w:w="115" w:type="dxa"/>
        </w:tblCellMar>
        <w:tblLook w:val="04A0" w:firstRow="1" w:lastRow="0" w:firstColumn="1" w:lastColumn="0" w:noHBand="0" w:noVBand="1"/>
      </w:tblPr>
      <w:tblGrid>
        <w:gridCol w:w="10083"/>
      </w:tblGrid>
      <w:tr w:rsidR="00396147" w14:paraId="1DE51E35" w14:textId="77777777" w:rsidTr="00396147">
        <w:trPr>
          <w:trHeight w:val="117"/>
        </w:trPr>
        <w:tc>
          <w:tcPr>
            <w:tcW w:w="10083" w:type="dxa"/>
            <w:tcBorders>
              <w:top w:val="nil"/>
              <w:left w:val="nil"/>
              <w:bottom w:val="nil"/>
              <w:right w:val="nil"/>
            </w:tcBorders>
            <w:shd w:val="clear" w:color="auto" w:fill="92002B"/>
          </w:tcPr>
          <w:p w14:paraId="2C9CFEBB" w14:textId="77777777" w:rsidR="00396147" w:rsidRDefault="00396147">
            <w:pPr>
              <w:spacing w:line="276" w:lineRule="auto"/>
            </w:pPr>
            <w:r>
              <w:rPr>
                <w:rFonts w:ascii="Times New Roman" w:eastAsia="Times New Roman" w:hAnsi="Times New Roman" w:cs="Times New Roman"/>
                <w:b/>
                <w:color w:val="FFFFFF"/>
              </w:rPr>
              <w:t xml:space="preserve"> Identifiers </w:t>
            </w:r>
          </w:p>
        </w:tc>
      </w:tr>
      <w:tr w:rsidR="00396147" w14:paraId="06949C62" w14:textId="77777777" w:rsidTr="00396147">
        <w:trPr>
          <w:trHeight w:val="129"/>
        </w:trPr>
        <w:tc>
          <w:tcPr>
            <w:tcW w:w="10083" w:type="dxa"/>
            <w:tcBorders>
              <w:top w:val="nil"/>
              <w:left w:val="nil"/>
              <w:bottom w:val="nil"/>
              <w:right w:val="nil"/>
            </w:tcBorders>
            <w:shd w:val="clear" w:color="auto" w:fill="92002B"/>
          </w:tcPr>
          <w:p w14:paraId="79C49BA9" w14:textId="77777777" w:rsidR="00396147" w:rsidRDefault="00396147">
            <w:pPr>
              <w:spacing w:line="276" w:lineRule="auto"/>
            </w:pPr>
          </w:p>
        </w:tc>
      </w:tr>
      <w:tr w:rsidR="00396147" w14:paraId="49A17373" w14:textId="77777777" w:rsidTr="00396147">
        <w:trPr>
          <w:trHeight w:val="2972"/>
        </w:trPr>
        <w:tc>
          <w:tcPr>
            <w:tcW w:w="10083" w:type="dxa"/>
            <w:tcBorders>
              <w:top w:val="nil"/>
              <w:left w:val="nil"/>
              <w:bottom w:val="nil"/>
              <w:right w:val="nil"/>
            </w:tcBorders>
            <w:shd w:val="clear" w:color="auto" w:fill="FFF3BF"/>
          </w:tcPr>
          <w:p w14:paraId="0E4003FE" w14:textId="77777777" w:rsidR="00396147" w:rsidRDefault="00396147">
            <w:pPr>
              <w:spacing w:after="18"/>
              <w:ind w:left="120"/>
            </w:pPr>
            <w:r>
              <w:rPr>
                <w:rFonts w:ascii="Times New Roman" w:eastAsia="Times New Roman" w:hAnsi="Times New Roman" w:cs="Times New Roman"/>
                <w:b/>
                <w:color w:val="92002B"/>
              </w:rPr>
              <w:t>Grade Level</w:t>
            </w:r>
          </w:p>
          <w:p w14:paraId="48E5D714" w14:textId="77777777" w:rsidR="00396147" w:rsidRDefault="00396147">
            <w:pPr>
              <w:spacing w:after="206"/>
              <w:ind w:left="240"/>
            </w:pPr>
            <w:r>
              <w:t xml:space="preserve"> 2–6 </w:t>
            </w:r>
          </w:p>
          <w:p w14:paraId="3478EFC3" w14:textId="77777777" w:rsidR="00396147" w:rsidRDefault="00396147">
            <w:pPr>
              <w:spacing w:after="18"/>
              <w:ind w:left="120"/>
            </w:pPr>
            <w:r>
              <w:rPr>
                <w:rFonts w:ascii="Times New Roman" w:eastAsia="Times New Roman" w:hAnsi="Times New Roman" w:cs="Times New Roman"/>
                <w:b/>
                <w:color w:val="92002B"/>
              </w:rPr>
              <w:t>Subject</w:t>
            </w:r>
          </w:p>
          <w:p w14:paraId="1E92C8FC" w14:textId="77777777" w:rsidR="00396147" w:rsidRDefault="00396147">
            <w:pPr>
              <w:spacing w:after="206"/>
              <w:ind w:left="240"/>
            </w:pPr>
            <w:r>
              <w:t>Math</w:t>
            </w:r>
          </w:p>
          <w:p w14:paraId="0035276B" w14:textId="77777777" w:rsidR="00396147" w:rsidRDefault="00396147">
            <w:pPr>
              <w:spacing w:after="18"/>
              <w:ind w:left="120"/>
            </w:pPr>
            <w:r>
              <w:rPr>
                <w:rFonts w:ascii="Times New Roman" w:eastAsia="Times New Roman" w:hAnsi="Times New Roman" w:cs="Times New Roman"/>
                <w:b/>
                <w:color w:val="92002B"/>
              </w:rPr>
              <w:t>Duration</w:t>
            </w:r>
          </w:p>
          <w:p w14:paraId="1235EC5F" w14:textId="77777777" w:rsidR="00396147" w:rsidRDefault="00396147">
            <w:pPr>
              <w:spacing w:after="206"/>
              <w:ind w:left="240"/>
            </w:pPr>
            <w:r>
              <w:t>5 class periods</w:t>
            </w:r>
          </w:p>
          <w:p w14:paraId="39B9AA57" w14:textId="77777777" w:rsidR="00396147" w:rsidRDefault="00396147">
            <w:pPr>
              <w:spacing w:after="22"/>
              <w:ind w:left="120"/>
            </w:pPr>
            <w:r>
              <w:rPr>
                <w:rFonts w:ascii="Times New Roman" w:eastAsia="Times New Roman" w:hAnsi="Times New Roman" w:cs="Times New Roman"/>
                <w:b/>
                <w:color w:val="92002B"/>
              </w:rPr>
              <w:t>Objective</w:t>
            </w:r>
          </w:p>
          <w:p w14:paraId="22C8ABCC" w14:textId="77777777" w:rsidR="00396147" w:rsidRDefault="00396147">
            <w:pPr>
              <w:spacing w:after="243" w:line="300" w:lineRule="auto"/>
              <w:ind w:left="240" w:right="48"/>
            </w:pPr>
            <w:r>
              <w:t>Students learn that shapes can be divided into equal parts, that each part will be equal to its counterpart(s), and that all combined parts will equal one whole.</w:t>
            </w:r>
          </w:p>
          <w:p w14:paraId="07737526" w14:textId="77777777" w:rsidR="00396147" w:rsidRDefault="00396147">
            <w:pPr>
              <w:spacing w:after="22"/>
              <w:ind w:left="120"/>
            </w:pPr>
            <w:r>
              <w:rPr>
                <w:rFonts w:ascii="Times New Roman" w:eastAsia="Times New Roman" w:hAnsi="Times New Roman" w:cs="Times New Roman"/>
                <w:b/>
                <w:color w:val="92002B"/>
              </w:rPr>
              <w:t>Description</w:t>
            </w:r>
          </w:p>
          <w:p w14:paraId="7361E395" w14:textId="77777777" w:rsidR="00396147" w:rsidRDefault="00396147">
            <w:pPr>
              <w:spacing w:after="243" w:line="300" w:lineRule="auto"/>
              <w:ind w:left="240"/>
            </w:pPr>
            <w:r>
              <w:t>Students create an animation to demonstrate the concept of fractions and how fractions are written in mathematical terms.</w:t>
            </w:r>
          </w:p>
          <w:p w14:paraId="0D64AE7D" w14:textId="77777777" w:rsidR="00396147" w:rsidRDefault="00396147">
            <w:pPr>
              <w:spacing w:after="19"/>
              <w:ind w:left="120"/>
            </w:pPr>
            <w:r>
              <w:rPr>
                <w:rFonts w:ascii="Times New Roman" w:eastAsia="Times New Roman" w:hAnsi="Times New Roman" w:cs="Times New Roman"/>
                <w:b/>
                <w:color w:val="92002B"/>
              </w:rPr>
              <w:t>Application</w:t>
            </w:r>
          </w:p>
          <w:p w14:paraId="6A869F7D" w14:textId="77777777" w:rsidR="00396147" w:rsidRDefault="00396147">
            <w:pPr>
              <w:spacing w:line="276" w:lineRule="auto"/>
              <w:ind w:left="240"/>
            </w:pPr>
            <w:r>
              <w:t>Clay Animation, Frames</w:t>
            </w:r>
            <w:r>
              <w:rPr>
                <w:sz w:val="17"/>
                <w:vertAlign w:val="superscript"/>
              </w:rPr>
              <w:t>™</w:t>
            </w:r>
          </w:p>
        </w:tc>
      </w:tr>
    </w:tbl>
    <w:p w14:paraId="42E4E4C8" w14:textId="77777777" w:rsidR="00AF4F10" w:rsidRDefault="00AF4F10">
      <w:pPr>
        <w:spacing w:after="20" w:line="240" w:lineRule="auto"/>
        <w:ind w:right="-15"/>
        <w:rPr>
          <w:rFonts w:ascii="Times New Roman" w:eastAsia="Times New Roman" w:hAnsi="Times New Roman" w:cs="Times New Roman"/>
          <w:b/>
          <w:sz w:val="22"/>
        </w:rPr>
      </w:pPr>
    </w:p>
    <w:p w14:paraId="3D3BAE74" w14:textId="77777777" w:rsidR="00396147" w:rsidRDefault="00396147">
      <w:pPr>
        <w:spacing w:after="20" w:line="240" w:lineRule="auto"/>
        <w:ind w:right="-15"/>
      </w:pPr>
      <w:r>
        <w:rPr>
          <w:rFonts w:ascii="Times New Roman" w:eastAsia="Times New Roman" w:hAnsi="Times New Roman" w:cs="Times New Roman"/>
          <w:b/>
          <w:sz w:val="22"/>
        </w:rPr>
        <w:t>Authentic Task</w:t>
      </w:r>
    </w:p>
    <w:p w14:paraId="53F51E90" w14:textId="7D1D55F1" w:rsidR="00396147" w:rsidRDefault="00396147" w:rsidP="00396147">
      <w:pPr>
        <w:spacing w:after="325"/>
      </w:pPr>
      <w:r>
        <w:t xml:space="preserve">After seeing </w:t>
      </w:r>
      <w:r w:rsidRPr="00396147">
        <w:rPr>
          <w:i/>
        </w:rPr>
        <w:t>Wallace &amp; Gromit,</w:t>
      </w:r>
      <w:r>
        <w:t xml:space="preserve"> the people at your local public access television station think it might be a good idea to add clay animation to their animated short films that play on Saturday mornings. They want to see some samples before they make their decision. To help them, you will create a sample clay animation that teaches kids about fractions.</w:t>
      </w:r>
    </w:p>
    <w:p w14:paraId="7DA25DBD" w14:textId="20AB8141" w:rsidR="00396147" w:rsidRDefault="00396147">
      <w:pPr>
        <w:spacing w:after="20" w:line="240" w:lineRule="auto"/>
        <w:ind w:right="-15"/>
      </w:pPr>
      <w:r>
        <w:rPr>
          <w:rFonts w:ascii="Times New Roman" w:eastAsia="Times New Roman" w:hAnsi="Times New Roman" w:cs="Times New Roman"/>
          <w:b/>
          <w:sz w:val="22"/>
        </w:rPr>
        <w:t>Procedure:</w:t>
      </w:r>
    </w:p>
    <w:p w14:paraId="6976EB7F" w14:textId="77777777" w:rsidR="00396147" w:rsidRPr="00396147" w:rsidRDefault="00396147">
      <w:pPr>
        <w:ind w:right="129"/>
        <w:rPr>
          <w:rFonts w:ascii="Times New Roman" w:eastAsia="Times New Roman" w:hAnsi="Times New Roman" w:cs="Times New Roman"/>
          <w:b/>
          <w:sz w:val="22"/>
        </w:rPr>
      </w:pPr>
      <w:r w:rsidRPr="00396147">
        <w:rPr>
          <w:rFonts w:ascii="Times New Roman" w:eastAsia="Times New Roman" w:hAnsi="Times New Roman" w:cs="Times New Roman"/>
          <w:b/>
          <w:sz w:val="22"/>
        </w:rPr>
        <w:t xml:space="preserve">Step 1: Explore Fractions </w:t>
      </w:r>
    </w:p>
    <w:p w14:paraId="58F31D49" w14:textId="1235452D" w:rsidR="00396147" w:rsidRDefault="00396147">
      <w:pPr>
        <w:ind w:right="129"/>
      </w:pPr>
      <w:r>
        <w:t xml:space="preserve">Discuss the concept of fractions with your students. Help them understand the concept of less than 1, but greater than 0. Provide everyday examples of fractions, such as slices of pizza, orange segments, or squares of a chocolate bar. You can have students work along with you as you read </w:t>
      </w:r>
      <w:r>
        <w:rPr>
          <w:rFonts w:ascii="Times New Roman" w:eastAsia="Times New Roman" w:hAnsi="Times New Roman" w:cs="Times New Roman"/>
          <w:i/>
        </w:rPr>
        <w:t xml:space="preserve">The Hershey’s Milk Chocolate Bar Fractions Book </w:t>
      </w:r>
      <w:r>
        <w:t>by Jerry Pallotta and Rob Bolster.</w:t>
      </w:r>
    </w:p>
    <w:p w14:paraId="01B75CA7" w14:textId="77777777" w:rsidR="00396147" w:rsidRDefault="00396147">
      <w:pPr>
        <w:spacing w:after="381"/>
      </w:pPr>
      <w:r>
        <w:t xml:space="preserve">Show how you can divide one object into many objects and how this translates into a written fraction. For example, when 1 chocolate bar is separated into 4 pieces, each piece equals </w:t>
      </w:r>
      <w:r>
        <w:rPr>
          <w:sz w:val="20"/>
        </w:rPr>
        <w:t xml:space="preserve">¼ </w:t>
      </w:r>
      <w:r>
        <w:t>of the chocolate bar.</w:t>
      </w:r>
    </w:p>
    <w:p w14:paraId="6E8A4D0A" w14:textId="77777777" w:rsidR="00396147" w:rsidRDefault="00396147">
      <w:pPr>
        <w:spacing w:after="245"/>
      </w:pPr>
      <w:r w:rsidRPr="00396147">
        <w:rPr>
          <w:rFonts w:ascii="Times New Roman" w:eastAsia="Times New Roman" w:hAnsi="Times New Roman" w:cs="Times New Roman"/>
          <w:b/>
          <w:sz w:val="22"/>
        </w:rPr>
        <w:t xml:space="preserve">Step 2: Brainstorm Objects </w:t>
      </w:r>
    </w:p>
    <w:p w14:paraId="726A320E" w14:textId="4ABA5BD6" w:rsidR="00396147" w:rsidRDefault="00396147">
      <w:pPr>
        <w:spacing w:after="245"/>
      </w:pPr>
      <w:r>
        <w:t xml:space="preserve">Have students work with their parents, or other family members, to brainstorm a list of foods and household objects that can easily be divided into fractions. Have students share their ideas as you create a master list of objects. Have students bring the objects to school and work as a class to discuss how the whole object can be divided into pieces that represent fractions. </w:t>
      </w:r>
    </w:p>
    <w:p w14:paraId="6F0F368D" w14:textId="5B3BFAB7" w:rsidR="00396147" w:rsidRDefault="00396147">
      <w:pPr>
        <w:spacing w:after="29" w:line="240" w:lineRule="auto"/>
        <w:ind w:right="-14"/>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10006058" wp14:editId="22AB3F4A">
                <wp:simplePos x="0" y="0"/>
                <wp:positionH relativeFrom="page">
                  <wp:posOffset>438150</wp:posOffset>
                </wp:positionH>
                <wp:positionV relativeFrom="page">
                  <wp:posOffset>438150</wp:posOffset>
                </wp:positionV>
                <wp:extent cx="2953182" cy="9163050"/>
                <wp:effectExtent l="0" t="0" r="0" b="0"/>
                <wp:wrapSquare wrapText="bothSides"/>
                <wp:docPr id="167" name="Group 167"/>
                <wp:cNvGraphicFramePr/>
                <a:graphic xmlns:a="http://schemas.openxmlformats.org/drawingml/2006/main">
                  <a:graphicData uri="http://schemas.microsoft.com/office/word/2010/wordprocessingGroup">
                    <wpg:wgp>
                      <wpg:cNvGrpSpPr/>
                      <wpg:grpSpPr>
                        <a:xfrm>
                          <a:off x="0" y="0"/>
                          <a:ext cx="2953182" cy="9163050"/>
                          <a:chOff x="387350" y="453219"/>
                          <a:chExt cx="2626002" cy="9478181"/>
                        </a:xfrm>
                      </wpg:grpSpPr>
                      <pic:pic xmlns:pic="http://schemas.openxmlformats.org/drawingml/2006/picture">
                        <pic:nvPicPr>
                          <pic:cNvPr id="168" name="Picture 168"/>
                          <pic:cNvPicPr/>
                        </pic:nvPicPr>
                        <pic:blipFill>
                          <a:blip r:embed="rId76"/>
                          <a:stretch>
                            <a:fillRect/>
                          </a:stretch>
                        </pic:blipFill>
                        <pic:spPr>
                          <a:xfrm>
                            <a:off x="423481" y="453219"/>
                            <a:ext cx="2068888" cy="9478181"/>
                          </a:xfrm>
                          <a:prstGeom prst="rect">
                            <a:avLst/>
                          </a:prstGeom>
                        </pic:spPr>
                      </pic:pic>
                      <wps:wsp>
                        <wps:cNvPr id="169" name="Rectangle 169"/>
                        <wps:cNvSpPr/>
                        <wps:spPr>
                          <a:xfrm>
                            <a:off x="446638" y="623297"/>
                            <a:ext cx="1696735" cy="256405"/>
                          </a:xfrm>
                          <a:prstGeom prst="rect">
                            <a:avLst/>
                          </a:prstGeom>
                          <a:ln>
                            <a:noFill/>
                          </a:ln>
                        </wps:spPr>
                        <wps:txbx>
                          <w:txbxContent>
                            <w:p w14:paraId="66B0068E" w14:textId="77777777" w:rsidR="00396147" w:rsidRDefault="00396147">
                              <w:pPr>
                                <w:spacing w:after="0" w:line="276" w:lineRule="auto"/>
                              </w:pPr>
                              <w:r>
                                <w:rPr>
                                  <w:rFonts w:ascii="Times New Roman" w:eastAsia="Times New Roman" w:hAnsi="Times New Roman" w:cs="Times New Roman"/>
                                  <w:b/>
                                  <w:color w:val="F9F300"/>
                                  <w:sz w:val="24"/>
                                </w:rPr>
                                <w:t>Steps for Students</w:t>
                              </w:r>
                            </w:p>
                          </w:txbxContent>
                        </wps:txbx>
                        <wps:bodyPr horzOverflow="overflow" vert="horz" lIns="0" tIns="0" rIns="0" bIns="0" rtlCol="0">
                          <a:noAutofit/>
                        </wps:bodyPr>
                      </wps:wsp>
                      <wps:wsp>
                        <wps:cNvPr id="170" name="Rectangle 170"/>
                        <wps:cNvSpPr/>
                        <wps:spPr>
                          <a:xfrm>
                            <a:off x="404289" y="804687"/>
                            <a:ext cx="2346794" cy="202987"/>
                          </a:xfrm>
                          <a:prstGeom prst="rect">
                            <a:avLst/>
                          </a:prstGeom>
                          <a:ln>
                            <a:noFill/>
                          </a:ln>
                        </wps:spPr>
                        <wps:txbx>
                          <w:txbxContent>
                            <w:p w14:paraId="09F86981" w14:textId="77EB3F23" w:rsidR="00396147" w:rsidRDefault="00396147">
                              <w:pPr>
                                <w:spacing w:after="0" w:line="276" w:lineRule="auto"/>
                              </w:pPr>
                              <w:r>
                                <w:rPr>
                                  <w:rFonts w:ascii="Times New Roman" w:eastAsia="Times New Roman" w:hAnsi="Times New Roman" w:cs="Times New Roman"/>
                                  <w:b/>
                                  <w:color w:val="FFFFFF"/>
                                </w:rPr>
                                <w:t xml:space="preserve">  Creating Animated Fractions in </w:t>
                              </w:r>
                            </w:p>
                          </w:txbxContent>
                        </wps:txbx>
                        <wps:bodyPr horzOverflow="overflow" vert="horz" lIns="0" tIns="0" rIns="0" bIns="0" rtlCol="0">
                          <a:noAutofit/>
                        </wps:bodyPr>
                      </wps:wsp>
                      <wps:wsp>
                        <wps:cNvPr id="171" name="Rectangle 171"/>
                        <wps:cNvSpPr/>
                        <wps:spPr>
                          <a:xfrm>
                            <a:off x="387350" y="954534"/>
                            <a:ext cx="528249" cy="202987"/>
                          </a:xfrm>
                          <a:prstGeom prst="rect">
                            <a:avLst/>
                          </a:prstGeom>
                          <a:ln>
                            <a:noFill/>
                          </a:ln>
                        </wps:spPr>
                        <wps:txbx>
                          <w:txbxContent>
                            <w:p w14:paraId="19F42D44" w14:textId="7A144D6D" w:rsidR="00396147" w:rsidRDefault="00396147">
                              <w:pPr>
                                <w:spacing w:after="0" w:line="276" w:lineRule="auto"/>
                              </w:pPr>
                              <w:r>
                                <w:rPr>
                                  <w:rFonts w:ascii="Times New Roman" w:eastAsia="Times New Roman" w:hAnsi="Times New Roman" w:cs="Times New Roman"/>
                                  <w:b/>
                                  <w:color w:val="FFFFFF"/>
                                </w:rPr>
                                <w:t xml:space="preserve">   Frames</w:t>
                              </w:r>
                            </w:p>
                          </w:txbxContent>
                        </wps:txbx>
                        <wps:bodyPr horzOverflow="overflow" vert="horz" lIns="0" tIns="0" rIns="0" bIns="0" rtlCol="0">
                          <a:noAutofit/>
                        </wps:bodyPr>
                      </wps:wsp>
                      <wps:wsp>
                        <wps:cNvPr id="172" name="Rectangle 172"/>
                        <wps:cNvSpPr/>
                        <wps:spPr>
                          <a:xfrm>
                            <a:off x="784527" y="964327"/>
                            <a:ext cx="93551" cy="118342"/>
                          </a:xfrm>
                          <a:prstGeom prst="rect">
                            <a:avLst/>
                          </a:prstGeom>
                          <a:ln>
                            <a:noFill/>
                          </a:ln>
                        </wps:spPr>
                        <wps:txbx>
                          <w:txbxContent>
                            <w:p w14:paraId="47795468" w14:textId="77777777" w:rsidR="00396147" w:rsidRDefault="00396147">
                              <w:pPr>
                                <w:spacing w:after="0" w:line="276" w:lineRule="auto"/>
                              </w:pPr>
                              <w:r>
                                <w:rPr>
                                  <w:rFonts w:ascii="Times New Roman" w:eastAsia="Times New Roman" w:hAnsi="Times New Roman" w:cs="Times New Roman"/>
                                  <w:b/>
                                  <w:color w:val="FFFFFF"/>
                                  <w:sz w:val="11"/>
                                </w:rPr>
                                <w:t>™</w:t>
                              </w:r>
                            </w:p>
                          </w:txbxContent>
                        </wps:txbx>
                        <wps:bodyPr horzOverflow="overflow" vert="horz" lIns="0" tIns="0" rIns="0" bIns="0" rtlCol="0">
                          <a:noAutofit/>
                        </wps:bodyPr>
                      </wps:wsp>
                      <wps:wsp>
                        <wps:cNvPr id="173" name="Rectangle 173"/>
                        <wps:cNvSpPr/>
                        <wps:spPr>
                          <a:xfrm>
                            <a:off x="387350" y="1163047"/>
                            <a:ext cx="389287" cy="186620"/>
                          </a:xfrm>
                          <a:prstGeom prst="rect">
                            <a:avLst/>
                          </a:prstGeom>
                          <a:ln>
                            <a:noFill/>
                          </a:ln>
                        </wps:spPr>
                        <wps:txbx>
                          <w:txbxContent>
                            <w:p w14:paraId="14A7F74B" w14:textId="77777777" w:rsidR="00396147" w:rsidRDefault="00396147">
                              <w:pPr>
                                <w:spacing w:after="0" w:line="276" w:lineRule="auto"/>
                              </w:pPr>
                              <w:r>
                                <w:rPr>
                                  <w:rFonts w:ascii="Calibri" w:eastAsia="Calibri" w:hAnsi="Calibri" w:cs="Calibri"/>
                                  <w:color w:val="FFFFFF"/>
                                </w:rPr>
                                <w:t xml:space="preserve">Once </w:t>
                              </w:r>
                            </w:p>
                          </w:txbxContent>
                        </wps:txbx>
                        <wps:bodyPr horzOverflow="overflow" vert="horz" lIns="0" tIns="0" rIns="0" bIns="0" rtlCol="0">
                          <a:noAutofit/>
                        </wps:bodyPr>
                      </wps:wsp>
                      <wps:wsp>
                        <wps:cNvPr id="174" name="Rectangle 174"/>
                        <wps:cNvSpPr/>
                        <wps:spPr>
                          <a:xfrm>
                            <a:off x="749662" y="1163047"/>
                            <a:ext cx="296057" cy="186620"/>
                          </a:xfrm>
                          <a:prstGeom prst="rect">
                            <a:avLst/>
                          </a:prstGeom>
                          <a:ln>
                            <a:noFill/>
                          </a:ln>
                        </wps:spPr>
                        <wps:txbx>
                          <w:txbxContent>
                            <w:p w14:paraId="0AC6C61A" w14:textId="77777777" w:rsidR="00396147" w:rsidRDefault="00396147">
                              <w:pPr>
                                <w:spacing w:after="0" w:line="276" w:lineRule="auto"/>
                              </w:pPr>
                              <w:r>
                                <w:rPr>
                                  <w:rFonts w:ascii="Calibri" w:eastAsia="Calibri" w:hAnsi="Calibri" w:cs="Calibri"/>
                                  <w:color w:val="FFFFFF"/>
                                </w:rPr>
                                <w:t xml:space="preserve">you </w:t>
                              </w:r>
                            </w:p>
                          </w:txbxContent>
                        </wps:txbx>
                        <wps:bodyPr horzOverflow="overflow" vert="horz" lIns="0" tIns="0" rIns="0" bIns="0" rtlCol="0">
                          <a:noAutofit/>
                        </wps:bodyPr>
                      </wps:wsp>
                      <wps:wsp>
                        <wps:cNvPr id="175" name="Rectangle 175"/>
                        <wps:cNvSpPr/>
                        <wps:spPr>
                          <a:xfrm>
                            <a:off x="1041876" y="1163047"/>
                            <a:ext cx="340185" cy="186620"/>
                          </a:xfrm>
                          <a:prstGeom prst="rect">
                            <a:avLst/>
                          </a:prstGeom>
                          <a:ln>
                            <a:noFill/>
                          </a:ln>
                        </wps:spPr>
                        <wps:txbx>
                          <w:txbxContent>
                            <w:p w14:paraId="06AA7C5C" w14:textId="77777777" w:rsidR="00396147" w:rsidRDefault="00396147">
                              <w:pPr>
                                <w:spacing w:after="0" w:line="276" w:lineRule="auto"/>
                              </w:pPr>
                              <w:r>
                                <w:rPr>
                                  <w:rFonts w:ascii="Calibri" w:eastAsia="Calibri" w:hAnsi="Calibri" w:cs="Calibri"/>
                                  <w:color w:val="FFFFFF"/>
                                </w:rPr>
                                <w:t xml:space="preserve">take </w:t>
                              </w:r>
                            </w:p>
                          </w:txbxContent>
                        </wps:txbx>
                        <wps:bodyPr horzOverflow="overflow" vert="horz" lIns="0" tIns="0" rIns="0" bIns="0" rtlCol="0">
                          <a:noAutofit/>
                        </wps:bodyPr>
                      </wps:wsp>
                      <wps:wsp>
                        <wps:cNvPr id="176" name="Rectangle 176"/>
                        <wps:cNvSpPr/>
                        <wps:spPr>
                          <a:xfrm>
                            <a:off x="1367269" y="1163047"/>
                            <a:ext cx="597891" cy="186620"/>
                          </a:xfrm>
                          <a:prstGeom prst="rect">
                            <a:avLst/>
                          </a:prstGeom>
                          <a:ln>
                            <a:noFill/>
                          </a:ln>
                        </wps:spPr>
                        <wps:txbx>
                          <w:txbxContent>
                            <w:p w14:paraId="55718FA4" w14:textId="77777777" w:rsidR="00396147" w:rsidRDefault="00396147">
                              <w:pPr>
                                <w:spacing w:after="0" w:line="276" w:lineRule="auto"/>
                              </w:pPr>
                              <w:r>
                                <w:rPr>
                                  <w:rFonts w:ascii="Calibri" w:eastAsia="Calibri" w:hAnsi="Calibri" w:cs="Calibri"/>
                                  <w:color w:val="FFFFFF"/>
                                </w:rPr>
                                <w:t xml:space="preserve">pictures </w:t>
                              </w:r>
                            </w:p>
                          </w:txbxContent>
                        </wps:txbx>
                        <wps:bodyPr horzOverflow="overflow" vert="horz" lIns="0" tIns="0" rIns="0" bIns="0" rtlCol="0">
                          <a:noAutofit/>
                        </wps:bodyPr>
                      </wps:wsp>
                      <wps:wsp>
                        <wps:cNvPr id="177" name="Rectangle 177"/>
                        <wps:cNvSpPr/>
                        <wps:spPr>
                          <a:xfrm>
                            <a:off x="1886426" y="1163047"/>
                            <a:ext cx="189990" cy="186620"/>
                          </a:xfrm>
                          <a:prstGeom prst="rect">
                            <a:avLst/>
                          </a:prstGeom>
                          <a:ln>
                            <a:noFill/>
                          </a:ln>
                        </wps:spPr>
                        <wps:txbx>
                          <w:txbxContent>
                            <w:p w14:paraId="00A06597" w14:textId="77777777" w:rsidR="00396147" w:rsidRDefault="00396147">
                              <w:pPr>
                                <w:spacing w:after="0" w:line="276" w:lineRule="auto"/>
                              </w:pPr>
                              <w:r>
                                <w:rPr>
                                  <w:rFonts w:ascii="Calibri" w:eastAsia="Calibri" w:hAnsi="Calibri" w:cs="Calibri"/>
                                  <w:color w:val="FFFFFF"/>
                                </w:rPr>
                                <w:t xml:space="preserve">of </w:t>
                              </w:r>
                            </w:p>
                          </w:txbxContent>
                        </wps:txbx>
                        <wps:bodyPr horzOverflow="overflow" vert="horz" lIns="0" tIns="0" rIns="0" bIns="0" rtlCol="0">
                          <a:noAutofit/>
                        </wps:bodyPr>
                      </wps:wsp>
                      <wps:wsp>
                        <wps:cNvPr id="178" name="Rectangle 178"/>
                        <wps:cNvSpPr/>
                        <wps:spPr>
                          <a:xfrm>
                            <a:off x="2098891" y="1163047"/>
                            <a:ext cx="349652" cy="186620"/>
                          </a:xfrm>
                          <a:prstGeom prst="rect">
                            <a:avLst/>
                          </a:prstGeom>
                          <a:ln>
                            <a:noFill/>
                          </a:ln>
                        </wps:spPr>
                        <wps:txbx>
                          <w:txbxContent>
                            <w:p w14:paraId="2466119F" w14:textId="77777777" w:rsidR="00396147" w:rsidRDefault="00396147">
                              <w:pPr>
                                <w:spacing w:after="0" w:line="276" w:lineRule="auto"/>
                              </w:pPr>
                              <w:r>
                                <w:rPr>
                                  <w:rFonts w:ascii="Calibri" w:eastAsia="Calibri" w:hAnsi="Calibri" w:cs="Calibri"/>
                                  <w:color w:val="FFFFFF"/>
                                </w:rPr>
                                <w:t xml:space="preserve">your </w:t>
                              </w:r>
                            </w:p>
                          </w:txbxContent>
                        </wps:txbx>
                        <wps:bodyPr horzOverflow="overflow" vert="horz" lIns="0" tIns="0" rIns="0" bIns="0" rtlCol="0">
                          <a:noAutofit/>
                        </wps:bodyPr>
                      </wps:wsp>
                      <wps:wsp>
                        <wps:cNvPr id="179" name="Rectangle 179"/>
                        <wps:cNvSpPr/>
                        <wps:spPr>
                          <a:xfrm>
                            <a:off x="387350" y="1312894"/>
                            <a:ext cx="2626002" cy="186620"/>
                          </a:xfrm>
                          <a:prstGeom prst="rect">
                            <a:avLst/>
                          </a:prstGeom>
                          <a:ln>
                            <a:noFill/>
                          </a:ln>
                        </wps:spPr>
                        <wps:txbx>
                          <w:txbxContent>
                            <w:p w14:paraId="7ABECA57" w14:textId="77777777" w:rsidR="00396147" w:rsidRDefault="00396147">
                              <w:pPr>
                                <w:spacing w:after="0" w:line="276" w:lineRule="auto"/>
                              </w:pPr>
                              <w:r>
                                <w:rPr>
                                  <w:rFonts w:ascii="Calibri" w:eastAsia="Calibri" w:hAnsi="Calibri" w:cs="Calibri"/>
                                  <w:color w:val="FFFFFF"/>
                                </w:rPr>
                                <w:t xml:space="preserve">fractions object, you can use Frames </w:t>
                              </w:r>
                            </w:p>
                          </w:txbxContent>
                        </wps:txbx>
                        <wps:bodyPr horzOverflow="overflow" vert="horz" lIns="0" tIns="0" rIns="0" bIns="0" rtlCol="0">
                          <a:noAutofit/>
                        </wps:bodyPr>
                      </wps:wsp>
                      <wps:wsp>
                        <wps:cNvPr id="180" name="Rectangle 180"/>
                        <wps:cNvSpPr/>
                        <wps:spPr>
                          <a:xfrm>
                            <a:off x="1860125" y="1462742"/>
                            <a:ext cx="666890" cy="186620"/>
                          </a:xfrm>
                          <a:prstGeom prst="rect">
                            <a:avLst/>
                          </a:prstGeom>
                          <a:ln>
                            <a:noFill/>
                          </a:ln>
                        </wps:spPr>
                        <wps:txbx>
                          <w:txbxContent>
                            <w:p w14:paraId="04655F30" w14:textId="77777777" w:rsidR="00396147" w:rsidRDefault="00396147">
                              <w:pPr>
                                <w:spacing w:after="0" w:line="276" w:lineRule="auto"/>
                              </w:pPr>
                              <w:r>
                                <w:rPr>
                                  <w:rFonts w:ascii="Calibri" w:eastAsia="Calibri" w:hAnsi="Calibri" w:cs="Calibri"/>
                                  <w:color w:val="FFFFFF"/>
                                </w:rPr>
                                <w:t xml:space="preserve">Fantastic </w:t>
                              </w:r>
                            </w:p>
                          </w:txbxContent>
                        </wps:txbx>
                        <wps:bodyPr horzOverflow="overflow" vert="horz" lIns="0" tIns="0" rIns="0" bIns="0" rtlCol="0">
                          <a:noAutofit/>
                        </wps:bodyPr>
                      </wps:wsp>
                      <wps:wsp>
                        <wps:cNvPr id="181" name="Rectangle 181"/>
                        <wps:cNvSpPr/>
                        <wps:spPr>
                          <a:xfrm>
                            <a:off x="387350" y="1462742"/>
                            <a:ext cx="189990" cy="186620"/>
                          </a:xfrm>
                          <a:prstGeom prst="rect">
                            <a:avLst/>
                          </a:prstGeom>
                          <a:ln>
                            <a:noFill/>
                          </a:ln>
                        </wps:spPr>
                        <wps:txbx>
                          <w:txbxContent>
                            <w:p w14:paraId="40015BC6" w14:textId="77777777" w:rsidR="00396147" w:rsidRDefault="00396147">
                              <w:pPr>
                                <w:spacing w:after="0" w:line="276" w:lineRule="auto"/>
                              </w:pPr>
                              <w:r>
                                <w:rPr>
                                  <w:rFonts w:ascii="Calibri" w:eastAsia="Calibri" w:hAnsi="Calibri" w:cs="Calibri"/>
                                  <w:color w:val="FFFFFF"/>
                                </w:rPr>
                                <w:t xml:space="preserve">to </w:t>
                              </w:r>
                            </w:p>
                          </w:txbxContent>
                        </wps:txbx>
                        <wps:bodyPr horzOverflow="overflow" vert="horz" lIns="0" tIns="0" rIns="0" bIns="0" rtlCol="0">
                          <a:noAutofit/>
                        </wps:bodyPr>
                      </wps:wsp>
                      <wps:wsp>
                        <wps:cNvPr id="182" name="Rectangle 182"/>
                        <wps:cNvSpPr/>
                        <wps:spPr>
                          <a:xfrm>
                            <a:off x="573875" y="1462742"/>
                            <a:ext cx="631588" cy="186620"/>
                          </a:xfrm>
                          <a:prstGeom prst="rect">
                            <a:avLst/>
                          </a:prstGeom>
                          <a:ln>
                            <a:noFill/>
                          </a:ln>
                        </wps:spPr>
                        <wps:txbx>
                          <w:txbxContent>
                            <w:p w14:paraId="0F2AA2A2" w14:textId="77777777" w:rsidR="00396147" w:rsidRDefault="00396147">
                              <w:pPr>
                                <w:spacing w:after="0" w:line="276" w:lineRule="auto"/>
                              </w:pPr>
                              <w:r>
                                <w:rPr>
                                  <w:rFonts w:ascii="Calibri" w:eastAsia="Calibri" w:hAnsi="Calibri" w:cs="Calibri"/>
                                  <w:color w:val="FFFFFF"/>
                                </w:rPr>
                                <w:t xml:space="preserve">combine </w:t>
                              </w:r>
                            </w:p>
                          </w:txbxContent>
                        </wps:txbx>
                        <wps:bodyPr horzOverflow="overflow" vert="horz" lIns="0" tIns="0" rIns="0" bIns="0" rtlCol="0">
                          <a:noAutofit/>
                        </wps:bodyPr>
                      </wps:wsp>
                      <wps:wsp>
                        <wps:cNvPr id="183" name="Rectangle 183"/>
                        <wps:cNvSpPr/>
                        <wps:spPr>
                          <a:xfrm>
                            <a:off x="1092429" y="1462742"/>
                            <a:ext cx="399557" cy="186620"/>
                          </a:xfrm>
                          <a:prstGeom prst="rect">
                            <a:avLst/>
                          </a:prstGeom>
                          <a:ln>
                            <a:noFill/>
                          </a:ln>
                        </wps:spPr>
                        <wps:txbx>
                          <w:txbxContent>
                            <w:p w14:paraId="71ADE34F" w14:textId="77777777" w:rsidR="00396147" w:rsidRDefault="00396147">
                              <w:pPr>
                                <w:spacing w:after="0" w:line="276" w:lineRule="auto"/>
                              </w:pPr>
                              <w:r>
                                <w:rPr>
                                  <w:rFonts w:ascii="Calibri" w:eastAsia="Calibri" w:hAnsi="Calibri" w:cs="Calibri"/>
                                  <w:color w:val="FFFFFF"/>
                                </w:rPr>
                                <w:t xml:space="preserve">them </w:t>
                              </w:r>
                            </w:p>
                          </w:txbxContent>
                        </wps:txbx>
                        <wps:bodyPr horzOverflow="overflow" vert="horz" lIns="0" tIns="0" rIns="0" bIns="0" rtlCol="0">
                          <a:noAutofit/>
                        </wps:bodyPr>
                      </wps:wsp>
                      <wps:wsp>
                        <wps:cNvPr id="184" name="Rectangle 184"/>
                        <wps:cNvSpPr/>
                        <wps:spPr>
                          <a:xfrm>
                            <a:off x="1436522" y="1462742"/>
                            <a:ext cx="324780" cy="186620"/>
                          </a:xfrm>
                          <a:prstGeom prst="rect">
                            <a:avLst/>
                          </a:prstGeom>
                          <a:ln>
                            <a:noFill/>
                          </a:ln>
                        </wps:spPr>
                        <wps:txbx>
                          <w:txbxContent>
                            <w:p w14:paraId="36F65253" w14:textId="77777777" w:rsidR="00396147" w:rsidRDefault="00396147">
                              <w:pPr>
                                <w:spacing w:after="0" w:line="276" w:lineRule="auto"/>
                              </w:pPr>
                              <w:r>
                                <w:rPr>
                                  <w:rFonts w:ascii="Calibri" w:eastAsia="Calibri" w:hAnsi="Calibri" w:cs="Calibri"/>
                                  <w:color w:val="FFFFFF"/>
                                </w:rPr>
                                <w:t xml:space="preserve">into </w:t>
                              </w:r>
                            </w:p>
                          </w:txbxContent>
                        </wps:txbx>
                        <wps:bodyPr horzOverflow="overflow" vert="horz" lIns="0" tIns="0" rIns="0" bIns="0" rtlCol="0">
                          <a:noAutofit/>
                        </wps:bodyPr>
                      </wps:wsp>
                      <wps:wsp>
                        <wps:cNvPr id="185" name="Rectangle 185"/>
                        <wps:cNvSpPr/>
                        <wps:spPr>
                          <a:xfrm>
                            <a:off x="1724393" y="1462742"/>
                            <a:ext cx="122435" cy="186620"/>
                          </a:xfrm>
                          <a:prstGeom prst="rect">
                            <a:avLst/>
                          </a:prstGeom>
                          <a:ln>
                            <a:noFill/>
                          </a:ln>
                        </wps:spPr>
                        <wps:txbx>
                          <w:txbxContent>
                            <w:p w14:paraId="22C1011D" w14:textId="77777777" w:rsidR="00396147" w:rsidRDefault="00396147">
                              <w:pPr>
                                <w:spacing w:after="0" w:line="276" w:lineRule="auto"/>
                              </w:pPr>
                              <w:r>
                                <w:rPr>
                                  <w:rFonts w:ascii="Calibri" w:eastAsia="Calibri" w:hAnsi="Calibri" w:cs="Calibri"/>
                                  <w:color w:val="FFFFFF"/>
                                </w:rPr>
                                <w:t xml:space="preserve">a </w:t>
                              </w:r>
                            </w:p>
                          </w:txbxContent>
                        </wps:txbx>
                        <wps:bodyPr horzOverflow="overflow" vert="horz" lIns="0" tIns="0" rIns="0" bIns="0" rtlCol="0">
                          <a:noAutofit/>
                        </wps:bodyPr>
                      </wps:wsp>
                      <wps:wsp>
                        <wps:cNvPr id="96" name="Rectangle 96"/>
                        <wps:cNvSpPr/>
                        <wps:spPr>
                          <a:xfrm>
                            <a:off x="387350" y="1612589"/>
                            <a:ext cx="1358653" cy="186620"/>
                          </a:xfrm>
                          <a:prstGeom prst="rect">
                            <a:avLst/>
                          </a:prstGeom>
                          <a:ln>
                            <a:noFill/>
                          </a:ln>
                        </wps:spPr>
                        <wps:txbx>
                          <w:txbxContent>
                            <w:p w14:paraId="61546989" w14:textId="77777777" w:rsidR="00396147" w:rsidRDefault="00396147">
                              <w:pPr>
                                <w:spacing w:after="0" w:line="276" w:lineRule="auto"/>
                              </w:pPr>
                              <w:r>
                                <w:rPr>
                                  <w:rFonts w:ascii="Calibri" w:eastAsia="Calibri" w:hAnsi="Calibri" w:cs="Calibri"/>
                                  <w:color w:val="FFFFFF"/>
                                </w:rPr>
                                <w:t>Fraction animation.</w:t>
                              </w:r>
                            </w:p>
                          </w:txbxContent>
                        </wps:txbx>
                        <wps:bodyPr horzOverflow="overflow" vert="horz" lIns="0" tIns="0" rIns="0" bIns="0" rtlCol="0">
                          <a:noAutofit/>
                        </wps:bodyPr>
                      </wps:wsp>
                      <wps:wsp>
                        <wps:cNvPr id="97" name="Rectangle 97"/>
                        <wps:cNvSpPr/>
                        <wps:spPr>
                          <a:xfrm>
                            <a:off x="463550" y="1851222"/>
                            <a:ext cx="78898" cy="190479"/>
                          </a:xfrm>
                          <a:prstGeom prst="rect">
                            <a:avLst/>
                          </a:prstGeom>
                          <a:ln>
                            <a:noFill/>
                          </a:ln>
                        </wps:spPr>
                        <wps:txbx>
                          <w:txbxContent>
                            <w:p w14:paraId="7E6188DA" w14:textId="77777777" w:rsidR="00396147" w:rsidRDefault="00396147">
                              <w:pPr>
                                <w:spacing w:after="0" w:line="276" w:lineRule="auto"/>
                              </w:pPr>
                              <w:r>
                                <w:rPr>
                                  <w:color w:val="FFFFFF"/>
                                  <w:sz w:val="18"/>
                                </w:rPr>
                                <w:t>1</w:t>
                              </w:r>
                            </w:p>
                          </w:txbxContent>
                        </wps:txbx>
                        <wps:bodyPr horzOverflow="overflow" vert="horz" lIns="0" tIns="0" rIns="0" bIns="0" rtlCol="0">
                          <a:noAutofit/>
                        </wps:bodyPr>
                      </wps:wsp>
                      <wps:wsp>
                        <wps:cNvPr id="98" name="Rectangle 98"/>
                        <wps:cNvSpPr/>
                        <wps:spPr>
                          <a:xfrm>
                            <a:off x="524015" y="1851222"/>
                            <a:ext cx="74641" cy="190479"/>
                          </a:xfrm>
                          <a:prstGeom prst="rect">
                            <a:avLst/>
                          </a:prstGeom>
                          <a:ln>
                            <a:noFill/>
                          </a:ln>
                        </wps:spPr>
                        <wps:txbx>
                          <w:txbxContent>
                            <w:p w14:paraId="7ECC1C76"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99" name="Rectangle 99"/>
                        <wps:cNvSpPr/>
                        <wps:spPr>
                          <a:xfrm>
                            <a:off x="581279" y="1851222"/>
                            <a:ext cx="39373" cy="190479"/>
                          </a:xfrm>
                          <a:prstGeom prst="rect">
                            <a:avLst/>
                          </a:prstGeom>
                          <a:ln>
                            <a:noFill/>
                          </a:ln>
                        </wps:spPr>
                        <wps:txbx>
                          <w:txbxContent>
                            <w:p w14:paraId="776CD213"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100" name="Rectangle 100"/>
                        <wps:cNvSpPr/>
                        <wps:spPr>
                          <a:xfrm>
                            <a:off x="581279" y="1851222"/>
                            <a:ext cx="604580" cy="190479"/>
                          </a:xfrm>
                          <a:prstGeom prst="rect">
                            <a:avLst/>
                          </a:prstGeom>
                          <a:ln>
                            <a:noFill/>
                          </a:ln>
                        </wps:spPr>
                        <wps:txbx>
                          <w:txbxContent>
                            <w:p w14:paraId="24C422CF" w14:textId="77777777" w:rsidR="00396147" w:rsidRDefault="00396147">
                              <w:pPr>
                                <w:spacing w:after="0" w:line="276" w:lineRule="auto"/>
                              </w:pPr>
                              <w:r>
                                <w:rPr>
                                  <w:color w:val="FFFFFF"/>
                                  <w:sz w:val="18"/>
                                </w:rPr>
                                <w:t xml:space="preserve">Connect </w:t>
                              </w:r>
                            </w:p>
                          </w:txbxContent>
                        </wps:txbx>
                        <wps:bodyPr horzOverflow="overflow" vert="horz" lIns="0" tIns="0" rIns="0" bIns="0" rtlCol="0">
                          <a:noAutofit/>
                        </wps:bodyPr>
                      </wps:wsp>
                      <wps:wsp>
                        <wps:cNvPr id="101" name="Rectangle 101"/>
                        <wps:cNvSpPr/>
                        <wps:spPr>
                          <a:xfrm>
                            <a:off x="1128090" y="1851222"/>
                            <a:ext cx="340979" cy="190479"/>
                          </a:xfrm>
                          <a:prstGeom prst="rect">
                            <a:avLst/>
                          </a:prstGeom>
                          <a:ln>
                            <a:noFill/>
                          </a:ln>
                        </wps:spPr>
                        <wps:txbx>
                          <w:txbxContent>
                            <w:p w14:paraId="13781513" w14:textId="77777777" w:rsidR="00396147" w:rsidRDefault="00396147">
                              <w:pPr>
                                <w:spacing w:after="0" w:line="276" w:lineRule="auto"/>
                              </w:pPr>
                              <w:r>
                                <w:rPr>
                                  <w:color w:val="FFFFFF"/>
                                  <w:sz w:val="18"/>
                                </w:rPr>
                                <w:t xml:space="preserve">your </w:t>
                              </w:r>
                            </w:p>
                          </w:txbxContent>
                        </wps:txbx>
                        <wps:bodyPr horzOverflow="overflow" vert="horz" lIns="0" tIns="0" rIns="0" bIns="0" rtlCol="0">
                          <a:noAutofit/>
                        </wps:bodyPr>
                      </wps:wsp>
                      <wps:wsp>
                        <wps:cNvPr id="102" name="Rectangle 102"/>
                        <wps:cNvSpPr/>
                        <wps:spPr>
                          <a:xfrm>
                            <a:off x="1476705" y="1851222"/>
                            <a:ext cx="507135" cy="190479"/>
                          </a:xfrm>
                          <a:prstGeom prst="rect">
                            <a:avLst/>
                          </a:prstGeom>
                          <a:ln>
                            <a:noFill/>
                          </a:ln>
                        </wps:spPr>
                        <wps:txbx>
                          <w:txbxContent>
                            <w:p w14:paraId="00CD4463" w14:textId="77777777" w:rsidR="00396147" w:rsidRDefault="00396147">
                              <w:pPr>
                                <w:spacing w:after="0" w:line="276" w:lineRule="auto"/>
                              </w:pPr>
                              <w:r>
                                <w:rPr>
                                  <w:color w:val="FFFFFF"/>
                                  <w:sz w:val="18"/>
                                </w:rPr>
                                <w:t xml:space="preserve">camera </w:t>
                              </w:r>
                            </w:p>
                          </w:txbxContent>
                        </wps:txbx>
                        <wps:bodyPr horzOverflow="overflow" vert="horz" lIns="0" tIns="0" rIns="0" bIns="0" rtlCol="0">
                          <a:noAutofit/>
                        </wps:bodyPr>
                      </wps:wsp>
                      <wps:wsp>
                        <wps:cNvPr id="103" name="Rectangle 103"/>
                        <wps:cNvSpPr/>
                        <wps:spPr>
                          <a:xfrm>
                            <a:off x="1950250" y="1851222"/>
                            <a:ext cx="174670" cy="190479"/>
                          </a:xfrm>
                          <a:prstGeom prst="rect">
                            <a:avLst/>
                          </a:prstGeom>
                          <a:ln>
                            <a:noFill/>
                          </a:ln>
                        </wps:spPr>
                        <wps:txbx>
                          <w:txbxContent>
                            <w:p w14:paraId="5DC52C35" w14:textId="77777777" w:rsidR="00396147" w:rsidRDefault="00396147">
                              <w:pPr>
                                <w:spacing w:after="0" w:line="276" w:lineRule="auto"/>
                              </w:pPr>
                              <w:r>
                                <w:rPr>
                                  <w:color w:val="FFFFFF"/>
                                  <w:sz w:val="18"/>
                                </w:rPr>
                                <w:t xml:space="preserve">to </w:t>
                              </w:r>
                            </w:p>
                          </w:txbxContent>
                        </wps:txbx>
                        <wps:bodyPr horzOverflow="overflow" vert="horz" lIns="0" tIns="0" rIns="0" bIns="0" rtlCol="0">
                          <a:noAutofit/>
                        </wps:bodyPr>
                      </wps:wsp>
                      <wps:wsp>
                        <wps:cNvPr id="104" name="Rectangle 104"/>
                        <wps:cNvSpPr/>
                        <wps:spPr>
                          <a:xfrm>
                            <a:off x="2173821" y="1851222"/>
                            <a:ext cx="247943" cy="190479"/>
                          </a:xfrm>
                          <a:prstGeom prst="rect">
                            <a:avLst/>
                          </a:prstGeom>
                          <a:ln>
                            <a:noFill/>
                          </a:ln>
                        </wps:spPr>
                        <wps:txbx>
                          <w:txbxContent>
                            <w:p w14:paraId="703DC777" w14:textId="77777777" w:rsidR="00396147" w:rsidRDefault="00396147">
                              <w:pPr>
                                <w:spacing w:after="0" w:line="276" w:lineRule="auto"/>
                              </w:pPr>
                              <w:r>
                                <w:rPr>
                                  <w:color w:val="FFFFFF"/>
                                  <w:sz w:val="18"/>
                                </w:rPr>
                                <w:t xml:space="preserve">the </w:t>
                              </w:r>
                            </w:p>
                          </w:txbxContent>
                        </wps:txbx>
                        <wps:bodyPr horzOverflow="overflow" vert="horz" lIns="0" tIns="0" rIns="0" bIns="0" rtlCol="0">
                          <a:noAutofit/>
                        </wps:bodyPr>
                      </wps:wsp>
                      <wps:wsp>
                        <wps:cNvPr id="105" name="Rectangle 105"/>
                        <wps:cNvSpPr/>
                        <wps:spPr>
                          <a:xfrm>
                            <a:off x="581279" y="2001069"/>
                            <a:ext cx="661587" cy="190479"/>
                          </a:xfrm>
                          <a:prstGeom prst="rect">
                            <a:avLst/>
                          </a:prstGeom>
                          <a:ln>
                            <a:noFill/>
                          </a:ln>
                        </wps:spPr>
                        <wps:txbx>
                          <w:txbxContent>
                            <w:p w14:paraId="0D1A2036" w14:textId="77777777" w:rsidR="00396147" w:rsidRDefault="00396147">
                              <w:pPr>
                                <w:spacing w:after="0" w:line="276" w:lineRule="auto"/>
                              </w:pPr>
                              <w:r>
                                <w:rPr>
                                  <w:color w:val="FFFFFF"/>
                                  <w:sz w:val="18"/>
                                </w:rPr>
                                <w:t>computer.</w:t>
                              </w:r>
                            </w:p>
                          </w:txbxContent>
                        </wps:txbx>
                        <wps:bodyPr horzOverflow="overflow" vert="horz" lIns="0" tIns="0" rIns="0" bIns="0" rtlCol="0">
                          <a:noAutofit/>
                        </wps:bodyPr>
                      </wps:wsp>
                      <wps:wsp>
                        <wps:cNvPr id="106" name="Rectangle 106"/>
                        <wps:cNvSpPr/>
                        <wps:spPr>
                          <a:xfrm>
                            <a:off x="463550" y="2366829"/>
                            <a:ext cx="78898" cy="190479"/>
                          </a:xfrm>
                          <a:prstGeom prst="rect">
                            <a:avLst/>
                          </a:prstGeom>
                          <a:ln>
                            <a:noFill/>
                          </a:ln>
                        </wps:spPr>
                        <wps:txbx>
                          <w:txbxContent>
                            <w:p w14:paraId="3E527462" w14:textId="77777777" w:rsidR="00396147" w:rsidRDefault="00396147">
                              <w:pPr>
                                <w:spacing w:after="0" w:line="276" w:lineRule="auto"/>
                              </w:pPr>
                              <w:r>
                                <w:rPr>
                                  <w:color w:val="FFFFFF"/>
                                  <w:sz w:val="18"/>
                                </w:rPr>
                                <w:t>2</w:t>
                              </w:r>
                            </w:p>
                          </w:txbxContent>
                        </wps:txbx>
                        <wps:bodyPr horzOverflow="overflow" vert="horz" lIns="0" tIns="0" rIns="0" bIns="0" rtlCol="0">
                          <a:noAutofit/>
                        </wps:bodyPr>
                      </wps:wsp>
                      <wps:wsp>
                        <wps:cNvPr id="107" name="Rectangle 107"/>
                        <wps:cNvSpPr/>
                        <wps:spPr>
                          <a:xfrm>
                            <a:off x="524015" y="2366829"/>
                            <a:ext cx="1137254" cy="190479"/>
                          </a:xfrm>
                          <a:prstGeom prst="rect">
                            <a:avLst/>
                          </a:prstGeom>
                          <a:ln>
                            <a:noFill/>
                          </a:ln>
                        </wps:spPr>
                        <wps:txbx>
                          <w:txbxContent>
                            <w:p w14:paraId="7C47B95A" w14:textId="77777777" w:rsidR="00396147" w:rsidRDefault="00396147">
                              <w:pPr>
                                <w:spacing w:after="0" w:line="276" w:lineRule="auto"/>
                              </w:pPr>
                              <w:r>
                                <w:rPr>
                                  <w:color w:val="FFFFFF"/>
                                  <w:sz w:val="18"/>
                                </w:rPr>
                                <w:t>. Launch Frames.</w:t>
                              </w:r>
                            </w:p>
                          </w:txbxContent>
                        </wps:txbx>
                        <wps:bodyPr horzOverflow="overflow" vert="horz" lIns="0" tIns="0" rIns="0" bIns="0" rtlCol="0">
                          <a:noAutofit/>
                        </wps:bodyPr>
                      </wps:wsp>
                      <wps:wsp>
                        <wps:cNvPr id="108" name="Rectangle 108"/>
                        <wps:cNvSpPr/>
                        <wps:spPr>
                          <a:xfrm>
                            <a:off x="463550" y="2732589"/>
                            <a:ext cx="78898" cy="190479"/>
                          </a:xfrm>
                          <a:prstGeom prst="rect">
                            <a:avLst/>
                          </a:prstGeom>
                          <a:ln>
                            <a:noFill/>
                          </a:ln>
                        </wps:spPr>
                        <wps:txbx>
                          <w:txbxContent>
                            <w:p w14:paraId="669EA528" w14:textId="77777777" w:rsidR="00396147" w:rsidRDefault="00396147">
                              <w:pPr>
                                <w:spacing w:after="0" w:line="276" w:lineRule="auto"/>
                              </w:pPr>
                              <w:r>
                                <w:rPr>
                                  <w:color w:val="FFFFFF"/>
                                  <w:sz w:val="18"/>
                                </w:rPr>
                                <w:t>3</w:t>
                              </w:r>
                            </w:p>
                          </w:txbxContent>
                        </wps:txbx>
                        <wps:bodyPr horzOverflow="overflow" vert="horz" lIns="0" tIns="0" rIns="0" bIns="0" rtlCol="0">
                          <a:noAutofit/>
                        </wps:bodyPr>
                      </wps:wsp>
                      <wps:wsp>
                        <wps:cNvPr id="109" name="Rectangle 109"/>
                        <wps:cNvSpPr/>
                        <wps:spPr>
                          <a:xfrm>
                            <a:off x="524015" y="2732589"/>
                            <a:ext cx="74641" cy="190479"/>
                          </a:xfrm>
                          <a:prstGeom prst="rect">
                            <a:avLst/>
                          </a:prstGeom>
                          <a:ln>
                            <a:noFill/>
                          </a:ln>
                        </wps:spPr>
                        <wps:txbx>
                          <w:txbxContent>
                            <w:p w14:paraId="6F32EC49"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110" name="Rectangle 110"/>
                        <wps:cNvSpPr/>
                        <wps:spPr>
                          <a:xfrm>
                            <a:off x="581279" y="2732589"/>
                            <a:ext cx="39373" cy="190479"/>
                          </a:xfrm>
                          <a:prstGeom prst="rect">
                            <a:avLst/>
                          </a:prstGeom>
                          <a:ln>
                            <a:noFill/>
                          </a:ln>
                        </wps:spPr>
                        <wps:txbx>
                          <w:txbxContent>
                            <w:p w14:paraId="0F9F96EC"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111" name="Rectangle 111"/>
                        <wps:cNvSpPr/>
                        <wps:spPr>
                          <a:xfrm>
                            <a:off x="581279" y="2732589"/>
                            <a:ext cx="2365568" cy="190479"/>
                          </a:xfrm>
                          <a:prstGeom prst="rect">
                            <a:avLst/>
                          </a:prstGeom>
                          <a:ln>
                            <a:noFill/>
                          </a:ln>
                        </wps:spPr>
                        <wps:txbx>
                          <w:txbxContent>
                            <w:p w14:paraId="786D8C82" w14:textId="77777777" w:rsidR="00396147" w:rsidRDefault="00396147">
                              <w:pPr>
                                <w:spacing w:after="0" w:line="276" w:lineRule="auto"/>
                              </w:pPr>
                              <w:r>
                                <w:rPr>
                                  <w:color w:val="FFFFFF"/>
                                  <w:sz w:val="18"/>
                                </w:rPr>
                                <w:t xml:space="preserve">Click the Library button to navigate </w:t>
                              </w:r>
                            </w:p>
                          </w:txbxContent>
                        </wps:txbx>
                        <wps:bodyPr horzOverflow="overflow" vert="horz" lIns="0" tIns="0" rIns="0" bIns="0" rtlCol="0">
                          <a:noAutofit/>
                        </wps:bodyPr>
                      </wps:wsp>
                      <wps:wsp>
                        <wps:cNvPr id="112" name="Rectangle 112"/>
                        <wps:cNvSpPr/>
                        <wps:spPr>
                          <a:xfrm>
                            <a:off x="581279" y="2882437"/>
                            <a:ext cx="174670" cy="190479"/>
                          </a:xfrm>
                          <a:prstGeom prst="rect">
                            <a:avLst/>
                          </a:prstGeom>
                          <a:ln>
                            <a:noFill/>
                          </a:ln>
                        </wps:spPr>
                        <wps:txbx>
                          <w:txbxContent>
                            <w:p w14:paraId="1DB460F2" w14:textId="77777777" w:rsidR="00396147" w:rsidRDefault="00396147">
                              <w:pPr>
                                <w:spacing w:after="0" w:line="276" w:lineRule="auto"/>
                              </w:pPr>
                              <w:r>
                                <w:rPr>
                                  <w:color w:val="FFFFFF"/>
                                  <w:sz w:val="18"/>
                                </w:rPr>
                                <w:t xml:space="preserve">to </w:t>
                              </w:r>
                            </w:p>
                          </w:txbxContent>
                        </wps:txbx>
                        <wps:bodyPr horzOverflow="overflow" vert="horz" lIns="0" tIns="0" rIns="0" bIns="0" rtlCol="0">
                          <a:noAutofit/>
                        </wps:bodyPr>
                      </wps:wsp>
                      <wps:wsp>
                        <wps:cNvPr id="113" name="Rectangle 113"/>
                        <wps:cNvSpPr/>
                        <wps:spPr>
                          <a:xfrm>
                            <a:off x="775589" y="2882437"/>
                            <a:ext cx="249463" cy="190479"/>
                          </a:xfrm>
                          <a:prstGeom prst="rect">
                            <a:avLst/>
                          </a:prstGeom>
                          <a:ln>
                            <a:noFill/>
                          </a:ln>
                        </wps:spPr>
                        <wps:txbx>
                          <w:txbxContent>
                            <w:p w14:paraId="2BF7F85C" w14:textId="77777777" w:rsidR="00396147" w:rsidRDefault="00396147">
                              <w:pPr>
                                <w:spacing w:after="0" w:line="276" w:lineRule="auto"/>
                              </w:pPr>
                              <w:r>
                                <w:rPr>
                                  <w:color w:val="FFFFFF"/>
                                  <w:sz w:val="18"/>
                                </w:rPr>
                                <w:t xml:space="preserve">the </w:t>
                              </w:r>
                            </w:p>
                          </w:txbxContent>
                        </wps:txbx>
                        <wps:bodyPr horzOverflow="overflow" vert="horz" lIns="0" tIns="0" rIns="0" bIns="0" rtlCol="0">
                          <a:noAutofit/>
                        </wps:bodyPr>
                      </wps:wsp>
                      <wps:wsp>
                        <wps:cNvPr id="114" name="Rectangle 114"/>
                        <wps:cNvSpPr/>
                        <wps:spPr>
                          <a:xfrm>
                            <a:off x="1026135" y="2882437"/>
                            <a:ext cx="507135" cy="190479"/>
                          </a:xfrm>
                          <a:prstGeom prst="rect">
                            <a:avLst/>
                          </a:prstGeom>
                          <a:ln>
                            <a:noFill/>
                          </a:ln>
                        </wps:spPr>
                        <wps:txbx>
                          <w:txbxContent>
                            <w:p w14:paraId="62FFB018" w14:textId="77777777" w:rsidR="00396147" w:rsidRDefault="00396147">
                              <w:pPr>
                                <w:spacing w:after="0" w:line="276" w:lineRule="auto"/>
                              </w:pPr>
                              <w:r>
                                <w:rPr>
                                  <w:color w:val="FFFFFF"/>
                                  <w:sz w:val="18"/>
                                </w:rPr>
                                <w:t xml:space="preserve">camera </w:t>
                              </w:r>
                            </w:p>
                          </w:txbxContent>
                        </wps:txbx>
                        <wps:bodyPr horzOverflow="overflow" vert="horz" lIns="0" tIns="0" rIns="0" bIns="0" rtlCol="0">
                          <a:noAutofit/>
                        </wps:bodyPr>
                      </wps:wsp>
                      <wps:wsp>
                        <wps:cNvPr id="115" name="Rectangle 115"/>
                        <wps:cNvSpPr/>
                        <wps:spPr>
                          <a:xfrm>
                            <a:off x="1470419" y="2882437"/>
                            <a:ext cx="277587" cy="190479"/>
                          </a:xfrm>
                          <a:prstGeom prst="rect">
                            <a:avLst/>
                          </a:prstGeom>
                          <a:ln>
                            <a:noFill/>
                          </a:ln>
                        </wps:spPr>
                        <wps:txbx>
                          <w:txbxContent>
                            <w:p w14:paraId="06137E49" w14:textId="77777777" w:rsidR="00396147" w:rsidRDefault="00396147">
                              <w:pPr>
                                <w:spacing w:after="0" w:line="276" w:lineRule="auto"/>
                              </w:pPr>
                              <w:r>
                                <w:rPr>
                                  <w:color w:val="FFFFFF"/>
                                  <w:sz w:val="18"/>
                                </w:rPr>
                                <w:t xml:space="preserve">and </w:t>
                              </w:r>
                            </w:p>
                          </w:txbxContent>
                        </wps:txbx>
                        <wps:bodyPr horzOverflow="overflow" vert="horz" lIns="0" tIns="0" rIns="0" bIns="0" rtlCol="0">
                          <a:noAutofit/>
                        </wps:bodyPr>
                      </wps:wsp>
                      <wps:wsp>
                        <wps:cNvPr id="116" name="Rectangle 116"/>
                        <wps:cNvSpPr/>
                        <wps:spPr>
                          <a:xfrm>
                            <a:off x="1742110" y="2882437"/>
                            <a:ext cx="490414" cy="190479"/>
                          </a:xfrm>
                          <a:prstGeom prst="rect">
                            <a:avLst/>
                          </a:prstGeom>
                          <a:ln>
                            <a:noFill/>
                          </a:ln>
                        </wps:spPr>
                        <wps:txbx>
                          <w:txbxContent>
                            <w:p w14:paraId="34E069C6" w14:textId="77777777" w:rsidR="00396147" w:rsidRDefault="00396147">
                              <w:pPr>
                                <w:spacing w:after="0" w:line="276" w:lineRule="auto"/>
                              </w:pPr>
                              <w:r>
                                <w:rPr>
                                  <w:color w:val="FFFFFF"/>
                                  <w:sz w:val="18"/>
                                </w:rPr>
                                <w:t xml:space="preserve">import </w:t>
                              </w:r>
                            </w:p>
                          </w:txbxContent>
                        </wps:txbx>
                        <wps:bodyPr horzOverflow="overflow" vert="horz" lIns="0" tIns="0" rIns="0" bIns="0" rtlCol="0">
                          <a:noAutofit/>
                        </wps:bodyPr>
                      </wps:wsp>
                      <wps:wsp>
                        <wps:cNvPr id="117" name="Rectangle 117"/>
                        <wps:cNvSpPr/>
                        <wps:spPr>
                          <a:xfrm>
                            <a:off x="2173821" y="2882437"/>
                            <a:ext cx="247943" cy="190479"/>
                          </a:xfrm>
                          <a:prstGeom prst="rect">
                            <a:avLst/>
                          </a:prstGeom>
                          <a:ln>
                            <a:noFill/>
                          </a:ln>
                        </wps:spPr>
                        <wps:txbx>
                          <w:txbxContent>
                            <w:p w14:paraId="20468DB3" w14:textId="77777777" w:rsidR="00396147" w:rsidRDefault="00396147">
                              <w:pPr>
                                <w:spacing w:after="0" w:line="276" w:lineRule="auto"/>
                              </w:pPr>
                              <w:r>
                                <w:rPr>
                                  <w:color w:val="FFFFFF"/>
                                  <w:sz w:val="18"/>
                                </w:rPr>
                                <w:t xml:space="preserve">the </w:t>
                              </w:r>
                            </w:p>
                          </w:txbxContent>
                        </wps:txbx>
                        <wps:bodyPr horzOverflow="overflow" vert="horz" lIns="0" tIns="0" rIns="0" bIns="0" rtlCol="0">
                          <a:noAutofit/>
                        </wps:bodyPr>
                      </wps:wsp>
                      <wps:wsp>
                        <wps:cNvPr id="118" name="Rectangle 118"/>
                        <wps:cNvSpPr/>
                        <wps:spPr>
                          <a:xfrm>
                            <a:off x="581279" y="3032284"/>
                            <a:ext cx="1710974" cy="190479"/>
                          </a:xfrm>
                          <a:prstGeom prst="rect">
                            <a:avLst/>
                          </a:prstGeom>
                          <a:ln>
                            <a:noFill/>
                          </a:ln>
                        </wps:spPr>
                        <wps:txbx>
                          <w:txbxContent>
                            <w:p w14:paraId="4DB6CB6B" w14:textId="77777777" w:rsidR="00396147" w:rsidRDefault="00396147">
                              <w:pPr>
                                <w:spacing w:after="0" w:line="276" w:lineRule="auto"/>
                              </w:pPr>
                              <w:r>
                                <w:rPr>
                                  <w:color w:val="FFFFFF"/>
                                  <w:sz w:val="18"/>
                                </w:rPr>
                                <w:t>frames you have captured.</w:t>
                              </w:r>
                            </w:p>
                          </w:txbxContent>
                        </wps:txbx>
                        <wps:bodyPr horzOverflow="overflow" vert="horz" lIns="0" tIns="0" rIns="0" bIns="0" rtlCol="0">
                          <a:noAutofit/>
                        </wps:bodyPr>
                      </wps:wsp>
                      <wps:wsp>
                        <wps:cNvPr id="119" name="Rectangle 119"/>
                        <wps:cNvSpPr/>
                        <wps:spPr>
                          <a:xfrm>
                            <a:off x="463550" y="3398044"/>
                            <a:ext cx="78898" cy="190479"/>
                          </a:xfrm>
                          <a:prstGeom prst="rect">
                            <a:avLst/>
                          </a:prstGeom>
                          <a:ln>
                            <a:noFill/>
                          </a:ln>
                        </wps:spPr>
                        <wps:txbx>
                          <w:txbxContent>
                            <w:p w14:paraId="78A694F8" w14:textId="77777777" w:rsidR="00396147" w:rsidRDefault="00396147">
                              <w:pPr>
                                <w:spacing w:after="0" w:line="276" w:lineRule="auto"/>
                              </w:pPr>
                              <w:r>
                                <w:rPr>
                                  <w:color w:val="FFFFFF"/>
                                  <w:sz w:val="18"/>
                                </w:rPr>
                                <w:t>4</w:t>
                              </w:r>
                            </w:p>
                          </w:txbxContent>
                        </wps:txbx>
                        <wps:bodyPr horzOverflow="overflow" vert="horz" lIns="0" tIns="0" rIns="0" bIns="0" rtlCol="0">
                          <a:noAutofit/>
                        </wps:bodyPr>
                      </wps:wsp>
                      <wps:wsp>
                        <wps:cNvPr id="120" name="Rectangle 120"/>
                        <wps:cNvSpPr/>
                        <wps:spPr>
                          <a:xfrm>
                            <a:off x="524015" y="3398044"/>
                            <a:ext cx="74641" cy="190479"/>
                          </a:xfrm>
                          <a:prstGeom prst="rect">
                            <a:avLst/>
                          </a:prstGeom>
                          <a:ln>
                            <a:noFill/>
                          </a:ln>
                        </wps:spPr>
                        <wps:txbx>
                          <w:txbxContent>
                            <w:p w14:paraId="29ADEAC7"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121" name="Rectangle 121"/>
                        <wps:cNvSpPr/>
                        <wps:spPr>
                          <a:xfrm>
                            <a:off x="581279" y="3398044"/>
                            <a:ext cx="39373" cy="190479"/>
                          </a:xfrm>
                          <a:prstGeom prst="rect">
                            <a:avLst/>
                          </a:prstGeom>
                          <a:ln>
                            <a:noFill/>
                          </a:ln>
                        </wps:spPr>
                        <wps:txbx>
                          <w:txbxContent>
                            <w:p w14:paraId="1014915D"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122" name="Rectangle 122"/>
                        <wps:cNvSpPr/>
                        <wps:spPr>
                          <a:xfrm>
                            <a:off x="581279" y="3398044"/>
                            <a:ext cx="2365872" cy="190479"/>
                          </a:xfrm>
                          <a:prstGeom prst="rect">
                            <a:avLst/>
                          </a:prstGeom>
                          <a:ln>
                            <a:noFill/>
                          </a:ln>
                        </wps:spPr>
                        <wps:txbx>
                          <w:txbxContent>
                            <w:p w14:paraId="001951B0" w14:textId="77777777" w:rsidR="00396147" w:rsidRDefault="00396147">
                              <w:pPr>
                                <w:spacing w:after="0" w:line="276" w:lineRule="auto"/>
                              </w:pPr>
                              <w:r>
                                <w:rPr>
                                  <w:color w:val="FFFFFF"/>
                                  <w:sz w:val="18"/>
                                </w:rPr>
                                <w:t xml:space="preserve">Click and drag the pictures in the </w:t>
                              </w:r>
                            </w:p>
                          </w:txbxContent>
                        </wps:txbx>
                        <wps:bodyPr horzOverflow="overflow" vert="horz" lIns="0" tIns="0" rIns="0" bIns="0" rtlCol="0">
                          <a:noAutofit/>
                        </wps:bodyPr>
                      </wps:wsp>
                      <wps:wsp>
                        <wps:cNvPr id="123" name="Rectangle 123"/>
                        <wps:cNvSpPr/>
                        <wps:spPr>
                          <a:xfrm>
                            <a:off x="581279" y="3547891"/>
                            <a:ext cx="2068675" cy="190480"/>
                          </a:xfrm>
                          <a:prstGeom prst="rect">
                            <a:avLst/>
                          </a:prstGeom>
                          <a:ln>
                            <a:noFill/>
                          </a:ln>
                        </wps:spPr>
                        <wps:txbx>
                          <w:txbxContent>
                            <w:p w14:paraId="665F898D" w14:textId="77777777" w:rsidR="00396147" w:rsidRDefault="00396147">
                              <w:pPr>
                                <w:spacing w:after="0" w:line="276" w:lineRule="auto"/>
                              </w:pPr>
                              <w:r>
                                <w:rPr>
                                  <w:color w:val="FFFFFF"/>
                                  <w:sz w:val="18"/>
                                </w:rPr>
                                <w:t>storyboard to change the order.</w:t>
                              </w:r>
                            </w:p>
                          </w:txbxContent>
                        </wps:txbx>
                        <wps:bodyPr horzOverflow="overflow" vert="horz" lIns="0" tIns="0" rIns="0" bIns="0" rtlCol="0">
                          <a:noAutofit/>
                        </wps:bodyPr>
                      </wps:wsp>
                      <wps:wsp>
                        <wps:cNvPr id="124" name="Rectangle 124"/>
                        <wps:cNvSpPr/>
                        <wps:spPr>
                          <a:xfrm>
                            <a:off x="524015" y="3913651"/>
                            <a:ext cx="74641" cy="190480"/>
                          </a:xfrm>
                          <a:prstGeom prst="rect">
                            <a:avLst/>
                          </a:prstGeom>
                          <a:ln>
                            <a:noFill/>
                          </a:ln>
                        </wps:spPr>
                        <wps:txbx>
                          <w:txbxContent>
                            <w:p w14:paraId="7A2CE466"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125" name="Rectangle 125"/>
                        <wps:cNvSpPr/>
                        <wps:spPr>
                          <a:xfrm>
                            <a:off x="463550" y="3913651"/>
                            <a:ext cx="78898" cy="190480"/>
                          </a:xfrm>
                          <a:prstGeom prst="rect">
                            <a:avLst/>
                          </a:prstGeom>
                          <a:ln>
                            <a:noFill/>
                          </a:ln>
                        </wps:spPr>
                        <wps:txbx>
                          <w:txbxContent>
                            <w:p w14:paraId="27432666" w14:textId="77777777" w:rsidR="00396147" w:rsidRDefault="00396147">
                              <w:pPr>
                                <w:spacing w:after="0" w:line="276" w:lineRule="auto"/>
                              </w:pPr>
                              <w:r>
                                <w:rPr>
                                  <w:color w:val="FFFFFF"/>
                                  <w:sz w:val="18"/>
                                </w:rPr>
                                <w:t>5</w:t>
                              </w:r>
                            </w:p>
                          </w:txbxContent>
                        </wps:txbx>
                        <wps:bodyPr horzOverflow="overflow" vert="horz" lIns="0" tIns="0" rIns="0" bIns="0" rtlCol="0">
                          <a:noAutofit/>
                        </wps:bodyPr>
                      </wps:wsp>
                      <wps:wsp>
                        <wps:cNvPr id="126" name="Rectangle 126"/>
                        <wps:cNvSpPr/>
                        <wps:spPr>
                          <a:xfrm>
                            <a:off x="581279" y="3913651"/>
                            <a:ext cx="39373" cy="190480"/>
                          </a:xfrm>
                          <a:prstGeom prst="rect">
                            <a:avLst/>
                          </a:prstGeom>
                          <a:ln>
                            <a:noFill/>
                          </a:ln>
                        </wps:spPr>
                        <wps:txbx>
                          <w:txbxContent>
                            <w:p w14:paraId="5624EEF2"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194" name="Rectangle 194"/>
                        <wps:cNvSpPr/>
                        <wps:spPr>
                          <a:xfrm>
                            <a:off x="581279" y="3913651"/>
                            <a:ext cx="2366024" cy="190480"/>
                          </a:xfrm>
                          <a:prstGeom prst="rect">
                            <a:avLst/>
                          </a:prstGeom>
                          <a:ln>
                            <a:noFill/>
                          </a:ln>
                        </wps:spPr>
                        <wps:txbx>
                          <w:txbxContent>
                            <w:p w14:paraId="61EF9639" w14:textId="77777777" w:rsidR="00396147" w:rsidRDefault="00396147">
                              <w:pPr>
                                <w:spacing w:after="0" w:line="276" w:lineRule="auto"/>
                              </w:pPr>
                              <w:r>
                                <w:rPr>
                                  <w:color w:val="FFFFFF"/>
                                  <w:sz w:val="18"/>
                                </w:rPr>
                                <w:t xml:space="preserve">Click the New blank frame button </w:t>
                              </w:r>
                            </w:p>
                          </w:txbxContent>
                        </wps:txbx>
                        <wps:bodyPr horzOverflow="overflow" vert="horz" lIns="0" tIns="0" rIns="0" bIns="0" rtlCol="0">
                          <a:noAutofit/>
                        </wps:bodyPr>
                      </wps:wsp>
                      <wps:wsp>
                        <wps:cNvPr id="195" name="Rectangle 195"/>
                        <wps:cNvSpPr/>
                        <wps:spPr>
                          <a:xfrm>
                            <a:off x="581279" y="4063498"/>
                            <a:ext cx="2290470" cy="190480"/>
                          </a:xfrm>
                          <a:prstGeom prst="rect">
                            <a:avLst/>
                          </a:prstGeom>
                          <a:ln>
                            <a:noFill/>
                          </a:ln>
                        </wps:spPr>
                        <wps:txbx>
                          <w:txbxContent>
                            <w:p w14:paraId="3F630085" w14:textId="77777777" w:rsidR="00396147" w:rsidRDefault="00396147">
                              <w:pPr>
                                <w:spacing w:after="0" w:line="276" w:lineRule="auto"/>
                              </w:pPr>
                              <w:r>
                                <w:rPr>
                                  <w:color w:val="FFFFFF"/>
                                  <w:sz w:val="18"/>
                                </w:rPr>
                                <w:t>on the toolbar to add more frames.</w:t>
                              </w:r>
                            </w:p>
                          </w:txbxContent>
                        </wps:txbx>
                        <wps:bodyPr horzOverflow="overflow" vert="horz" lIns="0" tIns="0" rIns="0" bIns="0" rtlCol="0">
                          <a:noAutofit/>
                        </wps:bodyPr>
                      </wps:wsp>
                      <wps:wsp>
                        <wps:cNvPr id="196" name="Rectangle 196"/>
                        <wps:cNvSpPr/>
                        <wps:spPr>
                          <a:xfrm>
                            <a:off x="463550" y="4429258"/>
                            <a:ext cx="78898" cy="190480"/>
                          </a:xfrm>
                          <a:prstGeom prst="rect">
                            <a:avLst/>
                          </a:prstGeom>
                          <a:ln>
                            <a:noFill/>
                          </a:ln>
                        </wps:spPr>
                        <wps:txbx>
                          <w:txbxContent>
                            <w:p w14:paraId="5417B2CD" w14:textId="77777777" w:rsidR="00396147" w:rsidRDefault="00396147">
                              <w:pPr>
                                <w:spacing w:after="0" w:line="276" w:lineRule="auto"/>
                              </w:pPr>
                              <w:r>
                                <w:rPr>
                                  <w:color w:val="FFFFFF"/>
                                  <w:sz w:val="18"/>
                                </w:rPr>
                                <w:t>6</w:t>
                              </w:r>
                            </w:p>
                          </w:txbxContent>
                        </wps:txbx>
                        <wps:bodyPr horzOverflow="overflow" vert="horz" lIns="0" tIns="0" rIns="0" bIns="0" rtlCol="0">
                          <a:noAutofit/>
                        </wps:bodyPr>
                      </wps:wsp>
                      <wps:wsp>
                        <wps:cNvPr id="197" name="Rectangle 197"/>
                        <wps:cNvSpPr/>
                        <wps:spPr>
                          <a:xfrm>
                            <a:off x="524015" y="4429258"/>
                            <a:ext cx="74641" cy="190480"/>
                          </a:xfrm>
                          <a:prstGeom prst="rect">
                            <a:avLst/>
                          </a:prstGeom>
                          <a:ln>
                            <a:noFill/>
                          </a:ln>
                        </wps:spPr>
                        <wps:txbx>
                          <w:txbxContent>
                            <w:p w14:paraId="2C333D10"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198" name="Rectangle 198"/>
                        <wps:cNvSpPr/>
                        <wps:spPr>
                          <a:xfrm>
                            <a:off x="581279" y="4429258"/>
                            <a:ext cx="39373" cy="190480"/>
                          </a:xfrm>
                          <a:prstGeom prst="rect">
                            <a:avLst/>
                          </a:prstGeom>
                          <a:ln>
                            <a:noFill/>
                          </a:ln>
                        </wps:spPr>
                        <wps:txbx>
                          <w:txbxContent>
                            <w:p w14:paraId="44BA5971"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199" name="Rectangle 199"/>
                        <wps:cNvSpPr/>
                        <wps:spPr>
                          <a:xfrm>
                            <a:off x="1121918" y="4429258"/>
                            <a:ext cx="324865" cy="190480"/>
                          </a:xfrm>
                          <a:prstGeom prst="rect">
                            <a:avLst/>
                          </a:prstGeom>
                          <a:ln>
                            <a:noFill/>
                          </a:ln>
                        </wps:spPr>
                        <wps:txbx>
                          <w:txbxContent>
                            <w:p w14:paraId="3C061A98" w14:textId="77777777" w:rsidR="00396147" w:rsidRDefault="00396147">
                              <w:pPr>
                                <w:spacing w:after="0" w:line="276" w:lineRule="auto"/>
                              </w:pPr>
                              <w:r>
                                <w:rPr>
                                  <w:color w:val="FFFFFF"/>
                                  <w:sz w:val="18"/>
                                </w:rPr>
                                <w:t xml:space="preserve">Text </w:t>
                              </w:r>
                            </w:p>
                          </w:txbxContent>
                        </wps:txbx>
                        <wps:bodyPr horzOverflow="overflow" vert="horz" lIns="0" tIns="0" rIns="0" bIns="0" rtlCol="0">
                          <a:noAutofit/>
                        </wps:bodyPr>
                      </wps:wsp>
                      <wps:wsp>
                        <wps:cNvPr id="200" name="Rectangle 200"/>
                        <wps:cNvSpPr/>
                        <wps:spPr>
                          <a:xfrm>
                            <a:off x="581279" y="4429258"/>
                            <a:ext cx="390385" cy="190480"/>
                          </a:xfrm>
                          <a:prstGeom prst="rect">
                            <a:avLst/>
                          </a:prstGeom>
                          <a:ln>
                            <a:noFill/>
                          </a:ln>
                        </wps:spPr>
                        <wps:txbx>
                          <w:txbxContent>
                            <w:p w14:paraId="51370B31" w14:textId="77777777" w:rsidR="00396147" w:rsidRDefault="00396147">
                              <w:pPr>
                                <w:spacing w:after="0" w:line="276" w:lineRule="auto"/>
                              </w:pPr>
                              <w:r>
                                <w:rPr>
                                  <w:color w:val="FFFFFF"/>
                                  <w:sz w:val="18"/>
                                </w:rPr>
                                <w:t xml:space="preserve">Click </w:t>
                              </w:r>
                            </w:p>
                          </w:txbxContent>
                        </wps:txbx>
                        <wps:bodyPr horzOverflow="overflow" vert="horz" lIns="0" tIns="0" rIns="0" bIns="0" rtlCol="0">
                          <a:noAutofit/>
                        </wps:bodyPr>
                      </wps:wsp>
                      <wps:wsp>
                        <wps:cNvPr id="201" name="Rectangle 201"/>
                        <wps:cNvSpPr/>
                        <wps:spPr>
                          <a:xfrm>
                            <a:off x="906691" y="4429258"/>
                            <a:ext cx="249463" cy="190480"/>
                          </a:xfrm>
                          <a:prstGeom prst="rect">
                            <a:avLst/>
                          </a:prstGeom>
                          <a:ln>
                            <a:noFill/>
                          </a:ln>
                        </wps:spPr>
                        <wps:txbx>
                          <w:txbxContent>
                            <w:p w14:paraId="47B525B3" w14:textId="77777777" w:rsidR="00396147" w:rsidRDefault="00396147">
                              <w:pPr>
                                <w:spacing w:after="0" w:line="276" w:lineRule="auto"/>
                              </w:pPr>
                              <w:r>
                                <w:rPr>
                                  <w:color w:val="FFFFFF"/>
                                  <w:sz w:val="18"/>
                                </w:rPr>
                                <w:t xml:space="preserve">the </w:t>
                              </w:r>
                            </w:p>
                          </w:txbxContent>
                        </wps:txbx>
                        <wps:bodyPr horzOverflow="overflow" vert="horz" lIns="0" tIns="0" rIns="0" bIns="0" rtlCol="0">
                          <a:noAutofit/>
                        </wps:bodyPr>
                      </wps:wsp>
                      <wps:wsp>
                        <wps:cNvPr id="202" name="Rectangle 202"/>
                        <wps:cNvSpPr/>
                        <wps:spPr>
                          <a:xfrm>
                            <a:off x="1398067" y="4429258"/>
                            <a:ext cx="301606" cy="190480"/>
                          </a:xfrm>
                          <a:prstGeom prst="rect">
                            <a:avLst/>
                          </a:prstGeom>
                          <a:ln>
                            <a:noFill/>
                          </a:ln>
                        </wps:spPr>
                        <wps:txbx>
                          <w:txbxContent>
                            <w:p w14:paraId="0B742823" w14:textId="77777777" w:rsidR="00396147" w:rsidRDefault="00396147">
                              <w:pPr>
                                <w:spacing w:after="0" w:line="276" w:lineRule="auto"/>
                              </w:pPr>
                              <w:r>
                                <w:rPr>
                                  <w:color w:val="FFFFFF"/>
                                  <w:sz w:val="18"/>
                                </w:rPr>
                                <w:t xml:space="preserve">tool </w:t>
                              </w:r>
                            </w:p>
                          </w:txbxContent>
                        </wps:txbx>
                        <wps:bodyPr horzOverflow="overflow" vert="horz" lIns="0" tIns="0" rIns="0" bIns="0" rtlCol="0">
                          <a:noAutofit/>
                        </wps:bodyPr>
                      </wps:wsp>
                      <wps:wsp>
                        <wps:cNvPr id="203" name="Rectangle 203"/>
                        <wps:cNvSpPr/>
                        <wps:spPr>
                          <a:xfrm>
                            <a:off x="1656728" y="4429258"/>
                            <a:ext cx="208570" cy="190480"/>
                          </a:xfrm>
                          <a:prstGeom prst="rect">
                            <a:avLst/>
                          </a:prstGeom>
                          <a:ln>
                            <a:noFill/>
                          </a:ln>
                        </wps:spPr>
                        <wps:txbx>
                          <w:txbxContent>
                            <w:p w14:paraId="02346D9B" w14:textId="77777777" w:rsidR="00396147" w:rsidRDefault="00396147">
                              <w:pPr>
                                <w:spacing w:after="0" w:line="276" w:lineRule="auto"/>
                              </w:pPr>
                              <w:r>
                                <w:rPr>
                                  <w:color w:val="FFFFFF"/>
                                  <w:sz w:val="18"/>
                                </w:rPr>
                                <w:t xml:space="preserve">on </w:t>
                              </w:r>
                            </w:p>
                          </w:txbxContent>
                        </wps:txbx>
                        <wps:bodyPr horzOverflow="overflow" vert="horz" lIns="0" tIns="0" rIns="0" bIns="0" rtlCol="0">
                          <a:noAutofit/>
                        </wps:bodyPr>
                      </wps:wsp>
                      <wps:wsp>
                        <wps:cNvPr id="204" name="Rectangle 204"/>
                        <wps:cNvSpPr/>
                        <wps:spPr>
                          <a:xfrm>
                            <a:off x="1845437" y="4429258"/>
                            <a:ext cx="249463" cy="190480"/>
                          </a:xfrm>
                          <a:prstGeom prst="rect">
                            <a:avLst/>
                          </a:prstGeom>
                          <a:ln>
                            <a:noFill/>
                          </a:ln>
                        </wps:spPr>
                        <wps:txbx>
                          <w:txbxContent>
                            <w:p w14:paraId="305D9133" w14:textId="77777777" w:rsidR="00396147" w:rsidRDefault="00396147">
                              <w:pPr>
                                <w:spacing w:after="0" w:line="276" w:lineRule="auto"/>
                              </w:pPr>
                              <w:r>
                                <w:rPr>
                                  <w:color w:val="FFFFFF"/>
                                  <w:sz w:val="18"/>
                                </w:rPr>
                                <w:t xml:space="preserve">the </w:t>
                              </w:r>
                            </w:p>
                          </w:txbxContent>
                        </wps:txbx>
                        <wps:bodyPr horzOverflow="overflow" vert="horz" lIns="0" tIns="0" rIns="0" bIns="0" rtlCol="0">
                          <a:noAutofit/>
                        </wps:bodyPr>
                      </wps:wsp>
                      <wps:wsp>
                        <wps:cNvPr id="205" name="Rectangle 205"/>
                        <wps:cNvSpPr/>
                        <wps:spPr>
                          <a:xfrm>
                            <a:off x="2060664" y="4429258"/>
                            <a:ext cx="398138" cy="190480"/>
                          </a:xfrm>
                          <a:prstGeom prst="rect">
                            <a:avLst/>
                          </a:prstGeom>
                          <a:ln>
                            <a:noFill/>
                          </a:ln>
                        </wps:spPr>
                        <wps:txbx>
                          <w:txbxContent>
                            <w:p w14:paraId="10982CB8" w14:textId="77777777" w:rsidR="00396147" w:rsidRDefault="00396147">
                              <w:pPr>
                                <w:spacing w:after="0" w:line="276" w:lineRule="auto"/>
                              </w:pPr>
                              <w:r>
                                <w:rPr>
                                  <w:color w:val="FFFFFF"/>
                                  <w:sz w:val="18"/>
                                </w:rPr>
                                <w:t xml:space="preserve">Tools </w:t>
                              </w:r>
                            </w:p>
                          </w:txbxContent>
                        </wps:txbx>
                        <wps:bodyPr horzOverflow="overflow" vert="horz" lIns="0" tIns="0" rIns="0" bIns="0" rtlCol="0">
                          <a:noAutofit/>
                        </wps:bodyPr>
                      </wps:wsp>
                      <wps:wsp>
                        <wps:cNvPr id="206" name="Rectangle 206"/>
                        <wps:cNvSpPr/>
                        <wps:spPr>
                          <a:xfrm>
                            <a:off x="581279" y="4579106"/>
                            <a:ext cx="2366024" cy="190480"/>
                          </a:xfrm>
                          <a:prstGeom prst="rect">
                            <a:avLst/>
                          </a:prstGeom>
                          <a:ln>
                            <a:noFill/>
                          </a:ln>
                        </wps:spPr>
                        <wps:txbx>
                          <w:txbxContent>
                            <w:p w14:paraId="38F85B7F" w14:textId="77777777" w:rsidR="00396147" w:rsidRDefault="00396147">
                              <w:pPr>
                                <w:spacing w:after="0" w:line="276" w:lineRule="auto"/>
                              </w:pPr>
                              <w:r>
                                <w:rPr>
                                  <w:color w:val="FFFFFF"/>
                                  <w:sz w:val="18"/>
                                </w:rPr>
                                <w:t xml:space="preserve">panel to add text. Use the handles </w:t>
                              </w:r>
                            </w:p>
                          </w:txbxContent>
                        </wps:txbx>
                        <wps:bodyPr horzOverflow="overflow" vert="horz" lIns="0" tIns="0" rIns="0" bIns="0" rtlCol="0">
                          <a:noAutofit/>
                        </wps:bodyPr>
                      </wps:wsp>
                      <wps:wsp>
                        <wps:cNvPr id="207" name="Rectangle 207"/>
                        <wps:cNvSpPr/>
                        <wps:spPr>
                          <a:xfrm>
                            <a:off x="581279" y="4728953"/>
                            <a:ext cx="2365416" cy="190480"/>
                          </a:xfrm>
                          <a:prstGeom prst="rect">
                            <a:avLst/>
                          </a:prstGeom>
                          <a:ln>
                            <a:noFill/>
                          </a:ln>
                        </wps:spPr>
                        <wps:txbx>
                          <w:txbxContent>
                            <w:p w14:paraId="2ADAEA02" w14:textId="77777777" w:rsidR="00396147" w:rsidRDefault="00396147">
                              <w:pPr>
                                <w:spacing w:after="0" w:line="276" w:lineRule="auto"/>
                              </w:pPr>
                              <w:r>
                                <w:rPr>
                                  <w:color w:val="FFFFFF"/>
                                  <w:sz w:val="18"/>
                                </w:rPr>
                                <w:t xml:space="preserve">and Format options to change how </w:t>
                              </w:r>
                            </w:p>
                          </w:txbxContent>
                        </wps:txbx>
                        <wps:bodyPr horzOverflow="overflow" vert="horz" lIns="0" tIns="0" rIns="0" bIns="0" rtlCol="0">
                          <a:noAutofit/>
                        </wps:bodyPr>
                      </wps:wsp>
                      <wps:wsp>
                        <wps:cNvPr id="208" name="Rectangle 208"/>
                        <wps:cNvSpPr/>
                        <wps:spPr>
                          <a:xfrm>
                            <a:off x="581279" y="4878801"/>
                            <a:ext cx="921843" cy="190480"/>
                          </a:xfrm>
                          <a:prstGeom prst="rect">
                            <a:avLst/>
                          </a:prstGeom>
                          <a:ln>
                            <a:noFill/>
                          </a:ln>
                        </wps:spPr>
                        <wps:txbx>
                          <w:txbxContent>
                            <w:p w14:paraId="2B502485" w14:textId="77777777" w:rsidR="00396147" w:rsidRDefault="00396147">
                              <w:pPr>
                                <w:spacing w:after="0" w:line="276" w:lineRule="auto"/>
                              </w:pPr>
                              <w:r>
                                <w:rPr>
                                  <w:color w:val="FFFFFF"/>
                                  <w:sz w:val="18"/>
                                </w:rPr>
                                <w:t>the text looks.</w:t>
                              </w:r>
                            </w:p>
                          </w:txbxContent>
                        </wps:txbx>
                        <wps:bodyPr horzOverflow="overflow" vert="horz" lIns="0" tIns="0" rIns="0" bIns="0" rtlCol="0">
                          <a:noAutofit/>
                        </wps:bodyPr>
                      </wps:wsp>
                      <wps:wsp>
                        <wps:cNvPr id="209" name="Rectangle 209"/>
                        <wps:cNvSpPr/>
                        <wps:spPr>
                          <a:xfrm>
                            <a:off x="463550" y="5244560"/>
                            <a:ext cx="78898" cy="190480"/>
                          </a:xfrm>
                          <a:prstGeom prst="rect">
                            <a:avLst/>
                          </a:prstGeom>
                          <a:ln>
                            <a:noFill/>
                          </a:ln>
                        </wps:spPr>
                        <wps:txbx>
                          <w:txbxContent>
                            <w:p w14:paraId="3C95DB55" w14:textId="77777777" w:rsidR="00396147" w:rsidRDefault="00396147">
                              <w:pPr>
                                <w:spacing w:after="0" w:line="276" w:lineRule="auto"/>
                              </w:pPr>
                              <w:r>
                                <w:rPr>
                                  <w:color w:val="FFFFFF"/>
                                  <w:sz w:val="18"/>
                                </w:rPr>
                                <w:t>7</w:t>
                              </w:r>
                            </w:p>
                          </w:txbxContent>
                        </wps:txbx>
                        <wps:bodyPr horzOverflow="overflow" vert="horz" lIns="0" tIns="0" rIns="0" bIns="0" rtlCol="0">
                          <a:noAutofit/>
                        </wps:bodyPr>
                      </wps:wsp>
                      <wps:wsp>
                        <wps:cNvPr id="210" name="Rectangle 210"/>
                        <wps:cNvSpPr/>
                        <wps:spPr>
                          <a:xfrm>
                            <a:off x="524015" y="5244560"/>
                            <a:ext cx="74641" cy="190480"/>
                          </a:xfrm>
                          <a:prstGeom prst="rect">
                            <a:avLst/>
                          </a:prstGeom>
                          <a:ln>
                            <a:noFill/>
                          </a:ln>
                        </wps:spPr>
                        <wps:txbx>
                          <w:txbxContent>
                            <w:p w14:paraId="5C0C1DA0"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211" name="Rectangle 211"/>
                        <wps:cNvSpPr/>
                        <wps:spPr>
                          <a:xfrm>
                            <a:off x="581279" y="5244560"/>
                            <a:ext cx="39373" cy="190480"/>
                          </a:xfrm>
                          <a:prstGeom prst="rect">
                            <a:avLst/>
                          </a:prstGeom>
                          <a:ln>
                            <a:noFill/>
                          </a:ln>
                        </wps:spPr>
                        <wps:txbx>
                          <w:txbxContent>
                            <w:p w14:paraId="57D9637B"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212" name="Rectangle 212"/>
                        <wps:cNvSpPr/>
                        <wps:spPr>
                          <a:xfrm>
                            <a:off x="581279" y="5244560"/>
                            <a:ext cx="2366176" cy="190480"/>
                          </a:xfrm>
                          <a:prstGeom prst="rect">
                            <a:avLst/>
                          </a:prstGeom>
                          <a:ln>
                            <a:noFill/>
                          </a:ln>
                        </wps:spPr>
                        <wps:txbx>
                          <w:txbxContent>
                            <w:p w14:paraId="49CA5627" w14:textId="77777777" w:rsidR="00396147" w:rsidRDefault="00396147">
                              <w:pPr>
                                <w:spacing w:after="0" w:line="276" w:lineRule="auto"/>
                              </w:pPr>
                              <w:r>
                                <w:rPr>
                                  <w:color w:val="FFFFFF"/>
                                  <w:sz w:val="18"/>
                                </w:rPr>
                                <w:t xml:space="preserve">Click the Record tool on the Tools </w:t>
                              </w:r>
                            </w:p>
                          </w:txbxContent>
                        </wps:txbx>
                        <wps:bodyPr horzOverflow="overflow" vert="horz" lIns="0" tIns="0" rIns="0" bIns="0" rtlCol="0">
                          <a:noAutofit/>
                        </wps:bodyPr>
                      </wps:wsp>
                      <wps:wsp>
                        <wps:cNvPr id="213" name="Rectangle 213"/>
                        <wps:cNvSpPr/>
                        <wps:spPr>
                          <a:xfrm>
                            <a:off x="581279" y="5394408"/>
                            <a:ext cx="1497083" cy="190480"/>
                          </a:xfrm>
                          <a:prstGeom prst="rect">
                            <a:avLst/>
                          </a:prstGeom>
                          <a:ln>
                            <a:noFill/>
                          </a:ln>
                        </wps:spPr>
                        <wps:txbx>
                          <w:txbxContent>
                            <w:p w14:paraId="7257E24B" w14:textId="77777777" w:rsidR="00396147" w:rsidRDefault="00396147">
                              <w:pPr>
                                <w:spacing w:after="0" w:line="276" w:lineRule="auto"/>
                              </w:pPr>
                              <w:r>
                                <w:rPr>
                                  <w:color w:val="FFFFFF"/>
                                  <w:sz w:val="18"/>
                                </w:rPr>
                                <w:t>panel to add narration.</w:t>
                              </w:r>
                            </w:p>
                          </w:txbxContent>
                        </wps:txbx>
                        <wps:bodyPr horzOverflow="overflow" vert="horz" lIns="0" tIns="0" rIns="0" bIns="0" rtlCol="0">
                          <a:noAutofit/>
                        </wps:bodyPr>
                      </wps:wsp>
                      <wps:wsp>
                        <wps:cNvPr id="214" name="Rectangle 214"/>
                        <wps:cNvSpPr/>
                        <wps:spPr>
                          <a:xfrm>
                            <a:off x="463550" y="5760168"/>
                            <a:ext cx="78898" cy="190480"/>
                          </a:xfrm>
                          <a:prstGeom prst="rect">
                            <a:avLst/>
                          </a:prstGeom>
                          <a:ln>
                            <a:noFill/>
                          </a:ln>
                        </wps:spPr>
                        <wps:txbx>
                          <w:txbxContent>
                            <w:p w14:paraId="30914611" w14:textId="77777777" w:rsidR="00396147" w:rsidRDefault="00396147">
                              <w:pPr>
                                <w:spacing w:after="0" w:line="276" w:lineRule="auto"/>
                              </w:pPr>
                              <w:r>
                                <w:rPr>
                                  <w:color w:val="FFFFFF"/>
                                  <w:sz w:val="18"/>
                                </w:rPr>
                                <w:t>8</w:t>
                              </w:r>
                            </w:p>
                          </w:txbxContent>
                        </wps:txbx>
                        <wps:bodyPr horzOverflow="overflow" vert="horz" lIns="0" tIns="0" rIns="0" bIns="0" rtlCol="0">
                          <a:noAutofit/>
                        </wps:bodyPr>
                      </wps:wsp>
                      <wps:wsp>
                        <wps:cNvPr id="215" name="Rectangle 215"/>
                        <wps:cNvSpPr/>
                        <wps:spPr>
                          <a:xfrm>
                            <a:off x="524015" y="5760168"/>
                            <a:ext cx="74641" cy="190480"/>
                          </a:xfrm>
                          <a:prstGeom prst="rect">
                            <a:avLst/>
                          </a:prstGeom>
                          <a:ln>
                            <a:noFill/>
                          </a:ln>
                        </wps:spPr>
                        <wps:txbx>
                          <w:txbxContent>
                            <w:p w14:paraId="5039C687"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216" name="Rectangle 216"/>
                        <wps:cNvSpPr/>
                        <wps:spPr>
                          <a:xfrm>
                            <a:off x="581279" y="5760168"/>
                            <a:ext cx="39373" cy="190480"/>
                          </a:xfrm>
                          <a:prstGeom prst="rect">
                            <a:avLst/>
                          </a:prstGeom>
                          <a:ln>
                            <a:noFill/>
                          </a:ln>
                        </wps:spPr>
                        <wps:txbx>
                          <w:txbxContent>
                            <w:p w14:paraId="53820667"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218" name="Rectangle 218"/>
                        <wps:cNvSpPr/>
                        <wps:spPr>
                          <a:xfrm>
                            <a:off x="581279" y="5760168"/>
                            <a:ext cx="2365872" cy="190480"/>
                          </a:xfrm>
                          <a:prstGeom prst="rect">
                            <a:avLst/>
                          </a:prstGeom>
                          <a:ln>
                            <a:noFill/>
                          </a:ln>
                        </wps:spPr>
                        <wps:txbx>
                          <w:txbxContent>
                            <w:p w14:paraId="3E3C83B2" w14:textId="77777777" w:rsidR="00396147" w:rsidRDefault="00396147">
                              <w:pPr>
                                <w:spacing w:after="0" w:line="276" w:lineRule="auto"/>
                              </w:pPr>
                              <w:r>
                                <w:rPr>
                                  <w:color w:val="FFFFFF"/>
                                  <w:sz w:val="18"/>
                                </w:rPr>
                                <w:t xml:space="preserve">Select a frame or group of frames </w:t>
                              </w:r>
                            </w:p>
                          </w:txbxContent>
                        </wps:txbx>
                        <wps:bodyPr horzOverflow="overflow" vert="horz" lIns="0" tIns="0" rIns="0" bIns="0" rtlCol="0">
                          <a:noAutofit/>
                        </wps:bodyPr>
                      </wps:wsp>
                      <wps:wsp>
                        <wps:cNvPr id="219" name="Rectangle 219"/>
                        <wps:cNvSpPr/>
                        <wps:spPr>
                          <a:xfrm>
                            <a:off x="1158151" y="5910015"/>
                            <a:ext cx="249463" cy="190480"/>
                          </a:xfrm>
                          <a:prstGeom prst="rect">
                            <a:avLst/>
                          </a:prstGeom>
                          <a:ln>
                            <a:noFill/>
                          </a:ln>
                        </wps:spPr>
                        <wps:txbx>
                          <w:txbxContent>
                            <w:p w14:paraId="32951B2E" w14:textId="77777777" w:rsidR="00396147" w:rsidRDefault="00396147">
                              <w:pPr>
                                <w:spacing w:after="0" w:line="276" w:lineRule="auto"/>
                              </w:pPr>
                              <w:r>
                                <w:rPr>
                                  <w:color w:val="FFFFFF"/>
                                  <w:sz w:val="18"/>
                                </w:rPr>
                                <w:t xml:space="preserve">the </w:t>
                              </w:r>
                            </w:p>
                          </w:txbxContent>
                        </wps:txbx>
                        <wps:bodyPr horzOverflow="overflow" vert="horz" lIns="0" tIns="0" rIns="0" bIns="0" rtlCol="0">
                          <a:noAutofit/>
                        </wps:bodyPr>
                      </wps:wsp>
                      <wps:wsp>
                        <wps:cNvPr id="220" name="Rectangle 220"/>
                        <wps:cNvSpPr/>
                        <wps:spPr>
                          <a:xfrm>
                            <a:off x="1369835" y="5910015"/>
                            <a:ext cx="645473" cy="190480"/>
                          </a:xfrm>
                          <a:prstGeom prst="rect">
                            <a:avLst/>
                          </a:prstGeom>
                          <a:ln>
                            <a:noFill/>
                          </a:ln>
                        </wps:spPr>
                        <wps:txbx>
                          <w:txbxContent>
                            <w:p w14:paraId="1D40938C" w14:textId="77777777" w:rsidR="00396147" w:rsidRDefault="00396147">
                              <w:pPr>
                                <w:spacing w:after="0" w:line="276" w:lineRule="auto"/>
                              </w:pPr>
                              <w:r>
                                <w:rPr>
                                  <w:color w:val="FFFFFF"/>
                                  <w:sz w:val="18"/>
                                </w:rPr>
                                <w:t xml:space="preserve">Duration </w:t>
                              </w:r>
                            </w:p>
                          </w:txbxContent>
                        </wps:txbx>
                        <wps:bodyPr horzOverflow="overflow" vert="horz" lIns="0" tIns="0" rIns="0" bIns="0" rtlCol="0">
                          <a:noAutofit/>
                        </wps:bodyPr>
                      </wps:wsp>
                      <wps:wsp>
                        <wps:cNvPr id="221" name="Rectangle 221"/>
                        <wps:cNvSpPr/>
                        <wps:spPr>
                          <a:xfrm>
                            <a:off x="1879270" y="5910015"/>
                            <a:ext cx="400418" cy="190480"/>
                          </a:xfrm>
                          <a:prstGeom prst="rect">
                            <a:avLst/>
                          </a:prstGeom>
                          <a:ln>
                            <a:noFill/>
                          </a:ln>
                        </wps:spPr>
                        <wps:txbx>
                          <w:txbxContent>
                            <w:p w14:paraId="5169218C" w14:textId="77777777" w:rsidR="00396147" w:rsidRDefault="00396147">
                              <w:pPr>
                                <w:spacing w:after="0" w:line="276" w:lineRule="auto"/>
                              </w:pPr>
                              <w:r>
                                <w:rPr>
                                  <w:color w:val="FFFFFF"/>
                                  <w:sz w:val="18"/>
                                </w:rPr>
                                <w:t xml:space="preserve">slider </w:t>
                              </w:r>
                            </w:p>
                          </w:txbxContent>
                        </wps:txbx>
                        <wps:bodyPr horzOverflow="overflow" vert="horz" lIns="0" tIns="0" rIns="0" bIns="0" rtlCol="0">
                          <a:noAutofit/>
                        </wps:bodyPr>
                      </wps:wsp>
                      <wps:wsp>
                        <wps:cNvPr id="222" name="Rectangle 222"/>
                        <wps:cNvSpPr/>
                        <wps:spPr>
                          <a:xfrm>
                            <a:off x="2204454" y="5910015"/>
                            <a:ext cx="207050" cy="190480"/>
                          </a:xfrm>
                          <a:prstGeom prst="rect">
                            <a:avLst/>
                          </a:prstGeom>
                          <a:ln>
                            <a:noFill/>
                          </a:ln>
                        </wps:spPr>
                        <wps:txbx>
                          <w:txbxContent>
                            <w:p w14:paraId="4938E0D5" w14:textId="77777777" w:rsidR="00396147" w:rsidRDefault="00396147">
                              <w:pPr>
                                <w:spacing w:after="0" w:line="276" w:lineRule="auto"/>
                              </w:pPr>
                              <w:r>
                                <w:rPr>
                                  <w:color w:val="FFFFFF"/>
                                  <w:sz w:val="18"/>
                                </w:rPr>
                                <w:t xml:space="preserve">on </w:t>
                              </w:r>
                            </w:p>
                          </w:txbxContent>
                        </wps:txbx>
                        <wps:bodyPr horzOverflow="overflow" vert="horz" lIns="0" tIns="0" rIns="0" bIns="0" rtlCol="0">
                          <a:noAutofit/>
                        </wps:bodyPr>
                      </wps:wsp>
                      <wps:wsp>
                        <wps:cNvPr id="223" name="Rectangle 223"/>
                        <wps:cNvSpPr/>
                        <wps:spPr>
                          <a:xfrm>
                            <a:off x="581279" y="5910015"/>
                            <a:ext cx="277587" cy="190480"/>
                          </a:xfrm>
                          <a:prstGeom prst="rect">
                            <a:avLst/>
                          </a:prstGeom>
                          <a:ln>
                            <a:noFill/>
                          </a:ln>
                        </wps:spPr>
                        <wps:txbx>
                          <w:txbxContent>
                            <w:p w14:paraId="26163794" w14:textId="77777777" w:rsidR="00396147" w:rsidRDefault="00396147">
                              <w:pPr>
                                <w:spacing w:after="0" w:line="276" w:lineRule="auto"/>
                              </w:pPr>
                              <w:r>
                                <w:rPr>
                                  <w:color w:val="FFFFFF"/>
                                  <w:sz w:val="18"/>
                                </w:rPr>
                                <w:t xml:space="preserve">and </w:t>
                              </w:r>
                            </w:p>
                          </w:txbxContent>
                        </wps:txbx>
                        <wps:bodyPr horzOverflow="overflow" vert="horz" lIns="0" tIns="0" rIns="0" bIns="0" rtlCol="0">
                          <a:noAutofit/>
                        </wps:bodyPr>
                      </wps:wsp>
                      <wps:wsp>
                        <wps:cNvPr id="2464" name="Rectangle 2464"/>
                        <wps:cNvSpPr/>
                        <wps:spPr>
                          <a:xfrm>
                            <a:off x="814108" y="5910015"/>
                            <a:ext cx="425501" cy="190480"/>
                          </a:xfrm>
                          <a:prstGeom prst="rect">
                            <a:avLst/>
                          </a:prstGeom>
                          <a:ln>
                            <a:noFill/>
                          </a:ln>
                        </wps:spPr>
                        <wps:txbx>
                          <w:txbxContent>
                            <w:p w14:paraId="3D5EE755" w14:textId="77777777" w:rsidR="00396147" w:rsidRDefault="00396147">
                              <w:pPr>
                                <w:spacing w:after="0" w:line="276" w:lineRule="auto"/>
                              </w:pPr>
                              <w:r>
                                <w:rPr>
                                  <w:color w:val="FFFFFF"/>
                                  <w:sz w:val="18"/>
                                </w:rPr>
                                <w:t xml:space="preserve">adjust </w:t>
                              </w:r>
                            </w:p>
                          </w:txbxContent>
                        </wps:txbx>
                        <wps:bodyPr horzOverflow="overflow" vert="horz" lIns="0" tIns="0" rIns="0" bIns="0" rtlCol="0">
                          <a:noAutofit/>
                        </wps:bodyPr>
                      </wps:wsp>
                      <wps:wsp>
                        <wps:cNvPr id="2465" name="Rectangle 2465"/>
                        <wps:cNvSpPr/>
                        <wps:spPr>
                          <a:xfrm>
                            <a:off x="581279" y="6059863"/>
                            <a:ext cx="249463" cy="190480"/>
                          </a:xfrm>
                          <a:prstGeom prst="rect">
                            <a:avLst/>
                          </a:prstGeom>
                          <a:ln>
                            <a:noFill/>
                          </a:ln>
                        </wps:spPr>
                        <wps:txbx>
                          <w:txbxContent>
                            <w:p w14:paraId="7CDD750D" w14:textId="77777777" w:rsidR="00396147" w:rsidRDefault="00396147">
                              <w:pPr>
                                <w:spacing w:after="0" w:line="276" w:lineRule="auto"/>
                              </w:pPr>
                              <w:r>
                                <w:rPr>
                                  <w:color w:val="FFFFFF"/>
                                  <w:sz w:val="18"/>
                                </w:rPr>
                                <w:t xml:space="preserve">the </w:t>
                              </w:r>
                            </w:p>
                          </w:txbxContent>
                        </wps:txbx>
                        <wps:bodyPr horzOverflow="overflow" vert="horz" lIns="0" tIns="0" rIns="0" bIns="0" rtlCol="0">
                          <a:noAutofit/>
                        </wps:bodyPr>
                      </wps:wsp>
                      <wps:wsp>
                        <wps:cNvPr id="2466" name="Rectangle 2466"/>
                        <wps:cNvSpPr/>
                        <wps:spPr>
                          <a:xfrm>
                            <a:off x="825424" y="6059863"/>
                            <a:ext cx="399658" cy="190480"/>
                          </a:xfrm>
                          <a:prstGeom prst="rect">
                            <a:avLst/>
                          </a:prstGeom>
                          <a:ln>
                            <a:noFill/>
                          </a:ln>
                        </wps:spPr>
                        <wps:txbx>
                          <w:txbxContent>
                            <w:p w14:paraId="56E0775F" w14:textId="77777777" w:rsidR="00396147" w:rsidRDefault="00396147">
                              <w:pPr>
                                <w:spacing w:after="0" w:line="276" w:lineRule="auto"/>
                              </w:pPr>
                              <w:r>
                                <w:rPr>
                                  <w:color w:val="FFFFFF"/>
                                  <w:sz w:val="18"/>
                                </w:rPr>
                                <w:t xml:space="preserve">Tools </w:t>
                              </w:r>
                            </w:p>
                          </w:txbxContent>
                        </wps:txbx>
                        <wps:bodyPr horzOverflow="overflow" vert="horz" lIns="0" tIns="0" rIns="0" bIns="0" rtlCol="0">
                          <a:noAutofit/>
                        </wps:bodyPr>
                      </wps:wsp>
                      <wps:wsp>
                        <wps:cNvPr id="2467" name="Rectangle 2467"/>
                        <wps:cNvSpPr/>
                        <wps:spPr>
                          <a:xfrm>
                            <a:off x="1186726" y="6059863"/>
                            <a:ext cx="393273" cy="190480"/>
                          </a:xfrm>
                          <a:prstGeom prst="rect">
                            <a:avLst/>
                          </a:prstGeom>
                          <a:ln>
                            <a:noFill/>
                          </a:ln>
                        </wps:spPr>
                        <wps:txbx>
                          <w:txbxContent>
                            <w:p w14:paraId="7C5056E4" w14:textId="77777777" w:rsidR="00396147" w:rsidRDefault="00396147">
                              <w:pPr>
                                <w:spacing w:after="0" w:line="276" w:lineRule="auto"/>
                              </w:pPr>
                              <w:r>
                                <w:rPr>
                                  <w:color w:val="FFFFFF"/>
                                  <w:sz w:val="18"/>
                                </w:rPr>
                                <w:t xml:space="preserve">panel </w:t>
                              </w:r>
                            </w:p>
                          </w:txbxContent>
                        </wps:txbx>
                        <wps:bodyPr horzOverflow="overflow" vert="horz" lIns="0" tIns="0" rIns="0" bIns="0" rtlCol="0">
                          <a:noAutofit/>
                        </wps:bodyPr>
                      </wps:wsp>
                      <wps:wsp>
                        <wps:cNvPr id="2468" name="Rectangle 2468"/>
                        <wps:cNvSpPr/>
                        <wps:spPr>
                          <a:xfrm>
                            <a:off x="1543228" y="6059863"/>
                            <a:ext cx="174670" cy="190480"/>
                          </a:xfrm>
                          <a:prstGeom prst="rect">
                            <a:avLst/>
                          </a:prstGeom>
                          <a:ln>
                            <a:noFill/>
                          </a:ln>
                        </wps:spPr>
                        <wps:txbx>
                          <w:txbxContent>
                            <w:p w14:paraId="312271CC" w14:textId="77777777" w:rsidR="00396147" w:rsidRDefault="00396147">
                              <w:pPr>
                                <w:spacing w:after="0" w:line="276" w:lineRule="auto"/>
                              </w:pPr>
                              <w:r>
                                <w:rPr>
                                  <w:color w:val="FFFFFF"/>
                                  <w:sz w:val="18"/>
                                </w:rPr>
                                <w:t xml:space="preserve">to </w:t>
                              </w:r>
                            </w:p>
                          </w:txbxContent>
                        </wps:txbx>
                        <wps:bodyPr horzOverflow="overflow" vert="horz" lIns="0" tIns="0" rIns="0" bIns="0" rtlCol="0">
                          <a:noAutofit/>
                        </wps:bodyPr>
                      </wps:wsp>
                      <wps:wsp>
                        <wps:cNvPr id="2469" name="Rectangle 2469"/>
                        <wps:cNvSpPr/>
                        <wps:spPr>
                          <a:xfrm>
                            <a:off x="1735366" y="6059863"/>
                            <a:ext cx="501815" cy="190480"/>
                          </a:xfrm>
                          <a:prstGeom prst="rect">
                            <a:avLst/>
                          </a:prstGeom>
                          <a:ln>
                            <a:noFill/>
                          </a:ln>
                        </wps:spPr>
                        <wps:txbx>
                          <w:txbxContent>
                            <w:p w14:paraId="11747A73" w14:textId="77777777" w:rsidR="00396147" w:rsidRDefault="00396147">
                              <w:pPr>
                                <w:spacing w:after="0" w:line="276" w:lineRule="auto"/>
                              </w:pPr>
                              <w:r>
                                <w:rPr>
                                  <w:color w:val="FFFFFF"/>
                                  <w:sz w:val="18"/>
                                </w:rPr>
                                <w:t xml:space="preserve">change </w:t>
                              </w:r>
                            </w:p>
                          </w:txbxContent>
                        </wps:txbx>
                        <wps:bodyPr horzOverflow="overflow" vert="horz" lIns="0" tIns="0" rIns="0" bIns="0" rtlCol="0">
                          <a:noAutofit/>
                        </wps:bodyPr>
                      </wps:wsp>
                      <wps:wsp>
                        <wps:cNvPr id="2470" name="Rectangle 2470"/>
                        <wps:cNvSpPr/>
                        <wps:spPr>
                          <a:xfrm>
                            <a:off x="2173478" y="6059863"/>
                            <a:ext cx="247943" cy="190480"/>
                          </a:xfrm>
                          <a:prstGeom prst="rect">
                            <a:avLst/>
                          </a:prstGeom>
                          <a:ln>
                            <a:noFill/>
                          </a:ln>
                        </wps:spPr>
                        <wps:txbx>
                          <w:txbxContent>
                            <w:p w14:paraId="3C8A515D" w14:textId="77777777" w:rsidR="00396147" w:rsidRDefault="00396147">
                              <w:pPr>
                                <w:spacing w:after="0" w:line="276" w:lineRule="auto"/>
                              </w:pPr>
                              <w:r>
                                <w:rPr>
                                  <w:color w:val="FFFFFF"/>
                                  <w:sz w:val="18"/>
                                </w:rPr>
                                <w:t xml:space="preserve">the </w:t>
                              </w:r>
                            </w:p>
                          </w:txbxContent>
                        </wps:txbx>
                        <wps:bodyPr horzOverflow="overflow" vert="horz" lIns="0" tIns="0" rIns="0" bIns="0" rtlCol="0">
                          <a:noAutofit/>
                        </wps:bodyPr>
                      </wps:wsp>
                      <wps:wsp>
                        <wps:cNvPr id="2471" name="Rectangle 2471"/>
                        <wps:cNvSpPr/>
                        <wps:spPr>
                          <a:xfrm>
                            <a:off x="581279" y="6209710"/>
                            <a:ext cx="473691" cy="190480"/>
                          </a:xfrm>
                          <a:prstGeom prst="rect">
                            <a:avLst/>
                          </a:prstGeom>
                          <a:ln>
                            <a:noFill/>
                          </a:ln>
                        </wps:spPr>
                        <wps:txbx>
                          <w:txbxContent>
                            <w:p w14:paraId="2160307B" w14:textId="77777777" w:rsidR="00396147" w:rsidRDefault="00396147">
                              <w:pPr>
                                <w:spacing w:after="0" w:line="276" w:lineRule="auto"/>
                              </w:pPr>
                              <w:r>
                                <w:rPr>
                                  <w:color w:val="FFFFFF"/>
                                  <w:sz w:val="18"/>
                                </w:rPr>
                                <w:t>timing.</w:t>
                              </w:r>
                            </w:p>
                          </w:txbxContent>
                        </wps:txbx>
                        <wps:bodyPr horzOverflow="overflow" vert="horz" lIns="0" tIns="0" rIns="0" bIns="0" rtlCol="0">
                          <a:noAutofit/>
                        </wps:bodyPr>
                      </wps:wsp>
                      <wps:wsp>
                        <wps:cNvPr id="2472" name="Rectangle 2472"/>
                        <wps:cNvSpPr/>
                        <wps:spPr>
                          <a:xfrm>
                            <a:off x="463550" y="6575470"/>
                            <a:ext cx="78898" cy="190479"/>
                          </a:xfrm>
                          <a:prstGeom prst="rect">
                            <a:avLst/>
                          </a:prstGeom>
                          <a:ln>
                            <a:noFill/>
                          </a:ln>
                        </wps:spPr>
                        <wps:txbx>
                          <w:txbxContent>
                            <w:p w14:paraId="0230B468" w14:textId="77777777" w:rsidR="00396147" w:rsidRDefault="00396147">
                              <w:pPr>
                                <w:spacing w:after="0" w:line="276" w:lineRule="auto"/>
                              </w:pPr>
                              <w:r>
                                <w:rPr>
                                  <w:color w:val="FFFFFF"/>
                                  <w:sz w:val="18"/>
                                </w:rPr>
                                <w:t>9</w:t>
                              </w:r>
                            </w:p>
                          </w:txbxContent>
                        </wps:txbx>
                        <wps:bodyPr horzOverflow="overflow" vert="horz" lIns="0" tIns="0" rIns="0" bIns="0" rtlCol="0">
                          <a:noAutofit/>
                        </wps:bodyPr>
                      </wps:wsp>
                      <wps:wsp>
                        <wps:cNvPr id="2473" name="Rectangle 2473"/>
                        <wps:cNvSpPr/>
                        <wps:spPr>
                          <a:xfrm>
                            <a:off x="524015" y="6575470"/>
                            <a:ext cx="74641" cy="190479"/>
                          </a:xfrm>
                          <a:prstGeom prst="rect">
                            <a:avLst/>
                          </a:prstGeom>
                          <a:ln>
                            <a:noFill/>
                          </a:ln>
                        </wps:spPr>
                        <wps:txbx>
                          <w:txbxContent>
                            <w:p w14:paraId="2185A577"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2474" name="Rectangle 2474"/>
                        <wps:cNvSpPr/>
                        <wps:spPr>
                          <a:xfrm>
                            <a:off x="581279" y="6575470"/>
                            <a:ext cx="39373" cy="190479"/>
                          </a:xfrm>
                          <a:prstGeom prst="rect">
                            <a:avLst/>
                          </a:prstGeom>
                          <a:ln>
                            <a:noFill/>
                          </a:ln>
                        </wps:spPr>
                        <wps:txbx>
                          <w:txbxContent>
                            <w:p w14:paraId="1F299C1A"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2475" name="Rectangle 2475"/>
                        <wps:cNvSpPr/>
                        <wps:spPr>
                          <a:xfrm>
                            <a:off x="581279" y="6575470"/>
                            <a:ext cx="2366176" cy="190479"/>
                          </a:xfrm>
                          <a:prstGeom prst="rect">
                            <a:avLst/>
                          </a:prstGeom>
                          <a:ln>
                            <a:noFill/>
                          </a:ln>
                        </wps:spPr>
                        <wps:txbx>
                          <w:txbxContent>
                            <w:p w14:paraId="1A566212" w14:textId="77777777" w:rsidR="00396147" w:rsidRDefault="00396147">
                              <w:pPr>
                                <w:spacing w:after="0" w:line="276" w:lineRule="auto"/>
                              </w:pPr>
                              <w:r>
                                <w:rPr>
                                  <w:color w:val="FFFFFF"/>
                                  <w:sz w:val="18"/>
                                </w:rPr>
                                <w:t xml:space="preserve">Click the Save button on the toolbar </w:t>
                              </w:r>
                            </w:p>
                          </w:txbxContent>
                        </wps:txbx>
                        <wps:bodyPr horzOverflow="overflow" vert="horz" lIns="0" tIns="0" rIns="0" bIns="0" rtlCol="0">
                          <a:noAutofit/>
                        </wps:bodyPr>
                      </wps:wsp>
                      <wps:wsp>
                        <wps:cNvPr id="2476" name="Rectangle 2476"/>
                        <wps:cNvSpPr/>
                        <wps:spPr>
                          <a:xfrm>
                            <a:off x="581279" y="6725317"/>
                            <a:ext cx="1047259" cy="190480"/>
                          </a:xfrm>
                          <a:prstGeom prst="rect">
                            <a:avLst/>
                          </a:prstGeom>
                          <a:ln>
                            <a:noFill/>
                          </a:ln>
                        </wps:spPr>
                        <wps:txbx>
                          <w:txbxContent>
                            <w:p w14:paraId="7EFD1118" w14:textId="77777777" w:rsidR="00396147" w:rsidRDefault="00396147">
                              <w:pPr>
                                <w:spacing w:after="0" w:line="276" w:lineRule="auto"/>
                              </w:pPr>
                              <w:r>
                                <w:rPr>
                                  <w:color w:val="FFFFFF"/>
                                  <w:sz w:val="18"/>
                                </w:rPr>
                                <w:t>to save changes.</w:t>
                              </w:r>
                            </w:p>
                          </w:txbxContent>
                        </wps:txbx>
                        <wps:bodyPr horzOverflow="overflow" vert="horz" lIns="0" tIns="0" rIns="0" bIns="0" rtlCol="0">
                          <a:noAutofit/>
                        </wps:bodyPr>
                      </wps:wsp>
                      <wps:wsp>
                        <wps:cNvPr id="2477" name="Rectangle 2477"/>
                        <wps:cNvSpPr/>
                        <wps:spPr>
                          <a:xfrm>
                            <a:off x="463550" y="7091077"/>
                            <a:ext cx="159316" cy="190479"/>
                          </a:xfrm>
                          <a:prstGeom prst="rect">
                            <a:avLst/>
                          </a:prstGeom>
                          <a:ln>
                            <a:noFill/>
                          </a:ln>
                        </wps:spPr>
                        <wps:txbx>
                          <w:txbxContent>
                            <w:p w14:paraId="4D85CDA3" w14:textId="77777777" w:rsidR="00396147" w:rsidRDefault="00396147">
                              <w:pPr>
                                <w:spacing w:after="0" w:line="276" w:lineRule="auto"/>
                              </w:pPr>
                              <w:r>
                                <w:rPr>
                                  <w:color w:val="FFFFFF"/>
                                  <w:sz w:val="18"/>
                                </w:rPr>
                                <w:t>10</w:t>
                              </w:r>
                            </w:p>
                          </w:txbxContent>
                        </wps:txbx>
                        <wps:bodyPr horzOverflow="overflow" vert="horz" lIns="0" tIns="0" rIns="0" bIns="0" rtlCol="0">
                          <a:noAutofit/>
                        </wps:bodyPr>
                      </wps:wsp>
                      <wps:wsp>
                        <wps:cNvPr id="2478" name="Rectangle 2478"/>
                        <wps:cNvSpPr/>
                        <wps:spPr>
                          <a:xfrm>
                            <a:off x="584479" y="7091077"/>
                            <a:ext cx="74641" cy="190479"/>
                          </a:xfrm>
                          <a:prstGeom prst="rect">
                            <a:avLst/>
                          </a:prstGeom>
                          <a:ln>
                            <a:noFill/>
                          </a:ln>
                        </wps:spPr>
                        <wps:txbx>
                          <w:txbxContent>
                            <w:p w14:paraId="212ED33D"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2479" name="Rectangle 2479"/>
                        <wps:cNvSpPr/>
                        <wps:spPr>
                          <a:xfrm>
                            <a:off x="641744" y="7091077"/>
                            <a:ext cx="39373" cy="190479"/>
                          </a:xfrm>
                          <a:prstGeom prst="rect">
                            <a:avLst/>
                          </a:prstGeom>
                          <a:ln>
                            <a:noFill/>
                          </a:ln>
                        </wps:spPr>
                        <wps:txbx>
                          <w:txbxContent>
                            <w:p w14:paraId="1C6A89A7" w14:textId="77777777" w:rsidR="00396147" w:rsidRDefault="00396147">
                              <w:pPr>
                                <w:spacing w:after="0" w:line="276" w:lineRule="auto"/>
                              </w:pPr>
                              <w:r>
                                <w:rPr>
                                  <w:color w:val="FFFFFF"/>
                                  <w:sz w:val="18"/>
                                </w:rPr>
                                <w:t xml:space="preserve"> </w:t>
                              </w:r>
                            </w:p>
                          </w:txbxContent>
                        </wps:txbx>
                        <wps:bodyPr horzOverflow="overflow" vert="horz" lIns="0" tIns="0" rIns="0" bIns="0" rtlCol="0">
                          <a:noAutofit/>
                        </wps:bodyPr>
                      </wps:wsp>
                      <wps:wsp>
                        <wps:cNvPr id="2480" name="Rectangle 2480"/>
                        <wps:cNvSpPr/>
                        <wps:spPr>
                          <a:xfrm>
                            <a:off x="641744" y="7091077"/>
                            <a:ext cx="390385" cy="190479"/>
                          </a:xfrm>
                          <a:prstGeom prst="rect">
                            <a:avLst/>
                          </a:prstGeom>
                          <a:ln>
                            <a:noFill/>
                          </a:ln>
                        </wps:spPr>
                        <wps:txbx>
                          <w:txbxContent>
                            <w:p w14:paraId="3E2F91E0" w14:textId="77777777" w:rsidR="00396147" w:rsidRDefault="00396147">
                              <w:pPr>
                                <w:spacing w:after="0" w:line="276" w:lineRule="auto"/>
                              </w:pPr>
                              <w:r>
                                <w:rPr>
                                  <w:color w:val="FFFFFF"/>
                                  <w:sz w:val="18"/>
                                </w:rPr>
                                <w:t xml:space="preserve">Click </w:t>
                              </w:r>
                            </w:p>
                          </w:txbxContent>
                        </wps:txbx>
                        <wps:bodyPr horzOverflow="overflow" vert="horz" lIns="0" tIns="0" rIns="0" bIns="0" rtlCol="0">
                          <a:noAutofit/>
                        </wps:bodyPr>
                      </wps:wsp>
                      <wps:wsp>
                        <wps:cNvPr id="2481" name="Rectangle 2481"/>
                        <wps:cNvSpPr/>
                        <wps:spPr>
                          <a:xfrm>
                            <a:off x="1005904" y="7091077"/>
                            <a:ext cx="249463" cy="190479"/>
                          </a:xfrm>
                          <a:prstGeom prst="rect">
                            <a:avLst/>
                          </a:prstGeom>
                          <a:ln>
                            <a:noFill/>
                          </a:ln>
                        </wps:spPr>
                        <wps:txbx>
                          <w:txbxContent>
                            <w:p w14:paraId="41FC1FC8" w14:textId="77777777" w:rsidR="00396147" w:rsidRDefault="00396147">
                              <w:pPr>
                                <w:spacing w:after="0" w:line="276" w:lineRule="auto"/>
                              </w:pPr>
                              <w:r>
                                <w:rPr>
                                  <w:color w:val="FFFFFF"/>
                                  <w:sz w:val="18"/>
                                </w:rPr>
                                <w:t xml:space="preserve">the </w:t>
                              </w:r>
                            </w:p>
                          </w:txbxContent>
                        </wps:txbx>
                        <wps:bodyPr horzOverflow="overflow" vert="horz" lIns="0" tIns="0" rIns="0" bIns="0" rtlCol="0">
                          <a:noAutofit/>
                        </wps:bodyPr>
                      </wps:wsp>
                      <wps:wsp>
                        <wps:cNvPr id="2482" name="Rectangle 2482"/>
                        <wps:cNvSpPr/>
                        <wps:spPr>
                          <a:xfrm>
                            <a:off x="1264107" y="7091077"/>
                            <a:ext cx="514432" cy="190479"/>
                          </a:xfrm>
                          <a:prstGeom prst="rect">
                            <a:avLst/>
                          </a:prstGeom>
                          <a:ln>
                            <a:noFill/>
                          </a:ln>
                        </wps:spPr>
                        <wps:txbx>
                          <w:txbxContent>
                            <w:p w14:paraId="005C1A98" w14:textId="77777777" w:rsidR="00396147" w:rsidRDefault="00396147">
                              <w:pPr>
                                <w:spacing w:after="0" w:line="276" w:lineRule="auto"/>
                              </w:pPr>
                              <w:r>
                                <w:rPr>
                                  <w:color w:val="FFFFFF"/>
                                  <w:sz w:val="18"/>
                                </w:rPr>
                                <w:t xml:space="preserve">Project </w:t>
                              </w:r>
                            </w:p>
                          </w:txbxContent>
                        </wps:txbx>
                        <wps:bodyPr horzOverflow="overflow" vert="horz" lIns="0" tIns="0" rIns="0" bIns="0" rtlCol="0">
                          <a:noAutofit/>
                        </wps:bodyPr>
                      </wps:wsp>
                      <wps:wsp>
                        <wps:cNvPr id="2483" name="Rectangle 2483"/>
                        <wps:cNvSpPr/>
                        <wps:spPr>
                          <a:xfrm>
                            <a:off x="1721536" y="7091077"/>
                            <a:ext cx="479164" cy="190479"/>
                          </a:xfrm>
                          <a:prstGeom prst="rect">
                            <a:avLst/>
                          </a:prstGeom>
                          <a:ln>
                            <a:noFill/>
                          </a:ln>
                        </wps:spPr>
                        <wps:txbx>
                          <w:txbxContent>
                            <w:p w14:paraId="6874F203" w14:textId="77777777" w:rsidR="00396147" w:rsidRDefault="00396147">
                              <w:pPr>
                                <w:spacing w:after="0" w:line="276" w:lineRule="auto"/>
                              </w:pPr>
                              <w:r>
                                <w:rPr>
                                  <w:color w:val="FFFFFF"/>
                                  <w:sz w:val="18"/>
                                </w:rPr>
                                <w:t xml:space="preserve">button </w:t>
                              </w:r>
                            </w:p>
                          </w:txbxContent>
                        </wps:txbx>
                        <wps:bodyPr horzOverflow="overflow" vert="horz" lIns="0" tIns="0" rIns="0" bIns="0" rtlCol="0">
                          <a:noAutofit/>
                        </wps:bodyPr>
                      </wps:wsp>
                      <wps:wsp>
                        <wps:cNvPr id="2484" name="Rectangle 2484"/>
                        <wps:cNvSpPr/>
                        <wps:spPr>
                          <a:xfrm>
                            <a:off x="2152447" y="7091077"/>
                            <a:ext cx="276066" cy="190479"/>
                          </a:xfrm>
                          <a:prstGeom prst="rect">
                            <a:avLst/>
                          </a:prstGeom>
                          <a:ln>
                            <a:noFill/>
                          </a:ln>
                        </wps:spPr>
                        <wps:txbx>
                          <w:txbxContent>
                            <w:p w14:paraId="69755127" w14:textId="77777777" w:rsidR="00396147" w:rsidRDefault="00396147">
                              <w:pPr>
                                <w:spacing w:after="0" w:line="276" w:lineRule="auto"/>
                              </w:pPr>
                              <w:r>
                                <w:rPr>
                                  <w:color w:val="FFFFFF"/>
                                  <w:sz w:val="18"/>
                                </w:rPr>
                                <w:t xml:space="preserve">and </w:t>
                              </w:r>
                            </w:p>
                          </w:txbxContent>
                        </wps:txbx>
                        <wps:bodyPr horzOverflow="overflow" vert="horz" lIns="0" tIns="0" rIns="0" bIns="0" rtlCol="0">
                          <a:noAutofit/>
                        </wps:bodyPr>
                      </wps:wsp>
                      <wps:wsp>
                        <wps:cNvPr id="2485" name="Rectangle 2485"/>
                        <wps:cNvSpPr/>
                        <wps:spPr>
                          <a:xfrm>
                            <a:off x="641744" y="7240924"/>
                            <a:ext cx="490413" cy="190480"/>
                          </a:xfrm>
                          <a:prstGeom prst="rect">
                            <a:avLst/>
                          </a:prstGeom>
                          <a:ln>
                            <a:noFill/>
                          </a:ln>
                        </wps:spPr>
                        <wps:txbx>
                          <w:txbxContent>
                            <w:p w14:paraId="54B73B41" w14:textId="77777777" w:rsidR="00396147" w:rsidRDefault="00396147">
                              <w:pPr>
                                <w:spacing w:after="0" w:line="276" w:lineRule="auto"/>
                              </w:pPr>
                              <w:r>
                                <w:rPr>
                                  <w:color w:val="FFFFFF"/>
                                  <w:sz w:val="18"/>
                                </w:rPr>
                                <w:t xml:space="preserve">choose </w:t>
                              </w:r>
                            </w:p>
                          </w:txbxContent>
                        </wps:txbx>
                        <wps:bodyPr horzOverflow="overflow" vert="horz" lIns="0" tIns="0" rIns="0" bIns="0" rtlCol="0">
                          <a:noAutofit/>
                        </wps:bodyPr>
                      </wps:wsp>
                      <wps:wsp>
                        <wps:cNvPr id="2486" name="Rectangle 2486"/>
                        <wps:cNvSpPr/>
                        <wps:spPr>
                          <a:xfrm>
                            <a:off x="1104544" y="7240924"/>
                            <a:ext cx="493150" cy="190480"/>
                          </a:xfrm>
                          <a:prstGeom prst="rect">
                            <a:avLst/>
                          </a:prstGeom>
                          <a:ln>
                            <a:noFill/>
                          </a:ln>
                        </wps:spPr>
                        <wps:txbx>
                          <w:txbxContent>
                            <w:p w14:paraId="146910A5" w14:textId="77777777" w:rsidR="00396147" w:rsidRDefault="00396147">
                              <w:pPr>
                                <w:spacing w:after="0" w:line="276" w:lineRule="auto"/>
                              </w:pPr>
                              <w:r>
                                <w:rPr>
                                  <w:color w:val="FFFFFF"/>
                                  <w:sz w:val="18"/>
                                </w:rPr>
                                <w:t xml:space="preserve">Export </w:t>
                              </w:r>
                            </w:p>
                          </w:txbxContent>
                        </wps:txbx>
                        <wps:bodyPr horzOverflow="overflow" vert="horz" lIns="0" tIns="0" rIns="0" bIns="0" rtlCol="0">
                          <a:noAutofit/>
                        </wps:bodyPr>
                      </wps:wsp>
                      <wps:wsp>
                        <wps:cNvPr id="2487" name="Rectangle 2487"/>
                        <wps:cNvSpPr/>
                        <wps:spPr>
                          <a:xfrm>
                            <a:off x="1569403" y="7240924"/>
                            <a:ext cx="174670" cy="190480"/>
                          </a:xfrm>
                          <a:prstGeom prst="rect">
                            <a:avLst/>
                          </a:prstGeom>
                          <a:ln>
                            <a:noFill/>
                          </a:ln>
                        </wps:spPr>
                        <wps:txbx>
                          <w:txbxContent>
                            <w:p w14:paraId="1DB0503A" w14:textId="77777777" w:rsidR="00396147" w:rsidRDefault="00396147">
                              <w:pPr>
                                <w:spacing w:after="0" w:line="276" w:lineRule="auto"/>
                              </w:pPr>
                              <w:r>
                                <w:rPr>
                                  <w:color w:val="FFFFFF"/>
                                  <w:sz w:val="18"/>
                                </w:rPr>
                                <w:t xml:space="preserve">to </w:t>
                              </w:r>
                            </w:p>
                          </w:txbxContent>
                        </wps:txbx>
                        <wps:bodyPr horzOverflow="overflow" vert="horz" lIns="0" tIns="0" rIns="0" bIns="0" rtlCol="0">
                          <a:noAutofit/>
                        </wps:bodyPr>
                      </wps:wsp>
                      <wps:wsp>
                        <wps:cNvPr id="2488" name="Rectangle 2488"/>
                        <wps:cNvSpPr/>
                        <wps:spPr>
                          <a:xfrm>
                            <a:off x="1794802" y="7240924"/>
                            <a:ext cx="434014" cy="190480"/>
                          </a:xfrm>
                          <a:prstGeom prst="rect">
                            <a:avLst/>
                          </a:prstGeom>
                          <a:ln>
                            <a:noFill/>
                          </a:ln>
                        </wps:spPr>
                        <wps:txbx>
                          <w:txbxContent>
                            <w:p w14:paraId="10028316" w14:textId="77777777" w:rsidR="00396147" w:rsidRDefault="00396147">
                              <w:pPr>
                                <w:spacing w:after="0" w:line="276" w:lineRule="auto"/>
                              </w:pPr>
                              <w:r>
                                <w:rPr>
                                  <w:color w:val="FFFFFF"/>
                                  <w:sz w:val="18"/>
                                </w:rPr>
                                <w:t xml:space="preserve">create </w:t>
                              </w:r>
                            </w:p>
                          </w:txbxContent>
                        </wps:txbx>
                        <wps:bodyPr horzOverflow="overflow" vert="horz" lIns="0" tIns="0" rIns="0" bIns="0" rtlCol="0">
                          <a:noAutofit/>
                        </wps:bodyPr>
                      </wps:wsp>
                      <wps:wsp>
                        <wps:cNvPr id="2490" name="Rectangle 2490"/>
                        <wps:cNvSpPr/>
                        <wps:spPr>
                          <a:xfrm>
                            <a:off x="2215197" y="7240924"/>
                            <a:ext cx="192912" cy="190480"/>
                          </a:xfrm>
                          <a:prstGeom prst="rect">
                            <a:avLst/>
                          </a:prstGeom>
                          <a:ln>
                            <a:noFill/>
                          </a:ln>
                        </wps:spPr>
                        <wps:txbx>
                          <w:txbxContent>
                            <w:p w14:paraId="4B6B9771" w14:textId="77777777" w:rsidR="00396147" w:rsidRDefault="00396147">
                              <w:pPr>
                                <w:spacing w:after="0" w:line="276" w:lineRule="auto"/>
                              </w:pPr>
                              <w:r>
                                <w:rPr>
                                  <w:color w:val="FFFFFF"/>
                                  <w:sz w:val="18"/>
                                </w:rPr>
                                <w:t xml:space="preserve">an </w:t>
                              </w:r>
                            </w:p>
                          </w:txbxContent>
                        </wps:txbx>
                        <wps:bodyPr horzOverflow="overflow" vert="horz" lIns="0" tIns="0" rIns="0" bIns="0" rtlCol="0">
                          <a:noAutofit/>
                        </wps:bodyPr>
                      </wps:wsp>
                      <wps:wsp>
                        <wps:cNvPr id="2491" name="Rectangle 2491"/>
                        <wps:cNvSpPr/>
                        <wps:spPr>
                          <a:xfrm>
                            <a:off x="641744" y="7390772"/>
                            <a:ext cx="1644846" cy="190480"/>
                          </a:xfrm>
                          <a:prstGeom prst="rect">
                            <a:avLst/>
                          </a:prstGeom>
                          <a:ln>
                            <a:noFill/>
                          </a:ln>
                        </wps:spPr>
                        <wps:txbx>
                          <w:txbxContent>
                            <w:p w14:paraId="799DA995" w14:textId="77777777" w:rsidR="00396147" w:rsidRDefault="00396147">
                              <w:pPr>
                                <w:spacing w:after="0" w:line="276" w:lineRule="auto"/>
                              </w:pPr>
                              <w:r>
                                <w:rPr>
                                  <w:color w:val="FFFFFF"/>
                                  <w:sz w:val="18"/>
                                </w:rPr>
                                <w:t>animated movie to share.</w:t>
                              </w:r>
                            </w:p>
                          </w:txbxContent>
                        </wps:txbx>
                        <wps:bodyPr horzOverflow="overflow" vert="horz" lIns="0" tIns="0" rIns="0" bIns="0" rtlCol="0">
                          <a:noAutofit/>
                        </wps:bodyPr>
                      </wps:wsp>
                      <wps:wsp>
                        <wps:cNvPr id="2492" name="Rectangle 2492"/>
                        <wps:cNvSpPr/>
                        <wps:spPr>
                          <a:xfrm>
                            <a:off x="1342673" y="8934132"/>
                            <a:ext cx="41560" cy="201062"/>
                          </a:xfrm>
                          <a:prstGeom prst="rect">
                            <a:avLst/>
                          </a:prstGeom>
                          <a:ln>
                            <a:noFill/>
                          </a:ln>
                        </wps:spPr>
                        <wps:txbx>
                          <w:txbxContent>
                            <w:p w14:paraId="307FA9AC" w14:textId="77777777" w:rsidR="00396147" w:rsidRDefault="00396147">
                              <w:pPr>
                                <w:spacing w:after="0" w:line="276" w:lineRule="auto"/>
                              </w:pPr>
                              <w:r>
                                <w:rPr>
                                  <w:color w:val="FFFFFF"/>
                                </w:rPr>
                                <w:t xml:space="preserve"> </w:t>
                              </w:r>
                            </w:p>
                          </w:txbxContent>
                        </wps:txbx>
                        <wps:bodyPr horzOverflow="overflow" vert="horz" lIns="0" tIns="0" rIns="0" bIns="0" rtlCol="0">
                          <a:noAutofit/>
                        </wps:bodyPr>
                      </wps:wsp>
                      <wps:wsp>
                        <wps:cNvPr id="2493" name="Shape 2376"/>
                        <wps:cNvSpPr/>
                        <wps:spPr>
                          <a:xfrm>
                            <a:off x="405155" y="7834351"/>
                            <a:ext cx="1979676" cy="1508760"/>
                          </a:xfrm>
                          <a:custGeom>
                            <a:avLst/>
                            <a:gdLst/>
                            <a:ahLst/>
                            <a:cxnLst/>
                            <a:rect l="0" t="0" r="0" b="0"/>
                            <a:pathLst>
                              <a:path w="1979676" h="1508760">
                                <a:moveTo>
                                  <a:pt x="0" y="0"/>
                                </a:moveTo>
                                <a:lnTo>
                                  <a:pt x="1979676" y="0"/>
                                </a:lnTo>
                                <a:lnTo>
                                  <a:pt x="1979676" y="1508760"/>
                                </a:lnTo>
                                <a:lnTo>
                                  <a:pt x="0" y="1508760"/>
                                </a:lnTo>
                                <a:lnTo>
                                  <a:pt x="0" y="0"/>
                                </a:lnTo>
                              </a:path>
                            </a:pathLst>
                          </a:custGeom>
                          <a:ln w="0" cap="flat">
                            <a:miter lim="127000"/>
                          </a:ln>
                        </wps:spPr>
                        <wps:style>
                          <a:lnRef idx="0">
                            <a:srgbClr val="000000">
                              <a:alpha val="0"/>
                            </a:srgbClr>
                          </a:lnRef>
                          <a:fillRef idx="1">
                            <a:srgbClr val="000000">
                              <a:alpha val="74901"/>
                            </a:srgbClr>
                          </a:fillRef>
                          <a:effectRef idx="0">
                            <a:scrgbClr r="0" g="0" b="0"/>
                          </a:effectRef>
                          <a:fontRef idx="none"/>
                        </wps:style>
                        <wps:bodyPr/>
                      </wps:wsp>
                      <wps:wsp>
                        <wps:cNvPr id="2494" name="Shape 2377"/>
                        <wps:cNvSpPr/>
                        <wps:spPr>
                          <a:xfrm>
                            <a:off x="395732" y="7824927"/>
                            <a:ext cx="1926336" cy="1453897"/>
                          </a:xfrm>
                          <a:custGeom>
                            <a:avLst/>
                            <a:gdLst/>
                            <a:ahLst/>
                            <a:cxnLst/>
                            <a:rect l="0" t="0" r="0" b="0"/>
                            <a:pathLst>
                              <a:path w="1926336" h="1453897">
                                <a:moveTo>
                                  <a:pt x="0" y="0"/>
                                </a:moveTo>
                                <a:lnTo>
                                  <a:pt x="1926336" y="0"/>
                                </a:lnTo>
                                <a:lnTo>
                                  <a:pt x="1926336" y="1453897"/>
                                </a:lnTo>
                                <a:lnTo>
                                  <a:pt x="0" y="1453897"/>
                                </a:lnTo>
                                <a:lnTo>
                                  <a:pt x="0" y="0"/>
                                </a:lnTo>
                              </a:path>
                            </a:pathLst>
                          </a:custGeom>
                          <a:ln w="0" cap="flat">
                            <a:miter lim="127000"/>
                          </a:ln>
                        </wps:spPr>
                        <wps:style>
                          <a:lnRef idx="0">
                            <a:srgbClr val="000000">
                              <a:alpha val="0"/>
                            </a:srgbClr>
                          </a:lnRef>
                          <a:fillRef idx="1">
                            <a:srgbClr val="D6D6D6"/>
                          </a:fillRef>
                          <a:effectRef idx="0">
                            <a:scrgbClr r="0" g="0" b="0"/>
                          </a:effectRef>
                          <a:fontRef idx="none"/>
                        </wps:style>
                        <wps:bodyPr/>
                      </wps:wsp>
                      <pic:pic xmlns:pic="http://schemas.openxmlformats.org/drawingml/2006/picture">
                        <pic:nvPicPr>
                          <pic:cNvPr id="2495" name="Picture 2495"/>
                          <pic:cNvPicPr/>
                        </pic:nvPicPr>
                        <pic:blipFill>
                          <a:blip r:embed="rId77"/>
                          <a:stretch>
                            <a:fillRect/>
                          </a:stretch>
                        </pic:blipFill>
                        <pic:spPr>
                          <a:xfrm>
                            <a:off x="395732" y="7824932"/>
                            <a:ext cx="1926336" cy="1437564"/>
                          </a:xfrm>
                          <a:prstGeom prst="rect">
                            <a:avLst/>
                          </a:prstGeom>
                        </pic:spPr>
                      </pic:pic>
                      <wps:wsp>
                        <wps:cNvPr id="224" name="Shape 309"/>
                        <wps:cNvSpPr/>
                        <wps:spPr>
                          <a:xfrm>
                            <a:off x="395732" y="7824927"/>
                            <a:ext cx="1926336" cy="1453897"/>
                          </a:xfrm>
                          <a:custGeom>
                            <a:avLst/>
                            <a:gdLst/>
                            <a:ahLst/>
                            <a:cxnLst/>
                            <a:rect l="0" t="0" r="0" b="0"/>
                            <a:pathLst>
                              <a:path w="1926336" h="1453897">
                                <a:moveTo>
                                  <a:pt x="0" y="1453897"/>
                                </a:moveTo>
                                <a:lnTo>
                                  <a:pt x="1926336" y="1453897"/>
                                </a:lnTo>
                                <a:lnTo>
                                  <a:pt x="1926336" y="0"/>
                                </a:lnTo>
                                <a:lnTo>
                                  <a:pt x="0" y="0"/>
                                </a:lnTo>
                                <a:close/>
                              </a:path>
                            </a:pathLst>
                          </a:custGeom>
                          <a:ln w="4521" cap="flat">
                            <a:miter lim="100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0006058" id="Group 167" o:spid="_x0000_s1301" style="position:absolute;left:0;text-align:left;margin-left:34.5pt;margin-top:34.5pt;width:232.55pt;height:721.5pt;z-index:251671552;mso-position-horizontal-relative:page;mso-position-vertical-relative:page;mso-width-relative:margin;mso-height-relative:margin" coordorigin="3873,4532" coordsize="26260,947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GiiisT+j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7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VI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S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Q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d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T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B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q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D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Ul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O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C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H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F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K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7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F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p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K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p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7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wQKAAAAAAAAACEAvZqWSaljAACpYwAAFAAAAGRycy9tZWRpYS9pbWFnZTIuanBn/9j/4AAQSkZJ&#10;RgABAQEAAAAAAAD/2wBDAAQCAwMDAgQDAwMEBAQEBQkGBQUFBQsICAYJDQsNDQ0LDAwOEBQRDg8T&#10;DwwMEhgSExUWFxcXDhEZGxkWGhQWFxb/2wBDAQQEBAUFBQoGBgoWDwwPFhYWFhYWFhYWFhYWFhYW&#10;FhYWFhYWFhYWFhYWFhYWFhYWFhYWFhYWFhYWFhYWFhYWFhb/wAARCADsAT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">
                <v:shape id="Picture 168" o:spid="_x0000_s1302" type="#_x0000_t75" style="position:absolute;left:4234;top:4532;width:20689;height:94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CY3nEAAAA3AAAAA8AAABkcnMvZG93bnJldi54bWxEj09rwkAQxe8Fv8Mygre6qVopqauIEBEv&#10;pVHwOmQnf2h2NmRXjf30nYPQ2xvmzW/eW20G16ob9aHxbOBtmoAiLrxtuDJwPmWvH6BCRLbYeiYD&#10;DwqwWY9eVphaf+dvuuWxUgLhkKKBOsYu1ToUNTkMU98Ry670vcMoY19p2+Nd4K7VsyRZaocNy4ca&#10;O9rVVPzkVyeUrKmOv/P9+2L2NT9eMyoveSiNmYyH7SeoSEP8Nz+vD1biLyWtlBEFe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CY3nEAAAA3AAAAA8AAAAAAAAAAAAAAAAA&#10;nwIAAGRycy9kb3ducmV2LnhtbFBLBQYAAAAABAAEAPcAAACQAwAAAAA=&#10;">
                  <v:imagedata r:id="rId78" o:title=""/>
                </v:shape>
                <v:rect id="Rectangle 169" o:spid="_x0000_s1303" style="position:absolute;left:4466;top:6232;width:16967;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14:paraId="66B0068E" w14:textId="77777777" w:rsidR="00396147" w:rsidRDefault="00396147">
                        <w:pPr>
                          <w:spacing w:after="0" w:line="276" w:lineRule="auto"/>
                        </w:pPr>
                        <w:r>
                          <w:rPr>
                            <w:rFonts w:ascii="Times New Roman" w:eastAsia="Times New Roman" w:hAnsi="Times New Roman" w:cs="Times New Roman"/>
                            <w:b/>
                            <w:color w:val="F9F300"/>
                            <w:sz w:val="24"/>
                          </w:rPr>
                          <w:t>Steps for Students</w:t>
                        </w:r>
                      </w:p>
                    </w:txbxContent>
                  </v:textbox>
                </v:rect>
                <v:rect id="Rectangle 170" o:spid="_x0000_s1304" style="position:absolute;left:4042;top:8046;width:23468;height:2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14:paraId="09F86981" w14:textId="77EB3F23" w:rsidR="00396147" w:rsidRDefault="00396147">
                        <w:pPr>
                          <w:spacing w:after="0" w:line="276" w:lineRule="auto"/>
                        </w:pPr>
                        <w:r>
                          <w:rPr>
                            <w:rFonts w:ascii="Times New Roman" w:eastAsia="Times New Roman" w:hAnsi="Times New Roman" w:cs="Times New Roman"/>
                            <w:b/>
                            <w:color w:val="FFFFFF"/>
                          </w:rPr>
                          <w:t xml:space="preserve">  Creating Animated Fractions in </w:t>
                        </w:r>
                      </w:p>
                    </w:txbxContent>
                  </v:textbox>
                </v:rect>
                <v:rect id="Rectangle 171" o:spid="_x0000_s1305" style="position:absolute;left:3873;top:9545;width:5282;height:2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14:paraId="19F42D44" w14:textId="7A144D6D" w:rsidR="00396147" w:rsidRDefault="00396147">
                        <w:pPr>
                          <w:spacing w:after="0" w:line="276" w:lineRule="auto"/>
                        </w:pPr>
                        <w:r>
                          <w:rPr>
                            <w:rFonts w:ascii="Times New Roman" w:eastAsia="Times New Roman" w:hAnsi="Times New Roman" w:cs="Times New Roman"/>
                            <w:b/>
                            <w:color w:val="FFFFFF"/>
                          </w:rPr>
                          <w:t xml:space="preserve">   Frames</w:t>
                        </w:r>
                      </w:p>
                    </w:txbxContent>
                  </v:textbox>
                </v:rect>
                <v:rect id="Rectangle 172" o:spid="_x0000_s1306" style="position:absolute;left:7845;top:9643;width:935;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14:paraId="47795468" w14:textId="77777777" w:rsidR="00396147" w:rsidRDefault="00396147">
                        <w:pPr>
                          <w:spacing w:after="0" w:line="276" w:lineRule="auto"/>
                        </w:pPr>
                        <w:r>
                          <w:rPr>
                            <w:rFonts w:ascii="Times New Roman" w:eastAsia="Times New Roman" w:hAnsi="Times New Roman" w:cs="Times New Roman"/>
                            <w:b/>
                            <w:color w:val="FFFFFF"/>
                            <w:sz w:val="11"/>
                          </w:rPr>
                          <w:t>™</w:t>
                        </w:r>
                      </w:p>
                    </w:txbxContent>
                  </v:textbox>
                </v:rect>
                <v:rect id="Rectangle 173" o:spid="_x0000_s1307" style="position:absolute;left:3873;top:11630;width:3893;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14:paraId="14A7F74B" w14:textId="77777777" w:rsidR="00396147" w:rsidRDefault="00396147">
                        <w:pPr>
                          <w:spacing w:after="0" w:line="276" w:lineRule="auto"/>
                        </w:pPr>
                        <w:r>
                          <w:rPr>
                            <w:rFonts w:ascii="Calibri" w:eastAsia="Calibri" w:hAnsi="Calibri" w:cs="Calibri"/>
                            <w:color w:val="FFFFFF"/>
                          </w:rPr>
                          <w:t xml:space="preserve">Once </w:t>
                        </w:r>
                      </w:p>
                    </w:txbxContent>
                  </v:textbox>
                </v:rect>
                <v:rect id="Rectangle 174" o:spid="_x0000_s1308" style="position:absolute;left:7496;top:11630;width:2961;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14:paraId="0AC6C61A" w14:textId="77777777" w:rsidR="00396147" w:rsidRDefault="00396147">
                        <w:pPr>
                          <w:spacing w:after="0" w:line="276" w:lineRule="auto"/>
                        </w:pPr>
                        <w:r>
                          <w:rPr>
                            <w:rFonts w:ascii="Calibri" w:eastAsia="Calibri" w:hAnsi="Calibri" w:cs="Calibri"/>
                            <w:color w:val="FFFFFF"/>
                          </w:rPr>
                          <w:t xml:space="preserve">you </w:t>
                        </w:r>
                      </w:p>
                    </w:txbxContent>
                  </v:textbox>
                </v:rect>
                <v:rect id="Rectangle 175" o:spid="_x0000_s1309" style="position:absolute;left:10418;top:11630;width:3402;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14:paraId="06AA7C5C" w14:textId="77777777" w:rsidR="00396147" w:rsidRDefault="00396147">
                        <w:pPr>
                          <w:spacing w:after="0" w:line="276" w:lineRule="auto"/>
                        </w:pPr>
                        <w:r>
                          <w:rPr>
                            <w:rFonts w:ascii="Calibri" w:eastAsia="Calibri" w:hAnsi="Calibri" w:cs="Calibri"/>
                            <w:color w:val="FFFFFF"/>
                          </w:rPr>
                          <w:t xml:space="preserve">take </w:t>
                        </w:r>
                      </w:p>
                    </w:txbxContent>
                  </v:textbox>
                </v:rect>
                <v:rect id="Rectangle 176" o:spid="_x0000_s1310" style="position:absolute;left:13672;top:11630;width:5979;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14:paraId="55718FA4" w14:textId="77777777" w:rsidR="00396147" w:rsidRDefault="00396147">
                        <w:pPr>
                          <w:spacing w:after="0" w:line="276" w:lineRule="auto"/>
                        </w:pPr>
                        <w:r>
                          <w:rPr>
                            <w:rFonts w:ascii="Calibri" w:eastAsia="Calibri" w:hAnsi="Calibri" w:cs="Calibri"/>
                            <w:color w:val="FFFFFF"/>
                          </w:rPr>
                          <w:t xml:space="preserve">pictures </w:t>
                        </w:r>
                      </w:p>
                    </w:txbxContent>
                  </v:textbox>
                </v:rect>
                <v:rect id="Rectangle 177" o:spid="_x0000_s1311" style="position:absolute;left:18864;top:11630;width:1900;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14:paraId="00A06597" w14:textId="77777777" w:rsidR="00396147" w:rsidRDefault="00396147">
                        <w:pPr>
                          <w:spacing w:after="0" w:line="276" w:lineRule="auto"/>
                        </w:pPr>
                        <w:r>
                          <w:rPr>
                            <w:rFonts w:ascii="Calibri" w:eastAsia="Calibri" w:hAnsi="Calibri" w:cs="Calibri"/>
                            <w:color w:val="FFFFFF"/>
                          </w:rPr>
                          <w:t xml:space="preserve">of </w:t>
                        </w:r>
                      </w:p>
                    </w:txbxContent>
                  </v:textbox>
                </v:rect>
                <v:rect id="Rectangle 178" o:spid="_x0000_s1312" style="position:absolute;left:20988;top:11630;width:3497;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14:paraId="2466119F" w14:textId="77777777" w:rsidR="00396147" w:rsidRDefault="00396147">
                        <w:pPr>
                          <w:spacing w:after="0" w:line="276" w:lineRule="auto"/>
                        </w:pPr>
                        <w:r>
                          <w:rPr>
                            <w:rFonts w:ascii="Calibri" w:eastAsia="Calibri" w:hAnsi="Calibri" w:cs="Calibri"/>
                            <w:color w:val="FFFFFF"/>
                          </w:rPr>
                          <w:t xml:space="preserve">your </w:t>
                        </w:r>
                      </w:p>
                    </w:txbxContent>
                  </v:textbox>
                </v:rect>
                <v:rect id="Rectangle 179" o:spid="_x0000_s1313" style="position:absolute;left:3873;top:13128;width:2626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14:paraId="7ABECA57" w14:textId="77777777" w:rsidR="00396147" w:rsidRDefault="00396147">
                        <w:pPr>
                          <w:spacing w:after="0" w:line="276" w:lineRule="auto"/>
                        </w:pPr>
                        <w:r>
                          <w:rPr>
                            <w:rFonts w:ascii="Calibri" w:eastAsia="Calibri" w:hAnsi="Calibri" w:cs="Calibri"/>
                            <w:color w:val="FFFFFF"/>
                          </w:rPr>
                          <w:t xml:space="preserve">fractions object, you can use Frames </w:t>
                        </w:r>
                      </w:p>
                    </w:txbxContent>
                  </v:textbox>
                </v:rect>
                <v:rect id="Rectangle 180" o:spid="_x0000_s1314" style="position:absolute;left:18601;top:14627;width:6669;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14:paraId="04655F30" w14:textId="77777777" w:rsidR="00396147" w:rsidRDefault="00396147">
                        <w:pPr>
                          <w:spacing w:after="0" w:line="276" w:lineRule="auto"/>
                        </w:pPr>
                        <w:r>
                          <w:rPr>
                            <w:rFonts w:ascii="Calibri" w:eastAsia="Calibri" w:hAnsi="Calibri" w:cs="Calibri"/>
                            <w:color w:val="FFFFFF"/>
                          </w:rPr>
                          <w:t xml:space="preserve">Fantastic </w:t>
                        </w:r>
                      </w:p>
                    </w:txbxContent>
                  </v:textbox>
                </v:rect>
                <v:rect id="Rectangle 181" o:spid="_x0000_s1315" style="position:absolute;left:3873;top:14627;width:1900;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14:paraId="40015BC6" w14:textId="77777777" w:rsidR="00396147" w:rsidRDefault="00396147">
                        <w:pPr>
                          <w:spacing w:after="0" w:line="276" w:lineRule="auto"/>
                        </w:pPr>
                        <w:r>
                          <w:rPr>
                            <w:rFonts w:ascii="Calibri" w:eastAsia="Calibri" w:hAnsi="Calibri" w:cs="Calibri"/>
                            <w:color w:val="FFFFFF"/>
                          </w:rPr>
                          <w:t xml:space="preserve">to </w:t>
                        </w:r>
                      </w:p>
                    </w:txbxContent>
                  </v:textbox>
                </v:rect>
                <v:rect id="Rectangle 182" o:spid="_x0000_s1316" style="position:absolute;left:5738;top:14627;width:6316;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14:paraId="0F2AA2A2" w14:textId="77777777" w:rsidR="00396147" w:rsidRDefault="00396147">
                        <w:pPr>
                          <w:spacing w:after="0" w:line="276" w:lineRule="auto"/>
                        </w:pPr>
                        <w:r>
                          <w:rPr>
                            <w:rFonts w:ascii="Calibri" w:eastAsia="Calibri" w:hAnsi="Calibri" w:cs="Calibri"/>
                            <w:color w:val="FFFFFF"/>
                          </w:rPr>
                          <w:t xml:space="preserve">combine </w:t>
                        </w:r>
                      </w:p>
                    </w:txbxContent>
                  </v:textbox>
                </v:rect>
                <v:rect id="Rectangle 183" o:spid="_x0000_s1317" style="position:absolute;left:10924;top:14627;width:3995;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14:paraId="71ADE34F" w14:textId="77777777" w:rsidR="00396147" w:rsidRDefault="00396147">
                        <w:pPr>
                          <w:spacing w:after="0" w:line="276" w:lineRule="auto"/>
                        </w:pPr>
                        <w:r>
                          <w:rPr>
                            <w:rFonts w:ascii="Calibri" w:eastAsia="Calibri" w:hAnsi="Calibri" w:cs="Calibri"/>
                            <w:color w:val="FFFFFF"/>
                          </w:rPr>
                          <w:t xml:space="preserve">them </w:t>
                        </w:r>
                      </w:p>
                    </w:txbxContent>
                  </v:textbox>
                </v:rect>
                <v:rect id="Rectangle 184" o:spid="_x0000_s1318" style="position:absolute;left:14365;top:14627;width:3248;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36F65253" w14:textId="77777777" w:rsidR="00396147" w:rsidRDefault="00396147">
                        <w:pPr>
                          <w:spacing w:after="0" w:line="276" w:lineRule="auto"/>
                        </w:pPr>
                        <w:r>
                          <w:rPr>
                            <w:rFonts w:ascii="Calibri" w:eastAsia="Calibri" w:hAnsi="Calibri" w:cs="Calibri"/>
                            <w:color w:val="FFFFFF"/>
                          </w:rPr>
                          <w:t xml:space="preserve">into </w:t>
                        </w:r>
                      </w:p>
                    </w:txbxContent>
                  </v:textbox>
                </v:rect>
                <v:rect id="Rectangle 185" o:spid="_x0000_s1319" style="position:absolute;left:17243;top:14627;width:1225;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14:paraId="22C1011D" w14:textId="77777777" w:rsidR="00396147" w:rsidRDefault="00396147">
                        <w:pPr>
                          <w:spacing w:after="0" w:line="276" w:lineRule="auto"/>
                        </w:pPr>
                        <w:r>
                          <w:rPr>
                            <w:rFonts w:ascii="Calibri" w:eastAsia="Calibri" w:hAnsi="Calibri" w:cs="Calibri"/>
                            <w:color w:val="FFFFFF"/>
                          </w:rPr>
                          <w:t xml:space="preserve">a </w:t>
                        </w:r>
                      </w:p>
                    </w:txbxContent>
                  </v:textbox>
                </v:rect>
                <v:rect id="Rectangle 96" o:spid="_x0000_s1320" style="position:absolute;left:3873;top:16125;width:13587;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14:paraId="61546989" w14:textId="77777777" w:rsidR="00396147" w:rsidRDefault="00396147">
                        <w:pPr>
                          <w:spacing w:after="0" w:line="276" w:lineRule="auto"/>
                        </w:pPr>
                        <w:r>
                          <w:rPr>
                            <w:rFonts w:ascii="Calibri" w:eastAsia="Calibri" w:hAnsi="Calibri" w:cs="Calibri"/>
                            <w:color w:val="FFFFFF"/>
                          </w:rPr>
                          <w:t>Fraction animation.</w:t>
                        </w:r>
                      </w:p>
                    </w:txbxContent>
                  </v:textbox>
                </v:rect>
                <v:rect id="Rectangle 97" o:spid="_x0000_s1321" style="position:absolute;left:4635;top:18512;width:78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14:paraId="7E6188DA" w14:textId="77777777" w:rsidR="00396147" w:rsidRDefault="00396147">
                        <w:pPr>
                          <w:spacing w:after="0" w:line="276" w:lineRule="auto"/>
                        </w:pPr>
                        <w:r>
                          <w:rPr>
                            <w:color w:val="FFFFFF"/>
                            <w:sz w:val="18"/>
                          </w:rPr>
                          <w:t>1</w:t>
                        </w:r>
                      </w:p>
                    </w:txbxContent>
                  </v:textbox>
                </v:rect>
                <v:rect id="Rectangle 98" o:spid="_x0000_s1322" style="position:absolute;left:5240;top:18512;width:74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14:paraId="7ECC1C76" w14:textId="77777777" w:rsidR="00396147" w:rsidRDefault="00396147">
                        <w:pPr>
                          <w:spacing w:after="0" w:line="276" w:lineRule="auto"/>
                        </w:pPr>
                        <w:r>
                          <w:rPr>
                            <w:color w:val="FFFFFF"/>
                            <w:sz w:val="18"/>
                          </w:rPr>
                          <w:t xml:space="preserve">. </w:t>
                        </w:r>
                      </w:p>
                    </w:txbxContent>
                  </v:textbox>
                </v:rect>
                <v:rect id="Rectangle 99" o:spid="_x0000_s1323" style="position:absolute;left:5812;top:18512;width:39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14:paraId="776CD213" w14:textId="77777777" w:rsidR="00396147" w:rsidRDefault="00396147">
                        <w:pPr>
                          <w:spacing w:after="0" w:line="276" w:lineRule="auto"/>
                        </w:pPr>
                        <w:r>
                          <w:rPr>
                            <w:color w:val="FFFFFF"/>
                            <w:sz w:val="18"/>
                          </w:rPr>
                          <w:t xml:space="preserve"> </w:t>
                        </w:r>
                      </w:p>
                    </w:txbxContent>
                  </v:textbox>
                </v:rect>
                <v:rect id="Rectangle 100" o:spid="_x0000_s1324" style="position:absolute;left:5812;top:18512;width:604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14:paraId="24C422CF" w14:textId="77777777" w:rsidR="00396147" w:rsidRDefault="00396147">
                        <w:pPr>
                          <w:spacing w:after="0" w:line="276" w:lineRule="auto"/>
                        </w:pPr>
                        <w:r>
                          <w:rPr>
                            <w:color w:val="FFFFFF"/>
                            <w:sz w:val="18"/>
                          </w:rPr>
                          <w:t xml:space="preserve">Connect </w:t>
                        </w:r>
                      </w:p>
                    </w:txbxContent>
                  </v:textbox>
                </v:rect>
                <v:rect id="Rectangle 101" o:spid="_x0000_s1325" style="position:absolute;left:11280;top:18512;width:341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14:paraId="13781513" w14:textId="77777777" w:rsidR="00396147" w:rsidRDefault="00396147">
                        <w:pPr>
                          <w:spacing w:after="0" w:line="276" w:lineRule="auto"/>
                        </w:pPr>
                        <w:r>
                          <w:rPr>
                            <w:color w:val="FFFFFF"/>
                            <w:sz w:val="18"/>
                          </w:rPr>
                          <w:t xml:space="preserve">your </w:t>
                        </w:r>
                      </w:p>
                    </w:txbxContent>
                  </v:textbox>
                </v:rect>
                <v:rect id="Rectangle 102" o:spid="_x0000_s1326" style="position:absolute;left:14767;top:18512;width:507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14:paraId="00CD4463" w14:textId="77777777" w:rsidR="00396147" w:rsidRDefault="00396147">
                        <w:pPr>
                          <w:spacing w:after="0" w:line="276" w:lineRule="auto"/>
                        </w:pPr>
                        <w:r>
                          <w:rPr>
                            <w:color w:val="FFFFFF"/>
                            <w:sz w:val="18"/>
                          </w:rPr>
                          <w:t xml:space="preserve">camera </w:t>
                        </w:r>
                      </w:p>
                    </w:txbxContent>
                  </v:textbox>
                </v:rect>
                <v:rect id="Rectangle 103" o:spid="_x0000_s1327" style="position:absolute;left:19502;top:18512;width:174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14:paraId="5DC52C35" w14:textId="77777777" w:rsidR="00396147" w:rsidRDefault="00396147">
                        <w:pPr>
                          <w:spacing w:after="0" w:line="276" w:lineRule="auto"/>
                        </w:pPr>
                        <w:r>
                          <w:rPr>
                            <w:color w:val="FFFFFF"/>
                            <w:sz w:val="18"/>
                          </w:rPr>
                          <w:t xml:space="preserve">to </w:t>
                        </w:r>
                      </w:p>
                    </w:txbxContent>
                  </v:textbox>
                </v:rect>
                <v:rect id="Rectangle 104" o:spid="_x0000_s1328" style="position:absolute;left:21738;top:18512;width:247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14:paraId="703DC777" w14:textId="77777777" w:rsidR="00396147" w:rsidRDefault="00396147">
                        <w:pPr>
                          <w:spacing w:after="0" w:line="276" w:lineRule="auto"/>
                        </w:pPr>
                        <w:r>
                          <w:rPr>
                            <w:color w:val="FFFFFF"/>
                            <w:sz w:val="18"/>
                          </w:rPr>
                          <w:t xml:space="preserve">the </w:t>
                        </w:r>
                      </w:p>
                    </w:txbxContent>
                  </v:textbox>
                </v:rect>
                <v:rect id="Rectangle 105" o:spid="_x0000_s1329" style="position:absolute;left:5812;top:20010;width:661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14:paraId="0D1A2036" w14:textId="77777777" w:rsidR="00396147" w:rsidRDefault="00396147">
                        <w:pPr>
                          <w:spacing w:after="0" w:line="276" w:lineRule="auto"/>
                        </w:pPr>
                        <w:r>
                          <w:rPr>
                            <w:color w:val="FFFFFF"/>
                            <w:sz w:val="18"/>
                          </w:rPr>
                          <w:t>computer.</w:t>
                        </w:r>
                      </w:p>
                    </w:txbxContent>
                  </v:textbox>
                </v:rect>
                <v:rect id="Rectangle 106" o:spid="_x0000_s1330" style="position:absolute;left:4635;top:23668;width:78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14:paraId="3E527462" w14:textId="77777777" w:rsidR="00396147" w:rsidRDefault="00396147">
                        <w:pPr>
                          <w:spacing w:after="0" w:line="276" w:lineRule="auto"/>
                        </w:pPr>
                        <w:r>
                          <w:rPr>
                            <w:color w:val="FFFFFF"/>
                            <w:sz w:val="18"/>
                          </w:rPr>
                          <w:t>2</w:t>
                        </w:r>
                      </w:p>
                    </w:txbxContent>
                  </v:textbox>
                </v:rect>
                <v:rect id="Rectangle 107" o:spid="_x0000_s1331" style="position:absolute;left:5240;top:23668;width:1137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14:paraId="7C47B95A" w14:textId="77777777" w:rsidR="00396147" w:rsidRDefault="00396147">
                        <w:pPr>
                          <w:spacing w:after="0" w:line="276" w:lineRule="auto"/>
                        </w:pPr>
                        <w:r>
                          <w:rPr>
                            <w:color w:val="FFFFFF"/>
                            <w:sz w:val="18"/>
                          </w:rPr>
                          <w:t>. Launch Frames.</w:t>
                        </w:r>
                      </w:p>
                    </w:txbxContent>
                  </v:textbox>
                </v:rect>
                <v:rect id="Rectangle 108" o:spid="_x0000_s1332" style="position:absolute;left:4635;top:27325;width:78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14:paraId="669EA528" w14:textId="77777777" w:rsidR="00396147" w:rsidRDefault="00396147">
                        <w:pPr>
                          <w:spacing w:after="0" w:line="276" w:lineRule="auto"/>
                        </w:pPr>
                        <w:r>
                          <w:rPr>
                            <w:color w:val="FFFFFF"/>
                            <w:sz w:val="18"/>
                          </w:rPr>
                          <w:t>3</w:t>
                        </w:r>
                      </w:p>
                    </w:txbxContent>
                  </v:textbox>
                </v:rect>
                <v:rect id="Rectangle 109" o:spid="_x0000_s1333" style="position:absolute;left:5240;top:27325;width:74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14:paraId="6F32EC49" w14:textId="77777777" w:rsidR="00396147" w:rsidRDefault="00396147">
                        <w:pPr>
                          <w:spacing w:after="0" w:line="276" w:lineRule="auto"/>
                        </w:pPr>
                        <w:r>
                          <w:rPr>
                            <w:color w:val="FFFFFF"/>
                            <w:sz w:val="18"/>
                          </w:rPr>
                          <w:t xml:space="preserve">. </w:t>
                        </w:r>
                      </w:p>
                    </w:txbxContent>
                  </v:textbox>
                </v:rect>
                <v:rect id="Rectangle 110" o:spid="_x0000_s1334" style="position:absolute;left:5812;top:27325;width:39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14:paraId="0F9F96EC" w14:textId="77777777" w:rsidR="00396147" w:rsidRDefault="00396147">
                        <w:pPr>
                          <w:spacing w:after="0" w:line="276" w:lineRule="auto"/>
                        </w:pPr>
                        <w:r>
                          <w:rPr>
                            <w:color w:val="FFFFFF"/>
                            <w:sz w:val="18"/>
                          </w:rPr>
                          <w:t xml:space="preserve"> </w:t>
                        </w:r>
                      </w:p>
                    </w:txbxContent>
                  </v:textbox>
                </v:rect>
                <v:rect id="Rectangle 111" o:spid="_x0000_s1335" style="position:absolute;left:5812;top:27325;width:2365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786D8C82" w14:textId="77777777" w:rsidR="00396147" w:rsidRDefault="00396147">
                        <w:pPr>
                          <w:spacing w:after="0" w:line="276" w:lineRule="auto"/>
                        </w:pPr>
                        <w:r>
                          <w:rPr>
                            <w:color w:val="FFFFFF"/>
                            <w:sz w:val="18"/>
                          </w:rPr>
                          <w:t xml:space="preserve">Click the Library button to navigate </w:t>
                        </w:r>
                      </w:p>
                    </w:txbxContent>
                  </v:textbox>
                </v:rect>
                <v:rect id="Rectangle 112" o:spid="_x0000_s1336" style="position:absolute;left:5812;top:28824;width:174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14:paraId="1DB460F2" w14:textId="77777777" w:rsidR="00396147" w:rsidRDefault="00396147">
                        <w:pPr>
                          <w:spacing w:after="0" w:line="276" w:lineRule="auto"/>
                        </w:pPr>
                        <w:r>
                          <w:rPr>
                            <w:color w:val="FFFFFF"/>
                            <w:sz w:val="18"/>
                          </w:rPr>
                          <w:t xml:space="preserve">to </w:t>
                        </w:r>
                      </w:p>
                    </w:txbxContent>
                  </v:textbox>
                </v:rect>
                <v:rect id="Rectangle 113" o:spid="_x0000_s1337" style="position:absolute;left:7755;top:28824;width:24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14:paraId="2BF7F85C" w14:textId="77777777" w:rsidR="00396147" w:rsidRDefault="00396147">
                        <w:pPr>
                          <w:spacing w:after="0" w:line="276" w:lineRule="auto"/>
                        </w:pPr>
                        <w:r>
                          <w:rPr>
                            <w:color w:val="FFFFFF"/>
                            <w:sz w:val="18"/>
                          </w:rPr>
                          <w:t xml:space="preserve">the </w:t>
                        </w:r>
                      </w:p>
                    </w:txbxContent>
                  </v:textbox>
                </v:rect>
                <v:rect id="Rectangle 114" o:spid="_x0000_s1338" style="position:absolute;left:10261;top:28824;width:507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14:paraId="62FFB018" w14:textId="77777777" w:rsidR="00396147" w:rsidRDefault="00396147">
                        <w:pPr>
                          <w:spacing w:after="0" w:line="276" w:lineRule="auto"/>
                        </w:pPr>
                        <w:r>
                          <w:rPr>
                            <w:color w:val="FFFFFF"/>
                            <w:sz w:val="18"/>
                          </w:rPr>
                          <w:t xml:space="preserve">camera </w:t>
                        </w:r>
                      </w:p>
                    </w:txbxContent>
                  </v:textbox>
                </v:rect>
                <v:rect id="Rectangle 115" o:spid="_x0000_s1339" style="position:absolute;left:14704;top:28824;width:277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14:paraId="06137E49" w14:textId="77777777" w:rsidR="00396147" w:rsidRDefault="00396147">
                        <w:pPr>
                          <w:spacing w:after="0" w:line="276" w:lineRule="auto"/>
                        </w:pPr>
                        <w:r>
                          <w:rPr>
                            <w:color w:val="FFFFFF"/>
                            <w:sz w:val="18"/>
                          </w:rPr>
                          <w:t xml:space="preserve">and </w:t>
                        </w:r>
                      </w:p>
                    </w:txbxContent>
                  </v:textbox>
                </v:rect>
                <v:rect id="Rectangle 116" o:spid="_x0000_s1340" style="position:absolute;left:17421;top:28824;width:490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14:paraId="34E069C6" w14:textId="77777777" w:rsidR="00396147" w:rsidRDefault="00396147">
                        <w:pPr>
                          <w:spacing w:after="0" w:line="276" w:lineRule="auto"/>
                        </w:pPr>
                        <w:r>
                          <w:rPr>
                            <w:color w:val="FFFFFF"/>
                            <w:sz w:val="18"/>
                          </w:rPr>
                          <w:t xml:space="preserve">import </w:t>
                        </w:r>
                      </w:p>
                    </w:txbxContent>
                  </v:textbox>
                </v:rect>
                <v:rect id="Rectangle 117" o:spid="_x0000_s1341" style="position:absolute;left:21738;top:28824;width:247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14:paraId="20468DB3" w14:textId="77777777" w:rsidR="00396147" w:rsidRDefault="00396147">
                        <w:pPr>
                          <w:spacing w:after="0" w:line="276" w:lineRule="auto"/>
                        </w:pPr>
                        <w:r>
                          <w:rPr>
                            <w:color w:val="FFFFFF"/>
                            <w:sz w:val="18"/>
                          </w:rPr>
                          <w:t xml:space="preserve">the </w:t>
                        </w:r>
                      </w:p>
                    </w:txbxContent>
                  </v:textbox>
                </v:rect>
                <v:rect id="Rectangle 118" o:spid="_x0000_s1342" style="position:absolute;left:5812;top:30322;width:1711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14:paraId="4DB6CB6B" w14:textId="77777777" w:rsidR="00396147" w:rsidRDefault="00396147">
                        <w:pPr>
                          <w:spacing w:after="0" w:line="276" w:lineRule="auto"/>
                        </w:pPr>
                        <w:r>
                          <w:rPr>
                            <w:color w:val="FFFFFF"/>
                            <w:sz w:val="18"/>
                          </w:rPr>
                          <w:t>frames you have captured.</w:t>
                        </w:r>
                      </w:p>
                    </w:txbxContent>
                  </v:textbox>
                </v:rect>
                <v:rect id="Rectangle 119" o:spid="_x0000_s1343" style="position:absolute;left:4635;top:33980;width:78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14:paraId="78A694F8" w14:textId="77777777" w:rsidR="00396147" w:rsidRDefault="00396147">
                        <w:pPr>
                          <w:spacing w:after="0" w:line="276" w:lineRule="auto"/>
                        </w:pPr>
                        <w:r>
                          <w:rPr>
                            <w:color w:val="FFFFFF"/>
                            <w:sz w:val="18"/>
                          </w:rPr>
                          <w:t>4</w:t>
                        </w:r>
                      </w:p>
                    </w:txbxContent>
                  </v:textbox>
                </v:rect>
                <v:rect id="Rectangle 120" o:spid="_x0000_s1344" style="position:absolute;left:5240;top:33980;width:74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14:paraId="29ADEAC7" w14:textId="77777777" w:rsidR="00396147" w:rsidRDefault="00396147">
                        <w:pPr>
                          <w:spacing w:after="0" w:line="276" w:lineRule="auto"/>
                        </w:pPr>
                        <w:r>
                          <w:rPr>
                            <w:color w:val="FFFFFF"/>
                            <w:sz w:val="18"/>
                          </w:rPr>
                          <w:t xml:space="preserve">. </w:t>
                        </w:r>
                      </w:p>
                    </w:txbxContent>
                  </v:textbox>
                </v:rect>
                <v:rect id="Rectangle 121" o:spid="_x0000_s1345" style="position:absolute;left:5812;top:33980;width:39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14:paraId="1014915D" w14:textId="77777777" w:rsidR="00396147" w:rsidRDefault="00396147">
                        <w:pPr>
                          <w:spacing w:after="0" w:line="276" w:lineRule="auto"/>
                        </w:pPr>
                        <w:r>
                          <w:rPr>
                            <w:color w:val="FFFFFF"/>
                            <w:sz w:val="18"/>
                          </w:rPr>
                          <w:t xml:space="preserve"> </w:t>
                        </w:r>
                      </w:p>
                    </w:txbxContent>
                  </v:textbox>
                </v:rect>
                <v:rect id="Rectangle 122" o:spid="_x0000_s1346" style="position:absolute;left:5812;top:33980;width:2365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14:paraId="001951B0" w14:textId="77777777" w:rsidR="00396147" w:rsidRDefault="00396147">
                        <w:pPr>
                          <w:spacing w:after="0" w:line="276" w:lineRule="auto"/>
                        </w:pPr>
                        <w:r>
                          <w:rPr>
                            <w:color w:val="FFFFFF"/>
                            <w:sz w:val="18"/>
                          </w:rPr>
                          <w:t xml:space="preserve">Click and drag the pictures in the </w:t>
                        </w:r>
                      </w:p>
                    </w:txbxContent>
                  </v:textbox>
                </v:rect>
                <v:rect id="Rectangle 123" o:spid="_x0000_s1347" style="position:absolute;left:5812;top:35478;width:2068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14:paraId="665F898D" w14:textId="77777777" w:rsidR="00396147" w:rsidRDefault="00396147">
                        <w:pPr>
                          <w:spacing w:after="0" w:line="276" w:lineRule="auto"/>
                        </w:pPr>
                        <w:r>
                          <w:rPr>
                            <w:color w:val="FFFFFF"/>
                            <w:sz w:val="18"/>
                          </w:rPr>
                          <w:t>storyboard to change the order.</w:t>
                        </w:r>
                      </w:p>
                    </w:txbxContent>
                  </v:textbox>
                </v:rect>
                <v:rect id="Rectangle 124" o:spid="_x0000_s1348" style="position:absolute;left:5240;top:39136;width:74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14:paraId="7A2CE466" w14:textId="77777777" w:rsidR="00396147" w:rsidRDefault="00396147">
                        <w:pPr>
                          <w:spacing w:after="0" w:line="276" w:lineRule="auto"/>
                        </w:pPr>
                        <w:r>
                          <w:rPr>
                            <w:color w:val="FFFFFF"/>
                            <w:sz w:val="18"/>
                          </w:rPr>
                          <w:t xml:space="preserve">. </w:t>
                        </w:r>
                      </w:p>
                    </w:txbxContent>
                  </v:textbox>
                </v:rect>
                <v:rect id="Rectangle 125" o:spid="_x0000_s1349" style="position:absolute;left:4635;top:39136;width:78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14:paraId="27432666" w14:textId="77777777" w:rsidR="00396147" w:rsidRDefault="00396147">
                        <w:pPr>
                          <w:spacing w:after="0" w:line="276" w:lineRule="auto"/>
                        </w:pPr>
                        <w:r>
                          <w:rPr>
                            <w:color w:val="FFFFFF"/>
                            <w:sz w:val="18"/>
                          </w:rPr>
                          <w:t>5</w:t>
                        </w:r>
                      </w:p>
                    </w:txbxContent>
                  </v:textbox>
                </v:rect>
                <v:rect id="Rectangle 126" o:spid="_x0000_s1350" style="position:absolute;left:5812;top:39136;width:39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14:paraId="5624EEF2" w14:textId="77777777" w:rsidR="00396147" w:rsidRDefault="00396147">
                        <w:pPr>
                          <w:spacing w:after="0" w:line="276" w:lineRule="auto"/>
                        </w:pPr>
                        <w:r>
                          <w:rPr>
                            <w:color w:val="FFFFFF"/>
                            <w:sz w:val="18"/>
                          </w:rPr>
                          <w:t xml:space="preserve"> </w:t>
                        </w:r>
                      </w:p>
                    </w:txbxContent>
                  </v:textbox>
                </v:rect>
                <v:rect id="Rectangle 194" o:spid="_x0000_s1351" style="position:absolute;left:5812;top:39136;width:2366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14:paraId="61EF9639" w14:textId="77777777" w:rsidR="00396147" w:rsidRDefault="00396147">
                        <w:pPr>
                          <w:spacing w:after="0" w:line="276" w:lineRule="auto"/>
                        </w:pPr>
                        <w:r>
                          <w:rPr>
                            <w:color w:val="FFFFFF"/>
                            <w:sz w:val="18"/>
                          </w:rPr>
                          <w:t xml:space="preserve">Click the New blank frame button </w:t>
                        </w:r>
                      </w:p>
                    </w:txbxContent>
                  </v:textbox>
                </v:rect>
                <v:rect id="Rectangle 195" o:spid="_x0000_s1352" style="position:absolute;left:5812;top:40634;width:2290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14:paraId="3F630085" w14:textId="77777777" w:rsidR="00396147" w:rsidRDefault="00396147">
                        <w:pPr>
                          <w:spacing w:after="0" w:line="276" w:lineRule="auto"/>
                        </w:pPr>
                        <w:r>
                          <w:rPr>
                            <w:color w:val="FFFFFF"/>
                            <w:sz w:val="18"/>
                          </w:rPr>
                          <w:t>on the toolbar to add more frames.</w:t>
                        </w:r>
                      </w:p>
                    </w:txbxContent>
                  </v:textbox>
                </v:rect>
                <v:rect id="Rectangle 196" o:spid="_x0000_s1353" style="position:absolute;left:4635;top:44292;width:78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14:paraId="5417B2CD" w14:textId="77777777" w:rsidR="00396147" w:rsidRDefault="00396147">
                        <w:pPr>
                          <w:spacing w:after="0" w:line="276" w:lineRule="auto"/>
                        </w:pPr>
                        <w:r>
                          <w:rPr>
                            <w:color w:val="FFFFFF"/>
                            <w:sz w:val="18"/>
                          </w:rPr>
                          <w:t>6</w:t>
                        </w:r>
                      </w:p>
                    </w:txbxContent>
                  </v:textbox>
                </v:rect>
                <v:rect id="Rectangle 197" o:spid="_x0000_s1354" style="position:absolute;left:5240;top:44292;width:74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14:paraId="2C333D10" w14:textId="77777777" w:rsidR="00396147" w:rsidRDefault="00396147">
                        <w:pPr>
                          <w:spacing w:after="0" w:line="276" w:lineRule="auto"/>
                        </w:pPr>
                        <w:r>
                          <w:rPr>
                            <w:color w:val="FFFFFF"/>
                            <w:sz w:val="18"/>
                          </w:rPr>
                          <w:t xml:space="preserve">. </w:t>
                        </w:r>
                      </w:p>
                    </w:txbxContent>
                  </v:textbox>
                </v:rect>
                <v:rect id="Rectangle 198" o:spid="_x0000_s1355" style="position:absolute;left:5812;top:44292;width:39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14:paraId="44BA5971" w14:textId="77777777" w:rsidR="00396147" w:rsidRDefault="00396147">
                        <w:pPr>
                          <w:spacing w:after="0" w:line="276" w:lineRule="auto"/>
                        </w:pPr>
                        <w:r>
                          <w:rPr>
                            <w:color w:val="FFFFFF"/>
                            <w:sz w:val="18"/>
                          </w:rPr>
                          <w:t xml:space="preserve"> </w:t>
                        </w:r>
                      </w:p>
                    </w:txbxContent>
                  </v:textbox>
                </v:rect>
                <v:rect id="Rectangle 199" o:spid="_x0000_s1356" style="position:absolute;left:11219;top:44292;width:324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14:paraId="3C061A98" w14:textId="77777777" w:rsidR="00396147" w:rsidRDefault="00396147">
                        <w:pPr>
                          <w:spacing w:after="0" w:line="276" w:lineRule="auto"/>
                        </w:pPr>
                        <w:r>
                          <w:rPr>
                            <w:color w:val="FFFFFF"/>
                            <w:sz w:val="18"/>
                          </w:rPr>
                          <w:t xml:space="preserve">Text </w:t>
                        </w:r>
                      </w:p>
                    </w:txbxContent>
                  </v:textbox>
                </v:rect>
                <v:rect id="Rectangle 200" o:spid="_x0000_s1357" style="position:absolute;left:5812;top:44292;width:390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14:paraId="51370B31" w14:textId="77777777" w:rsidR="00396147" w:rsidRDefault="00396147">
                        <w:pPr>
                          <w:spacing w:after="0" w:line="276" w:lineRule="auto"/>
                        </w:pPr>
                        <w:r>
                          <w:rPr>
                            <w:color w:val="FFFFFF"/>
                            <w:sz w:val="18"/>
                          </w:rPr>
                          <w:t xml:space="preserve">Click </w:t>
                        </w:r>
                      </w:p>
                    </w:txbxContent>
                  </v:textbox>
                </v:rect>
                <v:rect id="Rectangle 201" o:spid="_x0000_s1358" style="position:absolute;left:9066;top:44292;width:24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47B525B3" w14:textId="77777777" w:rsidR="00396147" w:rsidRDefault="00396147">
                        <w:pPr>
                          <w:spacing w:after="0" w:line="276" w:lineRule="auto"/>
                        </w:pPr>
                        <w:r>
                          <w:rPr>
                            <w:color w:val="FFFFFF"/>
                            <w:sz w:val="18"/>
                          </w:rPr>
                          <w:t xml:space="preserve">the </w:t>
                        </w:r>
                      </w:p>
                    </w:txbxContent>
                  </v:textbox>
                </v:rect>
                <v:rect id="Rectangle 202" o:spid="_x0000_s1359" style="position:absolute;left:13980;top:44292;width:301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14:paraId="0B742823" w14:textId="77777777" w:rsidR="00396147" w:rsidRDefault="00396147">
                        <w:pPr>
                          <w:spacing w:after="0" w:line="276" w:lineRule="auto"/>
                        </w:pPr>
                        <w:r>
                          <w:rPr>
                            <w:color w:val="FFFFFF"/>
                            <w:sz w:val="18"/>
                          </w:rPr>
                          <w:t xml:space="preserve">tool </w:t>
                        </w:r>
                      </w:p>
                    </w:txbxContent>
                  </v:textbox>
                </v:rect>
                <v:rect id="Rectangle 203" o:spid="_x0000_s1360" style="position:absolute;left:16567;top:44292;width:208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14:paraId="02346D9B" w14:textId="77777777" w:rsidR="00396147" w:rsidRDefault="00396147">
                        <w:pPr>
                          <w:spacing w:after="0" w:line="276" w:lineRule="auto"/>
                        </w:pPr>
                        <w:r>
                          <w:rPr>
                            <w:color w:val="FFFFFF"/>
                            <w:sz w:val="18"/>
                          </w:rPr>
                          <w:t xml:space="preserve">on </w:t>
                        </w:r>
                      </w:p>
                    </w:txbxContent>
                  </v:textbox>
                </v:rect>
                <v:rect id="Rectangle 204" o:spid="_x0000_s1361" style="position:absolute;left:18454;top:44292;width:24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14:paraId="305D9133" w14:textId="77777777" w:rsidR="00396147" w:rsidRDefault="00396147">
                        <w:pPr>
                          <w:spacing w:after="0" w:line="276" w:lineRule="auto"/>
                        </w:pPr>
                        <w:r>
                          <w:rPr>
                            <w:color w:val="FFFFFF"/>
                            <w:sz w:val="18"/>
                          </w:rPr>
                          <w:t xml:space="preserve">the </w:t>
                        </w:r>
                      </w:p>
                    </w:txbxContent>
                  </v:textbox>
                </v:rect>
                <v:rect id="Rectangle 205" o:spid="_x0000_s1362" style="position:absolute;left:20606;top:44292;width:398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10982CB8" w14:textId="77777777" w:rsidR="00396147" w:rsidRDefault="00396147">
                        <w:pPr>
                          <w:spacing w:after="0" w:line="276" w:lineRule="auto"/>
                        </w:pPr>
                        <w:r>
                          <w:rPr>
                            <w:color w:val="FFFFFF"/>
                            <w:sz w:val="18"/>
                          </w:rPr>
                          <w:t xml:space="preserve">Tools </w:t>
                        </w:r>
                      </w:p>
                    </w:txbxContent>
                  </v:textbox>
                </v:rect>
                <v:rect id="Rectangle 206" o:spid="_x0000_s1363" style="position:absolute;left:5812;top:45791;width:23661;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14:paraId="38F85B7F" w14:textId="77777777" w:rsidR="00396147" w:rsidRDefault="00396147">
                        <w:pPr>
                          <w:spacing w:after="0" w:line="276" w:lineRule="auto"/>
                        </w:pPr>
                        <w:r>
                          <w:rPr>
                            <w:color w:val="FFFFFF"/>
                            <w:sz w:val="18"/>
                          </w:rPr>
                          <w:t xml:space="preserve">panel to add text. Use the handles </w:t>
                        </w:r>
                      </w:p>
                    </w:txbxContent>
                  </v:textbox>
                </v:rect>
                <v:rect id="Rectangle 207" o:spid="_x0000_s1364" style="position:absolute;left:5812;top:47289;width:2365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14:paraId="2ADAEA02" w14:textId="77777777" w:rsidR="00396147" w:rsidRDefault="00396147">
                        <w:pPr>
                          <w:spacing w:after="0" w:line="276" w:lineRule="auto"/>
                        </w:pPr>
                        <w:r>
                          <w:rPr>
                            <w:color w:val="FFFFFF"/>
                            <w:sz w:val="18"/>
                          </w:rPr>
                          <w:t xml:space="preserve">and Format options to change how </w:t>
                        </w:r>
                      </w:p>
                    </w:txbxContent>
                  </v:textbox>
                </v:rect>
                <v:rect id="Rectangle 208" o:spid="_x0000_s1365" style="position:absolute;left:5812;top:48788;width:9219;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14:paraId="2B502485" w14:textId="77777777" w:rsidR="00396147" w:rsidRDefault="00396147">
                        <w:pPr>
                          <w:spacing w:after="0" w:line="276" w:lineRule="auto"/>
                        </w:pPr>
                        <w:r>
                          <w:rPr>
                            <w:color w:val="FFFFFF"/>
                            <w:sz w:val="18"/>
                          </w:rPr>
                          <w:t>the text looks.</w:t>
                        </w:r>
                      </w:p>
                    </w:txbxContent>
                  </v:textbox>
                </v:rect>
                <v:rect id="Rectangle 209" o:spid="_x0000_s1366" style="position:absolute;left:4635;top:52445;width:78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14:paraId="3C95DB55" w14:textId="77777777" w:rsidR="00396147" w:rsidRDefault="00396147">
                        <w:pPr>
                          <w:spacing w:after="0" w:line="276" w:lineRule="auto"/>
                        </w:pPr>
                        <w:r>
                          <w:rPr>
                            <w:color w:val="FFFFFF"/>
                            <w:sz w:val="18"/>
                          </w:rPr>
                          <w:t>7</w:t>
                        </w:r>
                      </w:p>
                    </w:txbxContent>
                  </v:textbox>
                </v:rect>
                <v:rect id="Rectangle 210" o:spid="_x0000_s1367" style="position:absolute;left:5240;top:52445;width:74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14:paraId="5C0C1DA0" w14:textId="77777777" w:rsidR="00396147" w:rsidRDefault="00396147">
                        <w:pPr>
                          <w:spacing w:after="0" w:line="276" w:lineRule="auto"/>
                        </w:pPr>
                        <w:r>
                          <w:rPr>
                            <w:color w:val="FFFFFF"/>
                            <w:sz w:val="18"/>
                          </w:rPr>
                          <w:t xml:space="preserve">. </w:t>
                        </w:r>
                      </w:p>
                    </w:txbxContent>
                  </v:textbox>
                </v:rect>
                <v:rect id="Rectangle 211" o:spid="_x0000_s1368" style="position:absolute;left:5812;top:52445;width:39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14:paraId="57D9637B" w14:textId="77777777" w:rsidR="00396147" w:rsidRDefault="00396147">
                        <w:pPr>
                          <w:spacing w:after="0" w:line="276" w:lineRule="auto"/>
                        </w:pPr>
                        <w:r>
                          <w:rPr>
                            <w:color w:val="FFFFFF"/>
                            <w:sz w:val="18"/>
                          </w:rPr>
                          <w:t xml:space="preserve"> </w:t>
                        </w:r>
                      </w:p>
                    </w:txbxContent>
                  </v:textbox>
                </v:rect>
                <v:rect id="Rectangle 212" o:spid="_x0000_s1369" style="position:absolute;left:5812;top:52445;width:2366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14:paraId="49CA5627" w14:textId="77777777" w:rsidR="00396147" w:rsidRDefault="00396147">
                        <w:pPr>
                          <w:spacing w:after="0" w:line="276" w:lineRule="auto"/>
                        </w:pPr>
                        <w:r>
                          <w:rPr>
                            <w:color w:val="FFFFFF"/>
                            <w:sz w:val="18"/>
                          </w:rPr>
                          <w:t xml:space="preserve">Click the Record tool on the Tools </w:t>
                        </w:r>
                      </w:p>
                    </w:txbxContent>
                  </v:textbox>
                </v:rect>
                <v:rect id="Rectangle 213" o:spid="_x0000_s1370" style="position:absolute;left:5812;top:53944;width:14971;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14:paraId="7257E24B" w14:textId="77777777" w:rsidR="00396147" w:rsidRDefault="00396147">
                        <w:pPr>
                          <w:spacing w:after="0" w:line="276" w:lineRule="auto"/>
                        </w:pPr>
                        <w:r>
                          <w:rPr>
                            <w:color w:val="FFFFFF"/>
                            <w:sz w:val="18"/>
                          </w:rPr>
                          <w:t>panel to add narration.</w:t>
                        </w:r>
                      </w:p>
                    </w:txbxContent>
                  </v:textbox>
                </v:rect>
                <v:rect id="Rectangle 214" o:spid="_x0000_s1371" style="position:absolute;left:4635;top:57601;width:78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14:paraId="30914611" w14:textId="77777777" w:rsidR="00396147" w:rsidRDefault="00396147">
                        <w:pPr>
                          <w:spacing w:after="0" w:line="276" w:lineRule="auto"/>
                        </w:pPr>
                        <w:r>
                          <w:rPr>
                            <w:color w:val="FFFFFF"/>
                            <w:sz w:val="18"/>
                          </w:rPr>
                          <w:t>8</w:t>
                        </w:r>
                      </w:p>
                    </w:txbxContent>
                  </v:textbox>
                </v:rect>
                <v:rect id="Rectangle 215" o:spid="_x0000_s1372" style="position:absolute;left:5240;top:57601;width:74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14:paraId="5039C687" w14:textId="77777777" w:rsidR="00396147" w:rsidRDefault="00396147">
                        <w:pPr>
                          <w:spacing w:after="0" w:line="276" w:lineRule="auto"/>
                        </w:pPr>
                        <w:r>
                          <w:rPr>
                            <w:color w:val="FFFFFF"/>
                            <w:sz w:val="18"/>
                          </w:rPr>
                          <w:t xml:space="preserve">. </w:t>
                        </w:r>
                      </w:p>
                    </w:txbxContent>
                  </v:textbox>
                </v:rect>
                <v:rect id="Rectangle 216" o:spid="_x0000_s1373" style="position:absolute;left:5812;top:57601;width:39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14:paraId="53820667" w14:textId="77777777" w:rsidR="00396147" w:rsidRDefault="00396147">
                        <w:pPr>
                          <w:spacing w:after="0" w:line="276" w:lineRule="auto"/>
                        </w:pPr>
                        <w:r>
                          <w:rPr>
                            <w:color w:val="FFFFFF"/>
                            <w:sz w:val="18"/>
                          </w:rPr>
                          <w:t xml:space="preserve"> </w:t>
                        </w:r>
                      </w:p>
                    </w:txbxContent>
                  </v:textbox>
                </v:rect>
                <v:rect id="Rectangle 218" o:spid="_x0000_s1374" style="position:absolute;left:5812;top:57601;width:2365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14:paraId="3E3C83B2" w14:textId="77777777" w:rsidR="00396147" w:rsidRDefault="00396147">
                        <w:pPr>
                          <w:spacing w:after="0" w:line="276" w:lineRule="auto"/>
                        </w:pPr>
                        <w:r>
                          <w:rPr>
                            <w:color w:val="FFFFFF"/>
                            <w:sz w:val="18"/>
                          </w:rPr>
                          <w:t xml:space="preserve">Select a frame or group of frames </w:t>
                        </w:r>
                      </w:p>
                    </w:txbxContent>
                  </v:textbox>
                </v:rect>
                <v:rect id="Rectangle 219" o:spid="_x0000_s1375" style="position:absolute;left:11581;top:59100;width:2495;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14:paraId="32951B2E" w14:textId="77777777" w:rsidR="00396147" w:rsidRDefault="00396147">
                        <w:pPr>
                          <w:spacing w:after="0" w:line="276" w:lineRule="auto"/>
                        </w:pPr>
                        <w:r>
                          <w:rPr>
                            <w:color w:val="FFFFFF"/>
                            <w:sz w:val="18"/>
                          </w:rPr>
                          <w:t xml:space="preserve">the </w:t>
                        </w:r>
                      </w:p>
                    </w:txbxContent>
                  </v:textbox>
                </v:rect>
                <v:rect id="Rectangle 220" o:spid="_x0000_s1376" style="position:absolute;left:13698;top:59100;width:6455;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14:paraId="1D40938C" w14:textId="77777777" w:rsidR="00396147" w:rsidRDefault="00396147">
                        <w:pPr>
                          <w:spacing w:after="0" w:line="276" w:lineRule="auto"/>
                        </w:pPr>
                        <w:r>
                          <w:rPr>
                            <w:color w:val="FFFFFF"/>
                            <w:sz w:val="18"/>
                          </w:rPr>
                          <w:t xml:space="preserve">Duration </w:t>
                        </w:r>
                      </w:p>
                    </w:txbxContent>
                  </v:textbox>
                </v:rect>
                <v:rect id="Rectangle 221" o:spid="_x0000_s1377" style="position:absolute;left:18792;top:59100;width:4004;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14:paraId="5169218C" w14:textId="77777777" w:rsidR="00396147" w:rsidRDefault="00396147">
                        <w:pPr>
                          <w:spacing w:after="0" w:line="276" w:lineRule="auto"/>
                        </w:pPr>
                        <w:r>
                          <w:rPr>
                            <w:color w:val="FFFFFF"/>
                            <w:sz w:val="18"/>
                          </w:rPr>
                          <w:t xml:space="preserve">slider </w:t>
                        </w:r>
                      </w:p>
                    </w:txbxContent>
                  </v:textbox>
                </v:rect>
                <v:rect id="Rectangle 222" o:spid="_x0000_s1378" style="position:absolute;left:22044;top:59100;width:2071;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14:paraId="4938E0D5" w14:textId="77777777" w:rsidR="00396147" w:rsidRDefault="00396147">
                        <w:pPr>
                          <w:spacing w:after="0" w:line="276" w:lineRule="auto"/>
                        </w:pPr>
                        <w:r>
                          <w:rPr>
                            <w:color w:val="FFFFFF"/>
                            <w:sz w:val="18"/>
                          </w:rPr>
                          <w:t xml:space="preserve">on </w:t>
                        </w:r>
                      </w:p>
                    </w:txbxContent>
                  </v:textbox>
                </v:rect>
                <v:rect id="Rectangle 223" o:spid="_x0000_s1379" style="position:absolute;left:5812;top:59100;width:2776;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14:paraId="26163794" w14:textId="77777777" w:rsidR="00396147" w:rsidRDefault="00396147">
                        <w:pPr>
                          <w:spacing w:after="0" w:line="276" w:lineRule="auto"/>
                        </w:pPr>
                        <w:r>
                          <w:rPr>
                            <w:color w:val="FFFFFF"/>
                            <w:sz w:val="18"/>
                          </w:rPr>
                          <w:t xml:space="preserve">and </w:t>
                        </w:r>
                      </w:p>
                    </w:txbxContent>
                  </v:textbox>
                </v:rect>
                <v:rect id="Rectangle 2464" o:spid="_x0000_s1380" style="position:absolute;left:8141;top:59100;width:4255;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YIsUA&#10;AADdAAAADwAAAGRycy9kb3ducmV2LnhtbESPQYvCMBSE74L/ITxhb5quiG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pgixQAAAN0AAAAPAAAAAAAAAAAAAAAAAJgCAABkcnMv&#10;ZG93bnJldi54bWxQSwUGAAAAAAQABAD1AAAAigMAAAAA&#10;" filled="f" stroked="f">
                  <v:textbox inset="0,0,0,0">
                    <w:txbxContent>
                      <w:p w14:paraId="3D5EE755" w14:textId="77777777" w:rsidR="00396147" w:rsidRDefault="00396147">
                        <w:pPr>
                          <w:spacing w:after="0" w:line="276" w:lineRule="auto"/>
                        </w:pPr>
                        <w:r>
                          <w:rPr>
                            <w:color w:val="FFFFFF"/>
                            <w:sz w:val="18"/>
                          </w:rPr>
                          <w:t xml:space="preserve">adjust </w:t>
                        </w:r>
                      </w:p>
                    </w:txbxContent>
                  </v:textbox>
                </v:rect>
                <v:rect id="Rectangle 2465" o:spid="_x0000_s1381" style="position:absolute;left:5812;top:60598;width:24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9uccA&#10;AADdAAAADwAAAGRycy9kb3ducmV2LnhtbESPQWvCQBSE7wX/w/KE3uqm0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PbnHAAAA3QAAAA8AAAAAAAAAAAAAAAAAmAIAAGRy&#10;cy9kb3ducmV2LnhtbFBLBQYAAAAABAAEAPUAAACMAwAAAAA=&#10;" filled="f" stroked="f">
                  <v:textbox inset="0,0,0,0">
                    <w:txbxContent>
                      <w:p w14:paraId="7CDD750D" w14:textId="77777777" w:rsidR="00396147" w:rsidRDefault="00396147">
                        <w:pPr>
                          <w:spacing w:after="0" w:line="276" w:lineRule="auto"/>
                        </w:pPr>
                        <w:r>
                          <w:rPr>
                            <w:color w:val="FFFFFF"/>
                            <w:sz w:val="18"/>
                          </w:rPr>
                          <w:t xml:space="preserve">the </w:t>
                        </w:r>
                      </w:p>
                    </w:txbxContent>
                  </v:textbox>
                </v:rect>
                <v:rect id="Rectangle 2466" o:spid="_x0000_s1382" style="position:absolute;left:8254;top:60598;width:399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jzsUA&#10;AADdAAAADwAAAGRycy9kb3ducmV2LnhtbESPT4vCMBTE7wv7HcJb8LamK1K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KPOxQAAAN0AAAAPAAAAAAAAAAAAAAAAAJgCAABkcnMv&#10;ZG93bnJldi54bWxQSwUGAAAAAAQABAD1AAAAigMAAAAA&#10;" filled="f" stroked="f">
                  <v:textbox inset="0,0,0,0">
                    <w:txbxContent>
                      <w:p w14:paraId="56E0775F" w14:textId="77777777" w:rsidR="00396147" w:rsidRDefault="00396147">
                        <w:pPr>
                          <w:spacing w:after="0" w:line="276" w:lineRule="auto"/>
                        </w:pPr>
                        <w:r>
                          <w:rPr>
                            <w:color w:val="FFFFFF"/>
                            <w:sz w:val="18"/>
                          </w:rPr>
                          <w:t xml:space="preserve">Tools </w:t>
                        </w:r>
                      </w:p>
                    </w:txbxContent>
                  </v:textbox>
                </v:rect>
                <v:rect id="Rectangle 2467" o:spid="_x0000_s1383" style="position:absolute;left:11867;top:60598;width:393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GVcYA&#10;AADdAAAADwAAAGRycy9kb3ducmV2LnhtbESPS4vCQBCE74L/YWjBm05WFh/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gGVcYAAADdAAAADwAAAAAAAAAAAAAAAACYAgAAZHJz&#10;L2Rvd25yZXYueG1sUEsFBgAAAAAEAAQA9QAAAIsDAAAAAA==&#10;" filled="f" stroked="f">
                  <v:textbox inset="0,0,0,0">
                    <w:txbxContent>
                      <w:p w14:paraId="7C5056E4" w14:textId="77777777" w:rsidR="00396147" w:rsidRDefault="00396147">
                        <w:pPr>
                          <w:spacing w:after="0" w:line="276" w:lineRule="auto"/>
                        </w:pPr>
                        <w:r>
                          <w:rPr>
                            <w:color w:val="FFFFFF"/>
                            <w:sz w:val="18"/>
                          </w:rPr>
                          <w:t xml:space="preserve">panel </w:t>
                        </w:r>
                      </w:p>
                    </w:txbxContent>
                  </v:textbox>
                </v:rect>
                <v:rect id="Rectangle 2468" o:spid="_x0000_s1384" style="position:absolute;left:15432;top:60598;width:174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SJ8MA&#10;AADdAAAADwAAAGRycy9kb3ducmV2LnhtbERPTWvCQBC9F/wPywje6sYg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eSJ8MAAADdAAAADwAAAAAAAAAAAAAAAACYAgAAZHJzL2Rv&#10;d25yZXYueG1sUEsFBgAAAAAEAAQA9QAAAIgDAAAAAA==&#10;" filled="f" stroked="f">
                  <v:textbox inset="0,0,0,0">
                    <w:txbxContent>
                      <w:p w14:paraId="312271CC" w14:textId="77777777" w:rsidR="00396147" w:rsidRDefault="00396147">
                        <w:pPr>
                          <w:spacing w:after="0" w:line="276" w:lineRule="auto"/>
                        </w:pPr>
                        <w:r>
                          <w:rPr>
                            <w:color w:val="FFFFFF"/>
                            <w:sz w:val="18"/>
                          </w:rPr>
                          <w:t xml:space="preserve">to </w:t>
                        </w:r>
                      </w:p>
                    </w:txbxContent>
                  </v:textbox>
                </v:rect>
                <v:rect id="Rectangle 2469" o:spid="_x0000_s1385" style="position:absolute;left:17353;top:60598;width:501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3vMUA&#10;AADdAAAADwAAAGRycy9kb3ducmV2LnhtbESPT4vCMBTE7wv7HcJb8LamKyK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ze8xQAAAN0AAAAPAAAAAAAAAAAAAAAAAJgCAABkcnMv&#10;ZG93bnJldi54bWxQSwUGAAAAAAQABAD1AAAAigMAAAAA&#10;" filled="f" stroked="f">
                  <v:textbox inset="0,0,0,0">
                    <w:txbxContent>
                      <w:p w14:paraId="11747A73" w14:textId="77777777" w:rsidR="00396147" w:rsidRDefault="00396147">
                        <w:pPr>
                          <w:spacing w:after="0" w:line="276" w:lineRule="auto"/>
                        </w:pPr>
                        <w:r>
                          <w:rPr>
                            <w:color w:val="FFFFFF"/>
                            <w:sz w:val="18"/>
                          </w:rPr>
                          <w:t xml:space="preserve">change </w:t>
                        </w:r>
                      </w:p>
                    </w:txbxContent>
                  </v:textbox>
                </v:rect>
                <v:rect id="Rectangle 2470" o:spid="_x0000_s1386" style="position:absolute;left:21734;top:60598;width:248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I/MMA&#10;AADdAAAADwAAAGRycy9kb3ducmV2LnhtbERPy4rCMBTdC/MP4Q6403Rk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gI/MMAAADdAAAADwAAAAAAAAAAAAAAAACYAgAAZHJzL2Rv&#10;d25yZXYueG1sUEsFBgAAAAAEAAQA9QAAAIgDAAAAAA==&#10;" filled="f" stroked="f">
                  <v:textbox inset="0,0,0,0">
                    <w:txbxContent>
                      <w:p w14:paraId="3C8A515D" w14:textId="77777777" w:rsidR="00396147" w:rsidRDefault="00396147">
                        <w:pPr>
                          <w:spacing w:after="0" w:line="276" w:lineRule="auto"/>
                        </w:pPr>
                        <w:r>
                          <w:rPr>
                            <w:color w:val="FFFFFF"/>
                            <w:sz w:val="18"/>
                          </w:rPr>
                          <w:t xml:space="preserve">the </w:t>
                        </w:r>
                      </w:p>
                    </w:txbxContent>
                  </v:textbox>
                </v:rect>
                <v:rect id="Rectangle 2471" o:spid="_x0000_s1387" style="position:absolute;left:5812;top:62097;width:4737;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Z8YA&#10;AADdAAAADwAAAGRycy9kb3ducmV2LnhtbESPS4vCQBCE78L+h6EXvOlEE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tZ8YAAADdAAAADwAAAAAAAAAAAAAAAACYAgAAZHJz&#10;L2Rvd25yZXYueG1sUEsFBgAAAAAEAAQA9QAAAIsDAAAAAA==&#10;" filled="f" stroked="f">
                  <v:textbox inset="0,0,0,0">
                    <w:txbxContent>
                      <w:p w14:paraId="2160307B" w14:textId="77777777" w:rsidR="00396147" w:rsidRDefault="00396147">
                        <w:pPr>
                          <w:spacing w:after="0" w:line="276" w:lineRule="auto"/>
                        </w:pPr>
                        <w:r>
                          <w:rPr>
                            <w:color w:val="FFFFFF"/>
                            <w:sz w:val="18"/>
                          </w:rPr>
                          <w:t>timing.</w:t>
                        </w:r>
                      </w:p>
                    </w:txbxContent>
                  </v:textbox>
                </v:rect>
                <v:rect id="Rectangle 2472" o:spid="_x0000_s1388" style="position:absolute;left:4635;top:65754;width:78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zEMcA&#10;AADdAAAADwAAAGRycy9kb3ducmV2LnhtbESPQWvCQBSE74X+h+UVems2DUV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MxDHAAAA3QAAAA8AAAAAAAAAAAAAAAAAmAIAAGRy&#10;cy9kb3ducmV2LnhtbFBLBQYAAAAABAAEAPUAAACMAwAAAAA=&#10;" filled="f" stroked="f">
                  <v:textbox inset="0,0,0,0">
                    <w:txbxContent>
                      <w:p w14:paraId="0230B468" w14:textId="77777777" w:rsidR="00396147" w:rsidRDefault="00396147">
                        <w:pPr>
                          <w:spacing w:after="0" w:line="276" w:lineRule="auto"/>
                        </w:pPr>
                        <w:r>
                          <w:rPr>
                            <w:color w:val="FFFFFF"/>
                            <w:sz w:val="18"/>
                          </w:rPr>
                          <w:t>9</w:t>
                        </w:r>
                      </w:p>
                    </w:txbxContent>
                  </v:textbox>
                </v:rect>
                <v:rect id="Rectangle 2473" o:spid="_x0000_s1389" style="position:absolute;left:5240;top:65754;width:74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Wi8cA&#10;AADdAAAADwAAAGRycy9kb3ducmV2LnhtbESPQWvCQBSE74X+h+UVequbWrG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alovHAAAA3QAAAA8AAAAAAAAAAAAAAAAAmAIAAGRy&#10;cy9kb3ducmV2LnhtbFBLBQYAAAAABAAEAPUAAACMAwAAAAA=&#10;" filled="f" stroked="f">
                  <v:textbox inset="0,0,0,0">
                    <w:txbxContent>
                      <w:p w14:paraId="2185A577" w14:textId="77777777" w:rsidR="00396147" w:rsidRDefault="00396147">
                        <w:pPr>
                          <w:spacing w:after="0" w:line="276" w:lineRule="auto"/>
                        </w:pPr>
                        <w:r>
                          <w:rPr>
                            <w:color w:val="FFFFFF"/>
                            <w:sz w:val="18"/>
                          </w:rPr>
                          <w:t xml:space="preserve">. </w:t>
                        </w:r>
                      </w:p>
                    </w:txbxContent>
                  </v:textbox>
                </v:rect>
                <v:rect id="Rectangle 2474" o:spid="_x0000_s1390" style="position:absolute;left:5812;top:65754;width:39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O/8YA&#10;AADdAAAADwAAAGRycy9kb3ducmV2LnhtbESPT4vCMBTE7wt+h/AEb2uqiK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MO/8YAAADdAAAADwAAAAAAAAAAAAAAAACYAgAAZHJz&#10;L2Rvd25yZXYueG1sUEsFBgAAAAAEAAQA9QAAAIsDAAAAAA==&#10;" filled="f" stroked="f">
                  <v:textbox inset="0,0,0,0">
                    <w:txbxContent>
                      <w:p w14:paraId="1F299C1A" w14:textId="77777777" w:rsidR="00396147" w:rsidRDefault="00396147">
                        <w:pPr>
                          <w:spacing w:after="0" w:line="276" w:lineRule="auto"/>
                        </w:pPr>
                        <w:r>
                          <w:rPr>
                            <w:color w:val="FFFFFF"/>
                            <w:sz w:val="18"/>
                          </w:rPr>
                          <w:t xml:space="preserve"> </w:t>
                        </w:r>
                      </w:p>
                    </w:txbxContent>
                  </v:textbox>
                </v:rect>
                <v:rect id="Rectangle 2475" o:spid="_x0000_s1391" style="position:absolute;left:5812;top:65754;width:2366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ZMcA&#10;AADdAAAADwAAAGRycy9kb3ducmV2LnhtbESPQWvCQBSE74X+h+UVequbSrW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q2THAAAA3QAAAA8AAAAAAAAAAAAAAAAAmAIAAGRy&#10;cy9kb3ducmV2LnhtbFBLBQYAAAAABAAEAPUAAACMAwAAAAA=&#10;" filled="f" stroked="f">
                  <v:textbox inset="0,0,0,0">
                    <w:txbxContent>
                      <w:p w14:paraId="1A566212" w14:textId="77777777" w:rsidR="00396147" w:rsidRDefault="00396147">
                        <w:pPr>
                          <w:spacing w:after="0" w:line="276" w:lineRule="auto"/>
                        </w:pPr>
                        <w:r>
                          <w:rPr>
                            <w:color w:val="FFFFFF"/>
                            <w:sz w:val="18"/>
                          </w:rPr>
                          <w:t xml:space="preserve">Click the Save button on the toolbar </w:t>
                        </w:r>
                      </w:p>
                    </w:txbxContent>
                  </v:textbox>
                </v:rect>
                <v:rect id="Rectangle 2476" o:spid="_x0000_s1392" style="position:absolute;left:5812;top:67253;width:10473;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E8YA&#10;AADdAAAADwAAAGRycy9kb3ducmV2LnhtbESPS4vCQBCE74L/YWjBm05WFh/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1E8YAAADdAAAADwAAAAAAAAAAAAAAAACYAgAAZHJz&#10;L2Rvd25yZXYueG1sUEsFBgAAAAAEAAQA9QAAAIsDAAAAAA==&#10;" filled="f" stroked="f">
                  <v:textbox inset="0,0,0,0">
                    <w:txbxContent>
                      <w:p w14:paraId="7EFD1118" w14:textId="77777777" w:rsidR="00396147" w:rsidRDefault="00396147">
                        <w:pPr>
                          <w:spacing w:after="0" w:line="276" w:lineRule="auto"/>
                        </w:pPr>
                        <w:r>
                          <w:rPr>
                            <w:color w:val="FFFFFF"/>
                            <w:sz w:val="18"/>
                          </w:rPr>
                          <w:t>to save changes.</w:t>
                        </w:r>
                      </w:p>
                    </w:txbxContent>
                  </v:textbox>
                </v:rect>
                <v:rect id="Rectangle 2477" o:spid="_x0000_s1393" style="position:absolute;left:4635;top:70910;width:159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QiMcA&#10;AADdAAAADwAAAGRycy9kb3ducmV2LnhtbESPQWvCQBSE7wX/w/KE3uqmU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hkIjHAAAA3QAAAA8AAAAAAAAAAAAAAAAAmAIAAGRy&#10;cy9kb3ducmV2LnhtbFBLBQYAAAAABAAEAPUAAACMAwAAAAA=&#10;" filled="f" stroked="f">
                  <v:textbox inset="0,0,0,0">
                    <w:txbxContent>
                      <w:p w14:paraId="4D85CDA3" w14:textId="77777777" w:rsidR="00396147" w:rsidRDefault="00396147">
                        <w:pPr>
                          <w:spacing w:after="0" w:line="276" w:lineRule="auto"/>
                        </w:pPr>
                        <w:r>
                          <w:rPr>
                            <w:color w:val="FFFFFF"/>
                            <w:sz w:val="18"/>
                          </w:rPr>
                          <w:t>10</w:t>
                        </w:r>
                      </w:p>
                    </w:txbxContent>
                  </v:textbox>
                </v:rect>
                <v:rect id="Rectangle 2478" o:spid="_x0000_s1394" style="position:absolute;left:5844;top:70910;width:74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E+sMA&#10;AADdAAAADwAAAGRycy9kb3ducmV2LnhtbERPy4rCMBTdC/MP4Q6403Rk8F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4E+sMAAADdAAAADwAAAAAAAAAAAAAAAACYAgAAZHJzL2Rv&#10;d25yZXYueG1sUEsFBgAAAAAEAAQA9QAAAIgDAAAAAA==&#10;" filled="f" stroked="f">
                  <v:textbox inset="0,0,0,0">
                    <w:txbxContent>
                      <w:p w14:paraId="212ED33D" w14:textId="77777777" w:rsidR="00396147" w:rsidRDefault="00396147">
                        <w:pPr>
                          <w:spacing w:after="0" w:line="276" w:lineRule="auto"/>
                        </w:pPr>
                        <w:r>
                          <w:rPr>
                            <w:color w:val="FFFFFF"/>
                            <w:sz w:val="18"/>
                          </w:rPr>
                          <w:t xml:space="preserve">. </w:t>
                        </w:r>
                      </w:p>
                    </w:txbxContent>
                  </v:textbox>
                </v:rect>
                <v:rect id="Rectangle 2479" o:spid="_x0000_s1395" style="position:absolute;left:6417;top:70910;width:39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hYcYA&#10;AADdAAAADwAAAGRycy9kb3ducmV2LnhtbESPQWvCQBSE74L/YXkFb7qpSD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KhYcYAAADdAAAADwAAAAAAAAAAAAAAAACYAgAAZHJz&#10;L2Rvd25yZXYueG1sUEsFBgAAAAAEAAQA9QAAAIsDAAAAAA==&#10;" filled="f" stroked="f">
                  <v:textbox inset="0,0,0,0">
                    <w:txbxContent>
                      <w:p w14:paraId="1C6A89A7" w14:textId="77777777" w:rsidR="00396147" w:rsidRDefault="00396147">
                        <w:pPr>
                          <w:spacing w:after="0" w:line="276" w:lineRule="auto"/>
                        </w:pPr>
                        <w:r>
                          <w:rPr>
                            <w:color w:val="FFFFFF"/>
                            <w:sz w:val="18"/>
                          </w:rPr>
                          <w:t xml:space="preserve"> </w:t>
                        </w:r>
                      </w:p>
                    </w:txbxContent>
                  </v:textbox>
                </v:rect>
                <v:rect id="Rectangle 2480" o:spid="_x0000_s1396" style="position:absolute;left:6417;top:70910;width:390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428IA&#10;AADdAAAADwAAAGRycy9kb3ducmV2LnhtbERPTYvCMBC9C/6HMMLeNFVE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XjbwgAAAN0AAAAPAAAAAAAAAAAAAAAAAJgCAABkcnMvZG93&#10;bnJldi54bWxQSwUGAAAAAAQABAD1AAAAhwMAAAAA&#10;" filled="f" stroked="f">
                  <v:textbox inset="0,0,0,0">
                    <w:txbxContent>
                      <w:p w14:paraId="3E2F91E0" w14:textId="77777777" w:rsidR="00396147" w:rsidRDefault="00396147">
                        <w:pPr>
                          <w:spacing w:after="0" w:line="276" w:lineRule="auto"/>
                        </w:pPr>
                        <w:r>
                          <w:rPr>
                            <w:color w:val="FFFFFF"/>
                            <w:sz w:val="18"/>
                          </w:rPr>
                          <w:t xml:space="preserve">Click </w:t>
                        </w:r>
                      </w:p>
                    </w:txbxContent>
                  </v:textbox>
                </v:rect>
                <v:rect id="Rectangle 2481" o:spid="_x0000_s1397" style="position:absolute;left:10059;top:70910;width:249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dQMcA&#10;AADdAAAADwAAAGRycy9kb3ducmV2LnhtbESPQWvCQBSE7wX/w/KE3upGKS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R3UDHAAAA3QAAAA8AAAAAAAAAAAAAAAAAmAIAAGRy&#10;cy9kb3ducmV2LnhtbFBLBQYAAAAABAAEAPUAAACMAwAAAAA=&#10;" filled="f" stroked="f">
                  <v:textbox inset="0,0,0,0">
                    <w:txbxContent>
                      <w:p w14:paraId="41FC1FC8" w14:textId="77777777" w:rsidR="00396147" w:rsidRDefault="00396147">
                        <w:pPr>
                          <w:spacing w:after="0" w:line="276" w:lineRule="auto"/>
                        </w:pPr>
                        <w:r>
                          <w:rPr>
                            <w:color w:val="FFFFFF"/>
                            <w:sz w:val="18"/>
                          </w:rPr>
                          <w:t xml:space="preserve">the </w:t>
                        </w:r>
                      </w:p>
                    </w:txbxContent>
                  </v:textbox>
                </v:rect>
                <v:rect id="Rectangle 2482" o:spid="_x0000_s1398" style="position:absolute;left:12641;top:70910;width:514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DN8YA&#10;AADdAAAADwAAAGRycy9kb3ducmV2LnhtbESPQWvCQBSE7wX/w/KE3urGU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NDN8YAAADdAAAADwAAAAAAAAAAAAAAAACYAgAAZHJz&#10;L2Rvd25yZXYueG1sUEsFBgAAAAAEAAQA9QAAAIsDAAAAAA==&#10;" filled="f" stroked="f">
                  <v:textbox inset="0,0,0,0">
                    <w:txbxContent>
                      <w:p w14:paraId="005C1A98" w14:textId="77777777" w:rsidR="00396147" w:rsidRDefault="00396147">
                        <w:pPr>
                          <w:spacing w:after="0" w:line="276" w:lineRule="auto"/>
                        </w:pPr>
                        <w:r>
                          <w:rPr>
                            <w:color w:val="FFFFFF"/>
                            <w:sz w:val="18"/>
                          </w:rPr>
                          <w:t xml:space="preserve">Project </w:t>
                        </w:r>
                      </w:p>
                    </w:txbxContent>
                  </v:textbox>
                </v:rect>
                <v:rect id="Rectangle 2483" o:spid="_x0000_s1399" style="position:absolute;left:17215;top:70910;width:479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rMYA&#10;AADdAAAADwAAAGRycy9kb3ducmV2LnhtbESPT2vCQBTE74V+h+UJvdWNtki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mrMYAAADdAAAADwAAAAAAAAAAAAAAAACYAgAAZHJz&#10;L2Rvd25yZXYueG1sUEsFBgAAAAAEAAQA9QAAAIsDAAAAAA==&#10;" filled="f" stroked="f">
                  <v:textbox inset="0,0,0,0">
                    <w:txbxContent>
                      <w:p w14:paraId="6874F203" w14:textId="77777777" w:rsidR="00396147" w:rsidRDefault="00396147">
                        <w:pPr>
                          <w:spacing w:after="0" w:line="276" w:lineRule="auto"/>
                        </w:pPr>
                        <w:r>
                          <w:rPr>
                            <w:color w:val="FFFFFF"/>
                            <w:sz w:val="18"/>
                          </w:rPr>
                          <w:t xml:space="preserve">button </w:t>
                        </w:r>
                      </w:p>
                    </w:txbxContent>
                  </v:textbox>
                </v:rect>
                <v:rect id="Rectangle 2484" o:spid="_x0000_s1400" style="position:absolute;left:21524;top:70910;width:276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2MUA&#10;AADdAAAADwAAAGRycy9kb3ducmV2LnhtbESPQYvCMBSE74L/ITxhb5oqst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n7YxQAAAN0AAAAPAAAAAAAAAAAAAAAAAJgCAABkcnMv&#10;ZG93bnJldi54bWxQSwUGAAAAAAQABAD1AAAAigMAAAAA&#10;" filled="f" stroked="f">
                  <v:textbox inset="0,0,0,0">
                    <w:txbxContent>
                      <w:p w14:paraId="69755127" w14:textId="77777777" w:rsidR="00396147" w:rsidRDefault="00396147">
                        <w:pPr>
                          <w:spacing w:after="0" w:line="276" w:lineRule="auto"/>
                        </w:pPr>
                        <w:r>
                          <w:rPr>
                            <w:color w:val="FFFFFF"/>
                            <w:sz w:val="18"/>
                          </w:rPr>
                          <w:t xml:space="preserve">and </w:t>
                        </w:r>
                      </w:p>
                    </w:txbxContent>
                  </v:textbox>
                </v:rect>
                <v:rect id="Rectangle 2485" o:spid="_x0000_s1401" style="position:absolute;left:6417;top:72409;width:490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bQ8YA&#10;AADdAAAADwAAAGRycy9kb3ducmV2LnhtbESPT2vCQBTE74V+h+UJvdWN0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bQ8YAAADdAAAADwAAAAAAAAAAAAAAAACYAgAAZHJz&#10;L2Rvd25yZXYueG1sUEsFBgAAAAAEAAQA9QAAAIsDAAAAAA==&#10;" filled="f" stroked="f">
                  <v:textbox inset="0,0,0,0">
                    <w:txbxContent>
                      <w:p w14:paraId="54B73B41" w14:textId="77777777" w:rsidR="00396147" w:rsidRDefault="00396147">
                        <w:pPr>
                          <w:spacing w:after="0" w:line="276" w:lineRule="auto"/>
                        </w:pPr>
                        <w:r>
                          <w:rPr>
                            <w:color w:val="FFFFFF"/>
                            <w:sz w:val="18"/>
                          </w:rPr>
                          <w:t xml:space="preserve">choose </w:t>
                        </w:r>
                      </w:p>
                    </w:txbxContent>
                  </v:textbox>
                </v:rect>
                <v:rect id="Rectangle 2486" o:spid="_x0000_s1402" style="position:absolute;left:11045;top:72409;width:493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FN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4RTTHAAAA3QAAAA8AAAAAAAAAAAAAAAAAmAIAAGRy&#10;cy9kb3ducmV2LnhtbFBLBQYAAAAABAAEAPUAAACMAwAAAAA=&#10;" filled="f" stroked="f">
                  <v:textbox inset="0,0,0,0">
                    <w:txbxContent>
                      <w:p w14:paraId="146910A5" w14:textId="77777777" w:rsidR="00396147" w:rsidRDefault="00396147">
                        <w:pPr>
                          <w:spacing w:after="0" w:line="276" w:lineRule="auto"/>
                        </w:pPr>
                        <w:r>
                          <w:rPr>
                            <w:color w:val="FFFFFF"/>
                            <w:sz w:val="18"/>
                          </w:rPr>
                          <w:t xml:space="preserve">Export </w:t>
                        </w:r>
                      </w:p>
                    </w:txbxContent>
                  </v:textbox>
                </v:rect>
                <v:rect id="Rectangle 2487" o:spid="_x0000_s1403" style="position:absolute;left:15694;top:72409;width:174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gr8YA&#10;AADdAAAADwAAAGRycy9kb3ducmV2LnhtbESPT2vCQBTE74V+h+UJvdWNU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Tgr8YAAADdAAAADwAAAAAAAAAAAAAAAACYAgAAZHJz&#10;L2Rvd25yZXYueG1sUEsFBgAAAAAEAAQA9QAAAIsDAAAAAA==&#10;" filled="f" stroked="f">
                  <v:textbox inset="0,0,0,0">
                    <w:txbxContent>
                      <w:p w14:paraId="1DB0503A" w14:textId="77777777" w:rsidR="00396147" w:rsidRDefault="00396147">
                        <w:pPr>
                          <w:spacing w:after="0" w:line="276" w:lineRule="auto"/>
                        </w:pPr>
                        <w:r>
                          <w:rPr>
                            <w:color w:val="FFFFFF"/>
                            <w:sz w:val="18"/>
                          </w:rPr>
                          <w:t xml:space="preserve">to </w:t>
                        </w:r>
                      </w:p>
                    </w:txbxContent>
                  </v:textbox>
                </v:rect>
                <v:rect id="Rectangle 2488" o:spid="_x0000_s1404" style="position:absolute;left:17948;top:72409;width:434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03cIA&#10;AADdAAAADwAAAGRycy9kb3ducmV2LnhtbERPTYvCMBC9C/6HMMLeNFVE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3TdwgAAAN0AAAAPAAAAAAAAAAAAAAAAAJgCAABkcnMvZG93&#10;bnJldi54bWxQSwUGAAAAAAQABAD1AAAAhwMAAAAA&#10;" filled="f" stroked="f">
                  <v:textbox inset="0,0,0,0">
                    <w:txbxContent>
                      <w:p w14:paraId="10028316" w14:textId="77777777" w:rsidR="00396147" w:rsidRDefault="00396147">
                        <w:pPr>
                          <w:spacing w:after="0" w:line="276" w:lineRule="auto"/>
                        </w:pPr>
                        <w:r>
                          <w:rPr>
                            <w:color w:val="FFFFFF"/>
                            <w:sz w:val="18"/>
                          </w:rPr>
                          <w:t xml:space="preserve">create </w:t>
                        </w:r>
                      </w:p>
                    </w:txbxContent>
                  </v:textbox>
                </v:rect>
                <v:rect id="Rectangle 2490" o:spid="_x0000_s1405" style="position:absolute;left:22151;top:72409;width:193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uBsIA&#10;AADdAAAADwAAAGRycy9kb3ducmV2LnhtbERPTYvCMBC9C/6HMMLeNFVE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O4GwgAAAN0AAAAPAAAAAAAAAAAAAAAAAJgCAABkcnMvZG93&#10;bnJldi54bWxQSwUGAAAAAAQABAD1AAAAhwMAAAAA&#10;" filled="f" stroked="f">
                  <v:textbox inset="0,0,0,0">
                    <w:txbxContent>
                      <w:p w14:paraId="4B6B9771" w14:textId="77777777" w:rsidR="00396147" w:rsidRDefault="00396147">
                        <w:pPr>
                          <w:spacing w:after="0" w:line="276" w:lineRule="auto"/>
                        </w:pPr>
                        <w:r>
                          <w:rPr>
                            <w:color w:val="FFFFFF"/>
                            <w:sz w:val="18"/>
                          </w:rPr>
                          <w:t xml:space="preserve">an </w:t>
                        </w:r>
                      </w:p>
                    </w:txbxContent>
                  </v:textbox>
                </v:rect>
                <v:rect id="Rectangle 2491" o:spid="_x0000_s1406" style="position:absolute;left:6417;top:73907;width:1644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LnccA&#10;AADdAAAADwAAAGRycy9kb3ducmV2LnhtbESPQWvCQBSE7wX/w/KE3upGKc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IS53HAAAA3QAAAA8AAAAAAAAAAAAAAAAAmAIAAGRy&#10;cy9kb3ducmV2LnhtbFBLBQYAAAAABAAEAPUAAACMAwAAAAA=&#10;" filled="f" stroked="f">
                  <v:textbox inset="0,0,0,0">
                    <w:txbxContent>
                      <w:p w14:paraId="799DA995" w14:textId="77777777" w:rsidR="00396147" w:rsidRDefault="00396147">
                        <w:pPr>
                          <w:spacing w:after="0" w:line="276" w:lineRule="auto"/>
                        </w:pPr>
                        <w:r>
                          <w:rPr>
                            <w:color w:val="FFFFFF"/>
                            <w:sz w:val="18"/>
                          </w:rPr>
                          <w:t>animated movie to share.</w:t>
                        </w:r>
                      </w:p>
                    </w:txbxContent>
                  </v:textbox>
                </v:rect>
                <v:rect id="Rectangle 2492" o:spid="_x0000_s1407" style="position:absolute;left:13426;top:89341;width:416;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V6sYA&#10;AADdAAAADwAAAGRycy9kb3ducmV2LnhtbESPQWvCQBSE7wX/w/KE3urGU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rV6sYAAADdAAAADwAAAAAAAAAAAAAAAACYAgAAZHJz&#10;L2Rvd25yZXYueG1sUEsFBgAAAAAEAAQA9QAAAIsDAAAAAA==&#10;" filled="f" stroked="f">
                  <v:textbox inset="0,0,0,0">
                    <w:txbxContent>
                      <w:p w14:paraId="307FA9AC" w14:textId="77777777" w:rsidR="00396147" w:rsidRDefault="00396147">
                        <w:pPr>
                          <w:spacing w:after="0" w:line="276" w:lineRule="auto"/>
                        </w:pPr>
                        <w:r>
                          <w:rPr>
                            <w:color w:val="FFFFFF"/>
                          </w:rPr>
                          <w:t xml:space="preserve"> </w:t>
                        </w:r>
                      </w:p>
                    </w:txbxContent>
                  </v:textbox>
                </v:rect>
                <v:shape id="Shape 2376" o:spid="_x0000_s1408" style="position:absolute;left:4051;top:78343;width:19797;height:15088;visibility:visible;mso-wrap-style:square;v-text-anchor:top" coordsize="1979676,150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9BRMYA&#10;AADdAAAADwAAAGRycy9kb3ducmV2LnhtbESPQWvCQBSE74X+h+UVequbqlWTuooIghY8aINeX7Ov&#10;STD7NuxuNfn3bqHQ4zAz3zDzZWcacSXna8sKXgcJCOLC6ppLBfnn5mUGwgdkjY1lUtCTh+Xi8WGO&#10;mbY3PtD1GEoRIewzVFCF0GZS+qIig35gW+LofVtnMETpSqkd3iLcNHKYJBNpsOa4UGFL64qKy/HH&#10;KKBTXuZ576bndPxxeOu/9G4/SZV6fupW7yACdeE//NfeagXDcTqC3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9BRMYAAADdAAAADwAAAAAAAAAAAAAAAACYAgAAZHJz&#10;L2Rvd25yZXYueG1sUEsFBgAAAAAEAAQA9QAAAIsDAAAAAA==&#10;" path="m,l1979676,r,1508760l,1508760,,e" fillcolor="black" stroked="f" strokeweight="0">
                  <v:fill opacity="49087f"/>
                  <v:stroke miterlimit="83231f" joinstyle="miter"/>
                  <v:path arrowok="t" textboxrect="0,0,1979676,1508760"/>
                </v:shape>
                <v:shape id="Shape 2377" o:spid="_x0000_s1409" style="position:absolute;left:3957;top:78249;width:19263;height:14539;visibility:visible;mso-wrap-style:square;v-text-anchor:top" coordsize="1926336,1453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GacUA&#10;AADdAAAADwAAAGRycy9kb3ducmV2LnhtbESPT4vCMBTE74LfITxhb5ooxT/VKMvCgofdg7YevD2a&#10;Z1tsXkqT1frtN4LgcZiZ3zCbXW8bcaPO1441TCcKBHHhTM2lhjz7Hi9B+IBssHFMGh7kYbcdDjaY&#10;GnfnA92OoRQRwj5FDVUIbSqlLyqy6CeuJY7exXUWQ5RdKU2H9wi3jZwpNZcWa44LFbb0VVFxPf5Z&#10;DT+JPecyU6dsP/3lBy1Uuzxftf4Y9Z9rEIH68A6/2nujYZasEni+iU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EZpxQAAAN0AAAAPAAAAAAAAAAAAAAAAAJgCAABkcnMv&#10;ZG93bnJldi54bWxQSwUGAAAAAAQABAD1AAAAigMAAAAA&#10;" path="m,l1926336,r,1453897l,1453897,,e" fillcolor="#d6d6d6" stroked="f" strokeweight="0">
                  <v:stroke miterlimit="83231f" joinstyle="miter"/>
                  <v:path arrowok="t" textboxrect="0,0,1926336,1453897"/>
                </v:shape>
                <v:shape id="Picture 2495" o:spid="_x0000_s1410" type="#_x0000_t75" style="position:absolute;left:3957;top:78249;width:19263;height:14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x0bGAAAA3QAAAA8AAABkcnMvZG93bnJldi54bWxEj0FrwkAUhO8F/8PyCt50U7FW02xEBaHV&#10;k6kivb1mX5Ng9m3IbmP677uC0OMwM98wybI3teiodZVlBU/jCARxbnXFhYLjx3Y0B+E8ssbaMin4&#10;JQfLdPCQYKztlQ/UZb4QAcIuRgWl900spctLMujGtiEO3rdtDfog20LqFq8Bbmo5iaKZNFhxWCix&#10;oU1J+SX7MQq+spdT505VYz83Z8vv690038+UGj72q1cQnnr/H76337SCyXTxDLc34QnI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THRsYAAADdAAAADwAAAAAAAAAAAAAA&#10;AACfAgAAZHJzL2Rvd25yZXYueG1sUEsFBgAAAAAEAAQA9wAAAJIDAAAAAA==&#10;">
                  <v:imagedata r:id="rId79" o:title=""/>
                </v:shape>
                <v:shape id="Shape 309" o:spid="_x0000_s1411" style="position:absolute;left:3957;top:78249;width:19263;height:14539;visibility:visible;mso-wrap-style:square;v-text-anchor:top" coordsize="1926336,1453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Vm8EA&#10;AADcAAAADwAAAGRycy9kb3ducmV2LnhtbESPzarCMBSE94LvEI7gTlOLXKQaRQTBjYj/20NzbEub&#10;k9JEW9/eXBBcDjPzDbNYdaYSL2pcYVnBZByBIE6tLjhTcDlvRzMQziNrrCyTgjc5WC37vQUm2rZ8&#10;pNfJZyJA2CWoIPe+TqR0aU4G3djWxMF72MagD7LJpG6wDXBTyTiK/qTBgsNCjjVtckrL09MoeJS2&#10;7O7X4tLWm+N+ejtsnzeqlBoOuvUchKfO/8Lf9k4riOMp/J8JR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lVZvBAAAA3AAAAA8AAAAAAAAAAAAAAAAAmAIAAGRycy9kb3du&#10;cmV2LnhtbFBLBQYAAAAABAAEAPUAAACGAwAAAAA=&#10;" path="m,1453897r1926336,l1926336,,,,,1453897xe" filled="f" strokeweight=".1256mm">
                  <v:stroke miterlimit="1" joinstyle="miter"/>
                  <v:path arrowok="t" textboxrect="0,0,1926336,1453897"/>
                </v:shape>
                <w10:wrap type="square" anchorx="page" anchory="page"/>
              </v:group>
            </w:pict>
          </mc:Fallback>
        </mc:AlternateContent>
      </w:r>
      <w:r>
        <w:rPr>
          <w:rFonts w:ascii="Times New Roman" w:eastAsia="Times New Roman" w:hAnsi="Times New Roman" w:cs="Times New Roman"/>
          <w:b/>
        </w:rPr>
        <w:t xml:space="preserve">Step 3: Brainstorm and Plan </w:t>
      </w:r>
    </w:p>
    <w:p w14:paraId="35ACAC8B" w14:textId="77777777" w:rsidR="00396147" w:rsidRDefault="00396147">
      <w:r>
        <w:t>Divide students into small groups of 3–5. Have student teams choose a common object from the list that the class brainstormed. Student teams should choose the object that they think will best help other kids learn about fractions.</w:t>
      </w:r>
    </w:p>
    <w:p w14:paraId="3C642AEF" w14:textId="77777777" w:rsidR="00396147" w:rsidRDefault="00396147">
      <w:r>
        <w:t>Have students complete a print storyboard before beginning to build their animations. Their storyboards should demonstrate how they will show the object as a whole, how it will be divided into fractions, and how these fractional parts will be labeled. This will help you evaluate for comprehension before they begin working.</w:t>
      </w:r>
    </w:p>
    <w:p w14:paraId="69CFF5E1" w14:textId="77777777" w:rsidR="00396147" w:rsidRDefault="00396147">
      <w:pPr>
        <w:spacing w:after="29" w:line="240" w:lineRule="auto"/>
        <w:ind w:right="-14"/>
      </w:pPr>
      <w:r>
        <w:rPr>
          <w:rFonts w:ascii="Times New Roman" w:eastAsia="Times New Roman" w:hAnsi="Times New Roman" w:cs="Times New Roman"/>
          <w:b/>
        </w:rPr>
        <w:t>Step 4: Build the Objects and Create an Animation</w:t>
      </w:r>
    </w:p>
    <w:p w14:paraId="6A189785" w14:textId="77777777" w:rsidR="00396147" w:rsidRDefault="00396147">
      <w:r>
        <w:t>When the storyboards are complete, provide clay and other materials for the students to create the object they will divide into fractions, as well as a background or any other props their animations will need.</w:t>
      </w:r>
    </w:p>
    <w:p w14:paraId="4C79C0E7" w14:textId="77777777" w:rsidR="00396147" w:rsidRDefault="00396147">
      <w:r>
        <w:t>Each team should take between 15 and 40 still pictures of their objects dividing into various fractions.</w:t>
      </w:r>
    </w:p>
    <w:p w14:paraId="75EA33DC" w14:textId="77777777" w:rsidR="00396147" w:rsidRDefault="00396147">
      <w:r>
        <w:t>On the computer, students can use Frames to combine the still images into an animation. Be sure to have them create a title screen, label the different fractions, and add their names to a credits page.</w:t>
      </w:r>
    </w:p>
    <w:p w14:paraId="34D465E0" w14:textId="77777777" w:rsidR="00396147" w:rsidRDefault="00396147">
      <w:pPr>
        <w:spacing w:after="315"/>
      </w:pPr>
      <w:r>
        <w:t>If students finish a basic animation early, have them write a School House Rock style song to go with their fraction animations. You might suggest a rapstyle song, with lyrics that rhyme.</w:t>
      </w:r>
    </w:p>
    <w:p w14:paraId="53550C07" w14:textId="77777777" w:rsidR="00396147" w:rsidRDefault="00396147">
      <w:pPr>
        <w:spacing w:after="145" w:line="288" w:lineRule="auto"/>
        <w:ind w:right="-15"/>
      </w:pPr>
      <w:r>
        <w:rPr>
          <w:rFonts w:ascii="Times New Roman" w:eastAsia="Times New Roman" w:hAnsi="Times New Roman" w:cs="Times New Roman"/>
          <w:b/>
        </w:rPr>
        <w:t xml:space="preserve">Step 5: Share the Animations </w:t>
      </w:r>
      <w:r>
        <w:t>When students are finished creating their animations, celebrate their success by having each team present its animations to the rest of the class or to another class learning fractions. As they present, ask team members to share what they learned about fractions as they built their animations. You may also want to share the completed animations on your web site or during school video announcements. You could also give copies of the animation to your local access television station to help young television viewers learn this important math concept!</w:t>
      </w:r>
    </w:p>
    <w:p w14:paraId="6ADF2369" w14:textId="77777777" w:rsidR="00AF4F10" w:rsidRDefault="00AF4F10">
      <w:pPr>
        <w:spacing w:after="0" w:line="276" w:lineRule="auto"/>
        <w:jc w:val="right"/>
      </w:pPr>
    </w:p>
    <w:p w14:paraId="0D5E687C" w14:textId="77777777" w:rsidR="00AF4F10" w:rsidRDefault="00AF4F10">
      <w:pPr>
        <w:spacing w:after="0" w:line="276" w:lineRule="auto"/>
        <w:jc w:val="right"/>
      </w:pPr>
    </w:p>
    <w:p w14:paraId="4B73F18D" w14:textId="77777777" w:rsidR="00841102" w:rsidRDefault="00841102">
      <w:pPr>
        <w:spacing w:after="0" w:line="276" w:lineRule="auto"/>
        <w:jc w:val="right"/>
      </w:pPr>
    </w:p>
    <w:p w14:paraId="00BB5797" w14:textId="77777777" w:rsidR="00396147" w:rsidRDefault="00396147">
      <w:pPr>
        <w:spacing w:after="0" w:line="276" w:lineRule="auto"/>
        <w:jc w:val="right"/>
      </w:pPr>
      <w:r>
        <w:t xml:space="preserve"> </w:t>
      </w:r>
    </w:p>
    <w:tbl>
      <w:tblPr>
        <w:tblStyle w:val="TableGrid"/>
        <w:tblW w:w="3402" w:type="dxa"/>
        <w:tblInd w:w="0" w:type="dxa"/>
        <w:tblCellMar>
          <w:top w:w="0" w:type="dxa"/>
          <w:left w:w="115" w:type="dxa"/>
          <w:bottom w:w="0" w:type="dxa"/>
          <w:right w:w="115" w:type="dxa"/>
        </w:tblCellMar>
        <w:tblLook w:val="04A0" w:firstRow="1" w:lastRow="0" w:firstColumn="1" w:lastColumn="0" w:noHBand="0" w:noVBand="1"/>
      </w:tblPr>
      <w:tblGrid>
        <w:gridCol w:w="3402"/>
      </w:tblGrid>
      <w:tr w:rsidR="00396147" w14:paraId="01D314E2" w14:textId="77777777">
        <w:tc>
          <w:tcPr>
            <w:tcW w:w="3402" w:type="dxa"/>
            <w:tcBorders>
              <w:top w:val="nil"/>
              <w:left w:val="nil"/>
              <w:bottom w:val="nil"/>
              <w:right w:val="nil"/>
            </w:tcBorders>
            <w:shd w:val="clear" w:color="auto" w:fill="92002B"/>
          </w:tcPr>
          <w:p w14:paraId="2E1BF6AD" w14:textId="77777777" w:rsidR="00396147" w:rsidRDefault="00396147">
            <w:pPr>
              <w:spacing w:line="276" w:lineRule="auto"/>
            </w:pPr>
            <w:r>
              <w:t xml:space="preserve"> </w:t>
            </w:r>
            <w:r>
              <w:rPr>
                <w:rFonts w:ascii="Times New Roman" w:eastAsia="Times New Roman" w:hAnsi="Times New Roman" w:cs="Times New Roman"/>
                <w:b/>
                <w:color w:val="FFFFFF"/>
              </w:rPr>
              <w:t xml:space="preserve"> Assessment</w:t>
            </w:r>
          </w:p>
        </w:tc>
      </w:tr>
      <w:tr w:rsidR="00841102" w14:paraId="4F5F3A5A" w14:textId="77777777">
        <w:tc>
          <w:tcPr>
            <w:tcW w:w="3402" w:type="dxa"/>
            <w:tcBorders>
              <w:top w:val="nil"/>
              <w:left w:val="nil"/>
              <w:bottom w:val="nil"/>
              <w:right w:val="nil"/>
            </w:tcBorders>
            <w:shd w:val="clear" w:color="auto" w:fill="92002B"/>
          </w:tcPr>
          <w:p w14:paraId="46C6B01E" w14:textId="77777777" w:rsidR="00841102" w:rsidRDefault="00841102">
            <w:pPr>
              <w:spacing w:line="276" w:lineRule="auto"/>
            </w:pPr>
            <w:bookmarkStart w:id="31" w:name="_GoBack"/>
            <w:bookmarkEnd w:id="31"/>
          </w:p>
        </w:tc>
      </w:tr>
    </w:tbl>
    <w:p w14:paraId="19D4CC67" w14:textId="77777777" w:rsidR="00396147" w:rsidRDefault="00396147">
      <w:r>
        <w:t>Begin assessing student understanding as you work with manipulatives and explore fractions. See how many fraction ideas students come up with on their own, with family help, and then create a class list of objects.</w:t>
      </w:r>
    </w:p>
    <w:p w14:paraId="13B24049" w14:textId="3ED3B7B9" w:rsidR="00396147" w:rsidRDefault="00396147">
      <w:r>
        <w:t>The objects students choose can indicate comfort with the topic. Are they choosing only objects you have already worked with? Is everyone in the group comfortable with the choice? You may want to have them write an argument about why they think a given object will be the best way to teach someone else about fractions.</w:t>
      </w:r>
    </w:p>
    <w:p w14:paraId="3858ED79" w14:textId="77777777" w:rsidR="00396147" w:rsidRDefault="00396147">
      <w:r>
        <w:t xml:space="preserve">Be sure to check the storyboards before students begin taking pictures. This allows you to correct any misconceptions before the project proceeds too far. </w:t>
      </w:r>
    </w:p>
    <w:p w14:paraId="61868E2E" w14:textId="7525C981" w:rsidR="00231350" w:rsidRDefault="00396147" w:rsidP="00AF4F10">
      <w:r>
        <w:t>As students present the final animation, ask each team member for feedback about the process and what he or she learned during it.</w:t>
      </w:r>
    </w:p>
    <w:p w14:paraId="1EF4344D" w14:textId="77777777" w:rsidR="00231350" w:rsidRPr="00231350" w:rsidRDefault="00231350" w:rsidP="00231350"/>
    <w:sectPr w:rsidR="00231350" w:rsidRPr="00231350" w:rsidSect="00841102">
      <w:footerReference w:type="default" r:id="rId80"/>
      <w:pgSz w:w="12240" w:h="15840"/>
      <w:pgMar w:top="851" w:right="1440" w:bottom="709" w:left="1440" w:header="720" w:footer="720" w:gutter="0"/>
      <w:pgBorders w:offsetFrom="page">
        <w:top w:val="doubleWave" w:sz="6" w:space="24" w:color="auto"/>
        <w:left w:val="doubleWave" w:sz="6" w:space="24" w:color="auto"/>
        <w:bottom w:val="doubleWave" w:sz="6" w:space="24" w:color="auto"/>
        <w:right w:val="doubleWave" w:sz="6" w:space="24" w:color="auto"/>
      </w:pgBorders>
      <w:pgNumType w:start="0"/>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DBBBA4" w14:textId="77777777" w:rsidR="00231350" w:rsidRDefault="00231350" w:rsidP="00C872D5">
      <w:pPr>
        <w:spacing w:after="0" w:line="240" w:lineRule="auto"/>
      </w:pPr>
      <w:r>
        <w:separator/>
      </w:r>
    </w:p>
  </w:endnote>
  <w:endnote w:type="continuationSeparator" w:id="0">
    <w:p w14:paraId="7A5AD234" w14:textId="77777777" w:rsidR="00231350" w:rsidRDefault="00231350" w:rsidP="00C8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25150"/>
      <w:docPartObj>
        <w:docPartGallery w:val="Page Numbers (Bottom of Page)"/>
        <w:docPartUnique/>
      </w:docPartObj>
    </w:sdtPr>
    <w:sdtEndPr>
      <w:rPr>
        <w:noProof/>
      </w:rPr>
    </w:sdtEndPr>
    <w:sdtContent>
      <w:p w14:paraId="3B5BC509" w14:textId="5EE5F363" w:rsidR="00231350" w:rsidRDefault="00231350">
        <w:pPr>
          <w:pStyle w:val="Footer"/>
          <w:jc w:val="right"/>
        </w:pPr>
        <w:r>
          <w:fldChar w:fldCharType="begin"/>
        </w:r>
        <w:r>
          <w:instrText xml:space="preserve"> PAGE   \* MERGEFORMAT </w:instrText>
        </w:r>
        <w:r>
          <w:fldChar w:fldCharType="separate"/>
        </w:r>
        <w:r w:rsidR="00841102">
          <w:rPr>
            <w:noProof/>
          </w:rPr>
          <w:t>12</w:t>
        </w:r>
        <w:r>
          <w:rPr>
            <w:noProof/>
          </w:rPr>
          <w:fldChar w:fldCharType="end"/>
        </w:r>
      </w:p>
    </w:sdtContent>
  </w:sdt>
  <w:p w14:paraId="5ACC1F1E" w14:textId="77777777" w:rsidR="00231350" w:rsidRDefault="002313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07776" w14:textId="77777777" w:rsidR="00231350" w:rsidRDefault="00231350" w:rsidP="00C872D5">
      <w:pPr>
        <w:spacing w:after="0" w:line="240" w:lineRule="auto"/>
      </w:pPr>
      <w:r>
        <w:separator/>
      </w:r>
    </w:p>
  </w:footnote>
  <w:footnote w:type="continuationSeparator" w:id="0">
    <w:p w14:paraId="53EAB657" w14:textId="77777777" w:rsidR="00231350" w:rsidRDefault="00231350" w:rsidP="00C872D5">
      <w:pPr>
        <w:spacing w:after="0" w:line="240" w:lineRule="auto"/>
      </w:pPr>
      <w:r>
        <w:continuationSeparator/>
      </w:r>
    </w:p>
  </w:footnote>
  <w:footnote w:id="1">
    <w:p w14:paraId="347C5CDD" w14:textId="7F1B9C11" w:rsidR="00231350" w:rsidRPr="00B831A3" w:rsidRDefault="00231350">
      <w:pPr>
        <w:pStyle w:val="FootnoteText"/>
        <w:rPr>
          <w:lang w:val="en-CA"/>
        </w:rPr>
      </w:pPr>
      <w:r>
        <w:rPr>
          <w:rStyle w:val="FootnoteReference"/>
        </w:rPr>
        <w:footnoteRef/>
      </w:r>
      <w:r>
        <w:t xml:space="preserve"> Antifaiff, Gloria. (April, 2000) Integrating Technology into the Curriculum. </w:t>
      </w:r>
    </w:p>
  </w:footnote>
  <w:footnote w:id="2">
    <w:p w14:paraId="5E58819A" w14:textId="18408701" w:rsidR="00231350" w:rsidRPr="00E976F7" w:rsidRDefault="00231350">
      <w:pPr>
        <w:pStyle w:val="FootnoteText"/>
        <w:rPr>
          <w:lang w:val="en-CA"/>
        </w:rPr>
      </w:pPr>
      <w:r>
        <w:rPr>
          <w:rStyle w:val="FootnoteReference"/>
        </w:rPr>
        <w:footnoteRef/>
      </w:r>
      <w:r>
        <w:t xml:space="preserve"> Antifaiff, Gloria. </w:t>
      </w:r>
    </w:p>
  </w:footnote>
  <w:footnote w:id="3">
    <w:p w14:paraId="1690B9FC" w14:textId="40BAEDBE" w:rsidR="00231350" w:rsidRPr="00E67E89" w:rsidRDefault="00231350">
      <w:pPr>
        <w:pStyle w:val="FootnoteText"/>
        <w:rPr>
          <w:lang w:val="en-CA"/>
        </w:rPr>
      </w:pPr>
      <w:r>
        <w:rPr>
          <w:rStyle w:val="FootnoteReference"/>
        </w:rPr>
        <w:footnoteRef/>
      </w:r>
      <w:r>
        <w:t xml:space="preserve"> Antifaiff, Gloria</w:t>
      </w:r>
    </w:p>
  </w:footnote>
  <w:footnote w:id="4">
    <w:p w14:paraId="37846738" w14:textId="702B1712" w:rsidR="00231350" w:rsidRDefault="00231350">
      <w:pPr>
        <w:pStyle w:val="FootnoteText"/>
      </w:pPr>
      <w:r>
        <w:rPr>
          <w:rStyle w:val="FootnoteReference"/>
        </w:rPr>
        <w:footnoteRef/>
      </w:r>
      <w:r>
        <w:t xml:space="preserve"> OSAPAC (2008) Resources. ”Clicker 5.28”. Retrieved from </w:t>
      </w:r>
      <w:hyperlink r:id="rId1" w:history="1">
        <w:r w:rsidRPr="00923350">
          <w:rPr>
            <w:rStyle w:val="Hyperlink"/>
          </w:rPr>
          <w:t>http://www.osapac.org/db/view_software.php?id=465</w:t>
        </w:r>
      </w:hyperlink>
    </w:p>
  </w:footnote>
  <w:footnote w:id="5">
    <w:p w14:paraId="0B6E87EE" w14:textId="44A96580" w:rsidR="00231350" w:rsidRPr="00204DC8" w:rsidRDefault="00231350">
      <w:pPr>
        <w:pStyle w:val="FootnoteText"/>
      </w:pPr>
      <w:r>
        <w:rPr>
          <w:rStyle w:val="FootnoteReference"/>
        </w:rPr>
        <w:footnoteRef/>
      </w:r>
      <w:r>
        <w:t xml:space="preserve"> Special Education Technology-British Columbia (2011). “KWL Chart”. </w:t>
      </w:r>
      <w:r>
        <w:rPr>
          <w:i/>
        </w:rPr>
        <w:t>The Learning Centre</w:t>
      </w:r>
      <w:r>
        <w:t>. Retrieved February 15</w:t>
      </w:r>
      <w:r w:rsidRPr="00204DC8">
        <w:rPr>
          <w:vertAlign w:val="superscript"/>
        </w:rPr>
        <w:t>th</w:t>
      </w:r>
      <w:r>
        <w:t xml:space="preserve">, 2013, from </w:t>
      </w:r>
      <w:hyperlink r:id="rId2" w:history="1">
        <w:r w:rsidRPr="00923350">
          <w:rPr>
            <w:rStyle w:val="Hyperlink"/>
          </w:rPr>
          <w:t>http://www.setbc</w:t>
        </w:r>
        <w:r w:rsidRPr="00923350">
          <w:rPr>
            <w:rStyle w:val="Hyperlink"/>
          </w:rPr>
          <w:t>.</w:t>
        </w:r>
        <w:r w:rsidRPr="00923350">
          <w:rPr>
            <w:rStyle w:val="Hyperlink"/>
          </w:rPr>
          <w:t>org/setbc/curriculum/clickguidelearn.html</w:t>
        </w:r>
      </w:hyperlink>
      <w:r>
        <w:t>.</w:t>
      </w:r>
    </w:p>
  </w:footnote>
  <w:footnote w:id="6">
    <w:p w14:paraId="4D0B1065" w14:textId="16D0BABF" w:rsidR="00231350" w:rsidRDefault="00231350">
      <w:pPr>
        <w:pStyle w:val="FootnoteText"/>
      </w:pPr>
      <w:r>
        <w:rPr>
          <w:rStyle w:val="FootnoteReference"/>
        </w:rPr>
        <w:footnoteRef/>
      </w:r>
      <w:r>
        <w:t xml:space="preserve"> Special Education Technology-British Columbia (2011). “Talking Book”. </w:t>
      </w:r>
      <w:r>
        <w:rPr>
          <w:i/>
        </w:rPr>
        <w:t>The Learning Centre</w:t>
      </w:r>
      <w:r>
        <w:t>. Retrieved February 15</w:t>
      </w:r>
      <w:r w:rsidRPr="00204DC8">
        <w:rPr>
          <w:vertAlign w:val="superscript"/>
        </w:rPr>
        <w:t>th</w:t>
      </w:r>
      <w:r>
        <w:t>,</w:t>
      </w:r>
    </w:p>
    <w:p w14:paraId="3A043257" w14:textId="52F85EAD" w:rsidR="00231350" w:rsidRPr="00204DC8" w:rsidRDefault="00231350">
      <w:pPr>
        <w:pStyle w:val="FootnoteText"/>
      </w:pPr>
      <w:r>
        <w:t xml:space="preserve"> 2013, from </w:t>
      </w:r>
      <w:hyperlink r:id="rId3" w:history="1">
        <w:r w:rsidRPr="00923350">
          <w:rPr>
            <w:rStyle w:val="Hyperlink"/>
          </w:rPr>
          <w:t>http://www.setbc.org/Download/LearningCentre/curriculum/7_TalkingBook_New.pdf</w:t>
        </w:r>
      </w:hyperlink>
      <w:r>
        <w:t>.</w:t>
      </w:r>
    </w:p>
  </w:footnote>
  <w:footnote w:id="7">
    <w:p w14:paraId="44EF5FCB" w14:textId="4A01A207" w:rsidR="00231350" w:rsidRPr="007D507F" w:rsidRDefault="00231350">
      <w:pPr>
        <w:pStyle w:val="FootnoteText"/>
      </w:pPr>
      <w:r>
        <w:rPr>
          <w:rStyle w:val="FootnoteReference"/>
        </w:rPr>
        <w:footnoteRef/>
      </w:r>
      <w:r>
        <w:t xml:space="preserve"> OSAPAC (2008) Resources. ”Frames 5”. Retrieved from </w:t>
      </w:r>
      <w:hyperlink r:id="rId4" w:history="1">
        <w:r w:rsidRPr="00923350">
          <w:rPr>
            <w:rStyle w:val="Hyperlink"/>
          </w:rPr>
          <w:t>http://www.osapac.org/db/view_software.php?id=485</w:t>
        </w:r>
      </w:hyperlink>
    </w:p>
  </w:footnote>
  <w:footnote w:id="8">
    <w:p w14:paraId="280267DB" w14:textId="31940788" w:rsidR="00231350" w:rsidRPr="00A1592B" w:rsidRDefault="00231350">
      <w:pPr>
        <w:pStyle w:val="FootnoteText"/>
      </w:pPr>
      <w:r>
        <w:rPr>
          <w:rStyle w:val="FootnoteReference"/>
        </w:rPr>
        <w:footnoteRef/>
      </w:r>
      <w:r>
        <w:t xml:space="preserve">Tech4Learning (n.d.) Create a Video Poem. In </w:t>
      </w:r>
      <w:r>
        <w:rPr>
          <w:i/>
        </w:rPr>
        <w:t>Creative Educators</w:t>
      </w:r>
      <w:r>
        <w:t>. Retrieved February 15</w:t>
      </w:r>
      <w:r w:rsidRPr="00A1592B">
        <w:rPr>
          <w:vertAlign w:val="superscript"/>
        </w:rPr>
        <w:t>th</w:t>
      </w:r>
      <w:r>
        <w:t xml:space="preserve">, 2013, from </w:t>
      </w:r>
      <w:hyperlink r:id="rId5" w:history="1">
        <w:r w:rsidRPr="00923350">
          <w:rPr>
            <w:rStyle w:val="Hyperlink"/>
          </w:rPr>
          <w:t>http://creativeeducator.tech4learning.com/v02/lessons/Create_a_Video_Poem</w:t>
        </w:r>
      </w:hyperlink>
      <w:r>
        <w:t>.</w:t>
      </w:r>
    </w:p>
  </w:footnote>
  <w:footnote w:id="9">
    <w:p w14:paraId="240651ED" w14:textId="720989BB" w:rsidR="00231350" w:rsidRPr="00A1592B" w:rsidRDefault="00231350" w:rsidP="00A1592B">
      <w:pPr>
        <w:pStyle w:val="FootnoteText"/>
      </w:pPr>
      <w:r w:rsidRPr="00A1592B">
        <w:rPr>
          <w:rStyle w:val="FootnoteReference"/>
        </w:rPr>
        <w:footnoteRef/>
      </w:r>
      <w:r w:rsidRPr="00A1592B">
        <w:t xml:space="preserve">Tech4Learning (n.d.) Fantastic Fractions. In </w:t>
      </w:r>
      <w:r w:rsidRPr="00A1592B">
        <w:rPr>
          <w:i/>
        </w:rPr>
        <w:t>Creative Educators</w:t>
      </w:r>
      <w:r w:rsidRPr="00A1592B">
        <w:t>. Retrieved February 15</w:t>
      </w:r>
      <w:r w:rsidRPr="00A1592B">
        <w:rPr>
          <w:vertAlign w:val="superscript"/>
        </w:rPr>
        <w:t>th</w:t>
      </w:r>
      <w:r w:rsidRPr="00A1592B">
        <w:t xml:space="preserve">, 2013, from </w:t>
      </w:r>
      <w:hyperlink r:id="rId6" w:history="1">
        <w:r w:rsidRPr="00A1592B">
          <w:rPr>
            <w:rStyle w:val="Hyperlink"/>
          </w:rPr>
          <w:t>http://creativeeducator.tech4learning.com/v04/lessons/Fantastic_Fractions</w:t>
        </w:r>
      </w:hyperlink>
      <w:r w:rsidRPr="00A1592B">
        <w:t xml:space="preserve">. </w:t>
      </w:r>
    </w:p>
    <w:p w14:paraId="7714B050" w14:textId="3A107286" w:rsidR="00231350" w:rsidRPr="00E62587" w:rsidRDefault="00231350">
      <w:pPr>
        <w:pStyle w:val="FootnoteText"/>
        <w:rPr>
          <w:lang w:val="en-C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06868"/>
    <w:multiLevelType w:val="hybridMultilevel"/>
    <w:tmpl w:val="6C2408D4"/>
    <w:lvl w:ilvl="0" w:tplc="1214010C">
      <w:start w:val="1"/>
      <w:numFmt w:val="decimal"/>
      <w:lvlText w:val="%1."/>
      <w:lvlJc w:val="left"/>
      <w:pPr>
        <w:ind w:left="10"/>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1" w:tplc="9D044E58">
      <w:start w:val="2"/>
      <w:numFmt w:val="lowerLetter"/>
      <w:lvlText w:val="%2."/>
      <w:lvlJc w:val="left"/>
      <w:pPr>
        <w:ind w:left="2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9BED4EC">
      <w:start w:val="1"/>
      <w:numFmt w:val="lowerRoman"/>
      <w:lvlText w:val="%3"/>
      <w:lvlJc w:val="left"/>
      <w:pPr>
        <w:ind w:left="1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ED4449A">
      <w:start w:val="1"/>
      <w:numFmt w:val="decimal"/>
      <w:lvlText w:val="%4"/>
      <w:lvlJc w:val="left"/>
      <w:pPr>
        <w:ind w:left="2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9C6FC58">
      <w:start w:val="1"/>
      <w:numFmt w:val="lowerLetter"/>
      <w:lvlText w:val="%5"/>
      <w:lvlJc w:val="left"/>
      <w:pPr>
        <w:ind w:left="2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680B9B0">
      <w:start w:val="1"/>
      <w:numFmt w:val="lowerRoman"/>
      <w:lvlText w:val="%6"/>
      <w:lvlJc w:val="left"/>
      <w:pPr>
        <w:ind w:left="3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506FEB2">
      <w:start w:val="1"/>
      <w:numFmt w:val="decimal"/>
      <w:lvlText w:val="%7"/>
      <w:lvlJc w:val="left"/>
      <w:pPr>
        <w:ind w:left="42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95613CE">
      <w:start w:val="1"/>
      <w:numFmt w:val="lowerLetter"/>
      <w:lvlText w:val="%8"/>
      <w:lvlJc w:val="left"/>
      <w:pPr>
        <w:ind w:left="49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9C24822">
      <w:start w:val="1"/>
      <w:numFmt w:val="lowerRoman"/>
      <w:lvlText w:val="%9"/>
      <w:lvlJc w:val="left"/>
      <w:pPr>
        <w:ind w:left="56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nsid w:val="01AF4F3B"/>
    <w:multiLevelType w:val="hybridMultilevel"/>
    <w:tmpl w:val="A36E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D0DB7"/>
    <w:multiLevelType w:val="hybridMultilevel"/>
    <w:tmpl w:val="C9DECCCA"/>
    <w:lvl w:ilvl="0" w:tplc="07103EEE">
      <w:start w:val="1"/>
      <w:numFmt w:val="bullet"/>
      <w:lvlText w:val="•"/>
      <w:lvlJc w:val="left"/>
      <w:pPr>
        <w:ind w:left="13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3A5FC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3CCA2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AE471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60CED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0AC6B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C250D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BE6E5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48B0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nsid w:val="0DB7480E"/>
    <w:multiLevelType w:val="hybridMultilevel"/>
    <w:tmpl w:val="E8E41294"/>
    <w:lvl w:ilvl="0" w:tplc="1D3AAC9A">
      <w:start w:val="1"/>
      <w:numFmt w:val="decimal"/>
      <w:lvlText w:val="%1."/>
      <w:lvlJc w:val="left"/>
      <w:pPr>
        <w:ind w:left="1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76343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72232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60719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709B1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46A46B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CA653B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72DFA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45A823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nsid w:val="0F096F50"/>
    <w:multiLevelType w:val="hybridMultilevel"/>
    <w:tmpl w:val="4672F8F4"/>
    <w:lvl w:ilvl="0" w:tplc="3DD0E248">
      <w:start w:val="4"/>
      <w:numFmt w:val="decimal"/>
      <w:lvlText w:val="%1."/>
      <w:lvlJc w:val="left"/>
      <w:pPr>
        <w:ind w:left="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41C9186">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6CC58D4">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C14406C">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558627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8C49E20">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25EEBD2">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EAE5B14">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456A376">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
    <w:nsid w:val="0FE14FD8"/>
    <w:multiLevelType w:val="hybridMultilevel"/>
    <w:tmpl w:val="BD54EA34"/>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nsid w:val="13915285"/>
    <w:multiLevelType w:val="hybridMultilevel"/>
    <w:tmpl w:val="F7BC7A70"/>
    <w:lvl w:ilvl="0" w:tplc="8C46D45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74108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E0C46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0C416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EE3B3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E27E5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FA7F0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4E9A3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80543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nsid w:val="17AE2EB5"/>
    <w:multiLevelType w:val="hybridMultilevel"/>
    <w:tmpl w:val="DACE8ED6"/>
    <w:lvl w:ilvl="0" w:tplc="6DFE3306">
      <w:start w:val="1"/>
      <w:numFmt w:val="decimal"/>
      <w:suff w:val="space"/>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AE611F9"/>
    <w:multiLevelType w:val="hybridMultilevel"/>
    <w:tmpl w:val="6C4E42E6"/>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nsid w:val="255566D3"/>
    <w:multiLevelType w:val="hybridMultilevel"/>
    <w:tmpl w:val="6CE0652E"/>
    <w:lvl w:ilvl="0" w:tplc="04090001">
      <w:start w:val="1"/>
      <w:numFmt w:val="bullet"/>
      <w:lvlText w:val=""/>
      <w:lvlJc w:val="left"/>
      <w:pPr>
        <w:ind w:left="72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BB6759A">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A4A7C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983806">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E40BD2">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EA6A38">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68B0DC">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81BAC">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B2C056">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nsid w:val="2DCC2A7A"/>
    <w:multiLevelType w:val="hybridMultilevel"/>
    <w:tmpl w:val="65721DC8"/>
    <w:lvl w:ilvl="0" w:tplc="075A539A">
      <w:start w:val="4"/>
      <w:numFmt w:val="decimal"/>
      <w:lvlText w:val="%1."/>
      <w:lvlJc w:val="left"/>
      <w:pPr>
        <w:ind w:left="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22217E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2EC1210">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2C29C5C">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2A2FF46">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DB8BAE8">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B108C8A">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03C529C">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F789950">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
    <w:nsid w:val="357F036D"/>
    <w:multiLevelType w:val="hybridMultilevel"/>
    <w:tmpl w:val="4A86792E"/>
    <w:lvl w:ilvl="0" w:tplc="04090001">
      <w:start w:val="1"/>
      <w:numFmt w:val="bullet"/>
      <w:lvlText w:val=""/>
      <w:lvlJc w:val="left"/>
      <w:pPr>
        <w:ind w:left="1692" w:hanging="360"/>
      </w:pPr>
      <w:rPr>
        <w:rFonts w:ascii="Symbol" w:hAnsi="Symbol" w:hint="default"/>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12">
    <w:nsid w:val="37A03B8F"/>
    <w:multiLevelType w:val="hybridMultilevel"/>
    <w:tmpl w:val="BAD620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A4A6FFA"/>
    <w:multiLevelType w:val="hybridMultilevel"/>
    <w:tmpl w:val="4F0026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B805B21"/>
    <w:multiLevelType w:val="hybridMultilevel"/>
    <w:tmpl w:val="89C23EAA"/>
    <w:lvl w:ilvl="0" w:tplc="6DACE66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4AAE2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6C20A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22C2EB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94206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76C05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90060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0647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A25A2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nsid w:val="3BA0353F"/>
    <w:multiLevelType w:val="hybridMultilevel"/>
    <w:tmpl w:val="1B96C514"/>
    <w:lvl w:ilvl="0" w:tplc="04090001">
      <w:start w:val="1"/>
      <w:numFmt w:val="bullet"/>
      <w:lvlText w:val=""/>
      <w:lvlJc w:val="left"/>
      <w:pPr>
        <w:ind w:left="720" w:hanging="360"/>
      </w:pPr>
      <w:rPr>
        <w:rFonts w:ascii="Symbol" w:hAnsi="Symbol" w:hint="default"/>
      </w:rPr>
    </w:lvl>
    <w:lvl w:ilvl="1" w:tplc="B4D611D6">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FC58D8"/>
    <w:multiLevelType w:val="hybridMultilevel"/>
    <w:tmpl w:val="600C4478"/>
    <w:lvl w:ilvl="0" w:tplc="1FC63D9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FE702E">
      <w:start w:val="1"/>
      <w:numFmt w:val="bullet"/>
      <w:lvlText w:val="o"/>
      <w:lvlJc w:val="left"/>
      <w:pPr>
        <w:ind w:left="1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CEBD12">
      <w:start w:val="1"/>
      <w:numFmt w:val="bullet"/>
      <w:lvlText w:val="▪"/>
      <w:lvlJc w:val="left"/>
      <w:pPr>
        <w:ind w:left="22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1E18D6">
      <w:start w:val="1"/>
      <w:numFmt w:val="bullet"/>
      <w:lvlText w:val="•"/>
      <w:lvlJc w:val="left"/>
      <w:pPr>
        <w:ind w:left="2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A0DA14">
      <w:start w:val="1"/>
      <w:numFmt w:val="bullet"/>
      <w:lvlText w:val="o"/>
      <w:lvlJc w:val="left"/>
      <w:pPr>
        <w:ind w:left="37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20887E">
      <w:start w:val="1"/>
      <w:numFmt w:val="bullet"/>
      <w:lvlText w:val="▪"/>
      <w:lvlJc w:val="left"/>
      <w:pPr>
        <w:ind w:left="4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7A8386">
      <w:start w:val="1"/>
      <w:numFmt w:val="bullet"/>
      <w:lvlText w:val="•"/>
      <w:lvlJc w:val="left"/>
      <w:pPr>
        <w:ind w:left="5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387E50">
      <w:start w:val="1"/>
      <w:numFmt w:val="bullet"/>
      <w:lvlText w:val="o"/>
      <w:lvlJc w:val="left"/>
      <w:pPr>
        <w:ind w:left="5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506490">
      <w:start w:val="1"/>
      <w:numFmt w:val="bullet"/>
      <w:lvlText w:val="▪"/>
      <w:lvlJc w:val="left"/>
      <w:pPr>
        <w:ind w:left="6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nsid w:val="4D126CEA"/>
    <w:multiLevelType w:val="hybridMultilevel"/>
    <w:tmpl w:val="131EC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AB0441"/>
    <w:multiLevelType w:val="hybridMultilevel"/>
    <w:tmpl w:val="842AD31A"/>
    <w:lvl w:ilvl="0" w:tplc="04090011">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1BE764C"/>
    <w:multiLevelType w:val="hybridMultilevel"/>
    <w:tmpl w:val="117624D2"/>
    <w:lvl w:ilvl="0" w:tplc="D652B7B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0CE854">
      <w:start w:val="1"/>
      <w:numFmt w:val="bullet"/>
      <w:lvlText w:val="o"/>
      <w:lvlJc w:val="left"/>
      <w:pPr>
        <w:ind w:left="1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77E2780">
      <w:start w:val="1"/>
      <w:numFmt w:val="bullet"/>
      <w:lvlText w:val="▪"/>
      <w:lvlJc w:val="left"/>
      <w:pPr>
        <w:ind w:left="2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68C4D6">
      <w:start w:val="1"/>
      <w:numFmt w:val="bullet"/>
      <w:lvlText w:val="•"/>
      <w:lvlJc w:val="left"/>
      <w:pPr>
        <w:ind w:left="2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E69F26">
      <w:start w:val="1"/>
      <w:numFmt w:val="bullet"/>
      <w:lvlText w:val="o"/>
      <w:lvlJc w:val="left"/>
      <w:pPr>
        <w:ind w:left="37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9E70FE">
      <w:start w:val="1"/>
      <w:numFmt w:val="bullet"/>
      <w:lvlText w:val="▪"/>
      <w:lvlJc w:val="left"/>
      <w:pPr>
        <w:ind w:left="4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0065E6">
      <w:start w:val="1"/>
      <w:numFmt w:val="bullet"/>
      <w:lvlText w:val="•"/>
      <w:lvlJc w:val="left"/>
      <w:pPr>
        <w:ind w:left="5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B44568">
      <w:start w:val="1"/>
      <w:numFmt w:val="bullet"/>
      <w:lvlText w:val="o"/>
      <w:lvlJc w:val="left"/>
      <w:pPr>
        <w:ind w:left="58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38593A">
      <w:start w:val="1"/>
      <w:numFmt w:val="bullet"/>
      <w:lvlText w:val="▪"/>
      <w:lvlJc w:val="left"/>
      <w:pPr>
        <w:ind w:left="6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nsid w:val="636E4898"/>
    <w:multiLevelType w:val="hybridMultilevel"/>
    <w:tmpl w:val="4ABA3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B9680A"/>
    <w:multiLevelType w:val="hybridMultilevel"/>
    <w:tmpl w:val="B77489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CDE5039"/>
    <w:multiLevelType w:val="hybridMultilevel"/>
    <w:tmpl w:val="54360B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D373278"/>
    <w:multiLevelType w:val="hybridMultilevel"/>
    <w:tmpl w:val="A20E6A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3638B9"/>
    <w:multiLevelType w:val="hybridMultilevel"/>
    <w:tmpl w:val="9D460DAA"/>
    <w:lvl w:ilvl="0" w:tplc="93466CCA">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CEE562">
      <w:start w:val="1"/>
      <w:numFmt w:val="bullet"/>
      <w:lvlText w:val="o"/>
      <w:lvlJc w:val="left"/>
      <w:pPr>
        <w:ind w:left="1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B6C10C">
      <w:start w:val="1"/>
      <w:numFmt w:val="bullet"/>
      <w:lvlText w:val="▪"/>
      <w:lvlJc w:val="left"/>
      <w:pPr>
        <w:ind w:left="22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5676A0">
      <w:start w:val="1"/>
      <w:numFmt w:val="bullet"/>
      <w:lvlText w:val="•"/>
      <w:lvlJc w:val="left"/>
      <w:pPr>
        <w:ind w:left="2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0C81BE">
      <w:start w:val="1"/>
      <w:numFmt w:val="bullet"/>
      <w:lvlText w:val="o"/>
      <w:lvlJc w:val="left"/>
      <w:pPr>
        <w:ind w:left="37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E23690">
      <w:start w:val="1"/>
      <w:numFmt w:val="bullet"/>
      <w:lvlText w:val="▪"/>
      <w:lvlJc w:val="left"/>
      <w:pPr>
        <w:ind w:left="4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D6A90A">
      <w:start w:val="1"/>
      <w:numFmt w:val="bullet"/>
      <w:lvlText w:val="•"/>
      <w:lvlJc w:val="left"/>
      <w:pPr>
        <w:ind w:left="5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906392">
      <w:start w:val="1"/>
      <w:numFmt w:val="bullet"/>
      <w:lvlText w:val="o"/>
      <w:lvlJc w:val="left"/>
      <w:pPr>
        <w:ind w:left="5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FC934E">
      <w:start w:val="1"/>
      <w:numFmt w:val="bullet"/>
      <w:lvlText w:val="▪"/>
      <w:lvlJc w:val="left"/>
      <w:pPr>
        <w:ind w:left="6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nsid w:val="76C402A7"/>
    <w:multiLevelType w:val="hybridMultilevel"/>
    <w:tmpl w:val="03006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CC5153"/>
    <w:multiLevelType w:val="hybridMultilevel"/>
    <w:tmpl w:val="52A85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6B0633"/>
    <w:multiLevelType w:val="hybridMultilevel"/>
    <w:tmpl w:val="E9562A06"/>
    <w:lvl w:ilvl="0" w:tplc="7226A9EE">
      <w:start w:val="1"/>
      <w:numFmt w:val="bullet"/>
      <w:lvlText w:val="•"/>
      <w:lvlJc w:val="left"/>
      <w:pPr>
        <w:ind w:left="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A40D38">
      <w:start w:val="1"/>
      <w:numFmt w:val="bullet"/>
      <w:lvlText w:val="o"/>
      <w:lvlJc w:val="left"/>
      <w:pPr>
        <w:ind w:left="15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4C149E">
      <w:start w:val="1"/>
      <w:numFmt w:val="bullet"/>
      <w:lvlText w:val="▪"/>
      <w:lvlJc w:val="left"/>
      <w:pPr>
        <w:ind w:left="22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8403B0">
      <w:start w:val="1"/>
      <w:numFmt w:val="bullet"/>
      <w:lvlText w:val="•"/>
      <w:lvlJc w:val="left"/>
      <w:pPr>
        <w:ind w:left="2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B4EDD8">
      <w:start w:val="1"/>
      <w:numFmt w:val="bullet"/>
      <w:lvlText w:val="o"/>
      <w:lvlJc w:val="left"/>
      <w:pPr>
        <w:ind w:left="37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88D930">
      <w:start w:val="1"/>
      <w:numFmt w:val="bullet"/>
      <w:lvlText w:val="▪"/>
      <w:lvlJc w:val="left"/>
      <w:pPr>
        <w:ind w:left="44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5A529C">
      <w:start w:val="1"/>
      <w:numFmt w:val="bullet"/>
      <w:lvlText w:val="•"/>
      <w:lvlJc w:val="left"/>
      <w:pPr>
        <w:ind w:left="5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F6448E">
      <w:start w:val="1"/>
      <w:numFmt w:val="bullet"/>
      <w:lvlText w:val="o"/>
      <w:lvlJc w:val="left"/>
      <w:pPr>
        <w:ind w:left="58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98138A">
      <w:start w:val="1"/>
      <w:numFmt w:val="bullet"/>
      <w:lvlText w:val="▪"/>
      <w:lvlJc w:val="left"/>
      <w:pPr>
        <w:ind w:left="6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0"/>
  </w:num>
  <w:num w:numId="2">
    <w:abstractNumId w:val="7"/>
  </w:num>
  <w:num w:numId="3">
    <w:abstractNumId w:val="25"/>
  </w:num>
  <w:num w:numId="4">
    <w:abstractNumId w:val="15"/>
  </w:num>
  <w:num w:numId="5">
    <w:abstractNumId w:val="5"/>
  </w:num>
  <w:num w:numId="6">
    <w:abstractNumId w:val="17"/>
  </w:num>
  <w:num w:numId="7">
    <w:abstractNumId w:val="21"/>
  </w:num>
  <w:num w:numId="8">
    <w:abstractNumId w:val="23"/>
  </w:num>
  <w:num w:numId="9">
    <w:abstractNumId w:val="8"/>
  </w:num>
  <w:num w:numId="10">
    <w:abstractNumId w:val="12"/>
  </w:num>
  <w:num w:numId="11">
    <w:abstractNumId w:val="26"/>
  </w:num>
  <w:num w:numId="12">
    <w:abstractNumId w:val="1"/>
  </w:num>
  <w:num w:numId="13">
    <w:abstractNumId w:val="13"/>
  </w:num>
  <w:num w:numId="14">
    <w:abstractNumId w:val="22"/>
  </w:num>
  <w:num w:numId="15">
    <w:abstractNumId w:val="18"/>
  </w:num>
  <w:num w:numId="16">
    <w:abstractNumId w:val="6"/>
  </w:num>
  <w:num w:numId="17">
    <w:abstractNumId w:val="14"/>
  </w:num>
  <w:num w:numId="18">
    <w:abstractNumId w:val="9"/>
  </w:num>
  <w:num w:numId="19">
    <w:abstractNumId w:val="2"/>
  </w:num>
  <w:num w:numId="20">
    <w:abstractNumId w:val="3"/>
  </w:num>
  <w:num w:numId="21">
    <w:abstractNumId w:val="27"/>
  </w:num>
  <w:num w:numId="22">
    <w:abstractNumId w:val="24"/>
  </w:num>
  <w:num w:numId="23">
    <w:abstractNumId w:val="19"/>
  </w:num>
  <w:num w:numId="24">
    <w:abstractNumId w:val="16"/>
  </w:num>
  <w:num w:numId="25">
    <w:abstractNumId w:val="11"/>
  </w:num>
  <w:num w:numId="26">
    <w:abstractNumId w:val="4"/>
  </w:num>
  <w:num w:numId="27">
    <w:abstractNumId w:val="10"/>
  </w:num>
  <w:num w:numId="2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6B5"/>
    <w:rsid w:val="000003B0"/>
    <w:rsid w:val="00030728"/>
    <w:rsid w:val="00030F31"/>
    <w:rsid w:val="00043CB3"/>
    <w:rsid w:val="0006507B"/>
    <w:rsid w:val="000E194C"/>
    <w:rsid w:val="00106D2A"/>
    <w:rsid w:val="00114B3B"/>
    <w:rsid w:val="0016480F"/>
    <w:rsid w:val="001B080A"/>
    <w:rsid w:val="001E3BBE"/>
    <w:rsid w:val="001E4E44"/>
    <w:rsid w:val="001F6D91"/>
    <w:rsid w:val="00204DC8"/>
    <w:rsid w:val="00231350"/>
    <w:rsid w:val="00242096"/>
    <w:rsid w:val="00281310"/>
    <w:rsid w:val="002A3D22"/>
    <w:rsid w:val="002C0A00"/>
    <w:rsid w:val="00356B19"/>
    <w:rsid w:val="00376B02"/>
    <w:rsid w:val="00396147"/>
    <w:rsid w:val="003C2255"/>
    <w:rsid w:val="00411EDE"/>
    <w:rsid w:val="00476E67"/>
    <w:rsid w:val="00480520"/>
    <w:rsid w:val="004A4E80"/>
    <w:rsid w:val="004A5CA7"/>
    <w:rsid w:val="004E0E7E"/>
    <w:rsid w:val="00505255"/>
    <w:rsid w:val="005129B6"/>
    <w:rsid w:val="00521C2E"/>
    <w:rsid w:val="0055669A"/>
    <w:rsid w:val="005751ED"/>
    <w:rsid w:val="005756A0"/>
    <w:rsid w:val="006C6649"/>
    <w:rsid w:val="007058E4"/>
    <w:rsid w:val="0071094E"/>
    <w:rsid w:val="0072044C"/>
    <w:rsid w:val="00730046"/>
    <w:rsid w:val="007670C8"/>
    <w:rsid w:val="00797928"/>
    <w:rsid w:val="007D29F7"/>
    <w:rsid w:val="007D507F"/>
    <w:rsid w:val="007E51AB"/>
    <w:rsid w:val="00810EDF"/>
    <w:rsid w:val="00841102"/>
    <w:rsid w:val="0084168B"/>
    <w:rsid w:val="00883F9F"/>
    <w:rsid w:val="00911F66"/>
    <w:rsid w:val="00980D50"/>
    <w:rsid w:val="00A1592B"/>
    <w:rsid w:val="00A317B7"/>
    <w:rsid w:val="00A4513B"/>
    <w:rsid w:val="00A806CA"/>
    <w:rsid w:val="00AC6D6B"/>
    <w:rsid w:val="00AE6DCF"/>
    <w:rsid w:val="00AF4F10"/>
    <w:rsid w:val="00B831A3"/>
    <w:rsid w:val="00BA5F48"/>
    <w:rsid w:val="00BA6E2F"/>
    <w:rsid w:val="00BC62B5"/>
    <w:rsid w:val="00BC7BE7"/>
    <w:rsid w:val="00C01836"/>
    <w:rsid w:val="00C36DF4"/>
    <w:rsid w:val="00C84E9A"/>
    <w:rsid w:val="00C872D5"/>
    <w:rsid w:val="00CA1C7E"/>
    <w:rsid w:val="00CD719E"/>
    <w:rsid w:val="00CF15AB"/>
    <w:rsid w:val="00D14204"/>
    <w:rsid w:val="00D261BB"/>
    <w:rsid w:val="00D83ACA"/>
    <w:rsid w:val="00DD39B0"/>
    <w:rsid w:val="00DF159B"/>
    <w:rsid w:val="00E62587"/>
    <w:rsid w:val="00E660C2"/>
    <w:rsid w:val="00E67E89"/>
    <w:rsid w:val="00E94480"/>
    <w:rsid w:val="00E976F7"/>
    <w:rsid w:val="00EA5DCD"/>
    <w:rsid w:val="00EF0E98"/>
    <w:rsid w:val="00F036B5"/>
    <w:rsid w:val="00F0530F"/>
    <w:rsid w:val="00F05877"/>
    <w:rsid w:val="00F35161"/>
    <w:rsid w:val="00F358B6"/>
    <w:rsid w:val="00F55D69"/>
    <w:rsid w:val="00FC1558"/>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7D8F5"/>
  <w15:chartTrackingRefBased/>
  <w15:docId w15:val="{90383B52-617A-4401-B3C2-8D866EABD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ja-JP"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2D5"/>
    <w:pPr>
      <w:jc w:val="both"/>
    </w:pPr>
  </w:style>
  <w:style w:type="paragraph" w:styleId="Heading1">
    <w:name w:val="heading 1"/>
    <w:basedOn w:val="Normal"/>
    <w:next w:val="Normal"/>
    <w:link w:val="Heading1Char"/>
    <w:uiPriority w:val="9"/>
    <w:qFormat/>
    <w:rsid w:val="00BC62B5"/>
    <w:pPr>
      <w:keepNext/>
      <w:keepLines/>
      <w:spacing w:before="320" w:after="80" w:line="240" w:lineRule="auto"/>
      <w:outlineLvl w:val="0"/>
    </w:pPr>
    <w:rPr>
      <w:rFonts w:asciiTheme="majorHAnsi" w:eastAsiaTheme="majorEastAsia" w:hAnsiTheme="majorHAnsi" w:cstheme="majorBidi"/>
      <w:color w:val="B35E06" w:themeColor="accent1" w:themeShade="BF"/>
      <w:sz w:val="40"/>
      <w:szCs w:val="40"/>
    </w:rPr>
  </w:style>
  <w:style w:type="paragraph" w:styleId="Heading2">
    <w:name w:val="heading 2"/>
    <w:basedOn w:val="Normal"/>
    <w:next w:val="Normal"/>
    <w:link w:val="Heading2Char"/>
    <w:uiPriority w:val="9"/>
    <w:unhideWhenUsed/>
    <w:qFormat/>
    <w:rsid w:val="00C36DF4"/>
    <w:pPr>
      <w:keepNext/>
      <w:keepLines/>
      <w:spacing w:before="160" w:after="40" w:line="240" w:lineRule="auto"/>
      <w:outlineLvl w:val="1"/>
    </w:pPr>
    <w:rPr>
      <w:rFonts w:asciiTheme="majorHAnsi" w:eastAsiaTheme="majorEastAsia" w:hAnsiTheme="majorHAnsi" w:cstheme="majorBidi"/>
      <w:b/>
      <w:sz w:val="32"/>
      <w:szCs w:val="32"/>
    </w:rPr>
  </w:style>
  <w:style w:type="paragraph" w:styleId="Heading3">
    <w:name w:val="heading 3"/>
    <w:basedOn w:val="Normal"/>
    <w:next w:val="Normal"/>
    <w:link w:val="Heading3Char"/>
    <w:uiPriority w:val="9"/>
    <w:unhideWhenUsed/>
    <w:qFormat/>
    <w:rsid w:val="00C872D5"/>
    <w:pPr>
      <w:keepNext/>
      <w:keepLines/>
      <w:spacing w:before="160" w:after="0" w:line="240" w:lineRule="auto"/>
      <w:outlineLvl w:val="2"/>
    </w:pPr>
    <w:rPr>
      <w:rFonts w:asciiTheme="majorHAnsi" w:eastAsiaTheme="majorEastAsia" w:hAnsiTheme="majorHAnsi" w:cstheme="majorBidi"/>
      <w:b/>
      <w:i/>
      <w:color w:val="3A6331" w:themeColor="accent4" w:themeShade="BF"/>
      <w:sz w:val="28"/>
      <w:szCs w:val="32"/>
    </w:rPr>
  </w:style>
  <w:style w:type="paragraph" w:styleId="Heading4">
    <w:name w:val="heading 4"/>
    <w:basedOn w:val="Normal"/>
    <w:next w:val="Normal"/>
    <w:link w:val="Heading4Char"/>
    <w:uiPriority w:val="9"/>
    <w:unhideWhenUsed/>
    <w:qFormat/>
    <w:rsid w:val="00281310"/>
    <w:pPr>
      <w:keepNext/>
      <w:keepLines/>
      <w:spacing w:before="80" w:after="0"/>
      <w:outlineLvl w:val="3"/>
    </w:pPr>
    <w:rPr>
      <w:rFonts w:asciiTheme="majorHAnsi" w:eastAsiaTheme="majorEastAsia" w:hAnsiTheme="majorHAnsi" w:cstheme="majorBidi"/>
      <w:iCs/>
      <w:sz w:val="24"/>
      <w:szCs w:val="30"/>
      <w:u w:val="single"/>
    </w:rPr>
  </w:style>
  <w:style w:type="paragraph" w:styleId="Heading5">
    <w:name w:val="heading 5"/>
    <w:basedOn w:val="Normal"/>
    <w:next w:val="Normal"/>
    <w:link w:val="Heading5Char"/>
    <w:uiPriority w:val="9"/>
    <w:semiHidden/>
    <w:unhideWhenUsed/>
    <w:qFormat/>
    <w:rsid w:val="00F036B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036B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036B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036B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036B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036B5"/>
    <w:pPr>
      <w:pBdr>
        <w:top w:val="single" w:sz="6" w:space="8" w:color="1B587C" w:themeColor="accent3"/>
        <w:bottom w:val="single" w:sz="6" w:space="8" w:color="1B587C" w:themeColor="accent3"/>
      </w:pBdr>
      <w:spacing w:after="400" w:line="240" w:lineRule="auto"/>
      <w:contextualSpacing/>
      <w:jc w:val="center"/>
    </w:pPr>
    <w:rPr>
      <w:rFonts w:asciiTheme="majorHAnsi" w:eastAsiaTheme="majorEastAsia" w:hAnsiTheme="majorHAnsi" w:cstheme="majorBidi"/>
      <w:caps/>
      <w:color w:val="323232" w:themeColor="text2"/>
      <w:spacing w:val="30"/>
      <w:sz w:val="72"/>
      <w:szCs w:val="72"/>
    </w:rPr>
  </w:style>
  <w:style w:type="character" w:customStyle="1" w:styleId="TitleChar">
    <w:name w:val="Title Char"/>
    <w:basedOn w:val="DefaultParagraphFont"/>
    <w:link w:val="Title"/>
    <w:uiPriority w:val="10"/>
    <w:rsid w:val="00F036B5"/>
    <w:rPr>
      <w:rFonts w:asciiTheme="majorHAnsi" w:eastAsiaTheme="majorEastAsia" w:hAnsiTheme="majorHAnsi" w:cstheme="majorBidi"/>
      <w:caps/>
      <w:color w:val="323232" w:themeColor="text2"/>
      <w:spacing w:val="30"/>
      <w:sz w:val="72"/>
      <w:szCs w:val="72"/>
    </w:rPr>
  </w:style>
  <w:style w:type="paragraph" w:styleId="Subtitle">
    <w:name w:val="Subtitle"/>
    <w:basedOn w:val="Normal"/>
    <w:next w:val="Normal"/>
    <w:link w:val="SubtitleChar"/>
    <w:uiPriority w:val="11"/>
    <w:qFormat/>
    <w:rsid w:val="00F036B5"/>
    <w:pPr>
      <w:numPr>
        <w:ilvl w:val="1"/>
      </w:numPr>
      <w:jc w:val="center"/>
    </w:pPr>
    <w:rPr>
      <w:color w:val="323232" w:themeColor="text2"/>
      <w:sz w:val="28"/>
      <w:szCs w:val="28"/>
    </w:rPr>
  </w:style>
  <w:style w:type="character" w:customStyle="1" w:styleId="SubtitleChar">
    <w:name w:val="Subtitle Char"/>
    <w:basedOn w:val="DefaultParagraphFont"/>
    <w:link w:val="Subtitle"/>
    <w:uiPriority w:val="11"/>
    <w:rsid w:val="00F036B5"/>
    <w:rPr>
      <w:color w:val="323232" w:themeColor="text2"/>
      <w:sz w:val="28"/>
      <w:szCs w:val="28"/>
    </w:rPr>
  </w:style>
  <w:style w:type="character" w:customStyle="1" w:styleId="Heading1Char">
    <w:name w:val="Heading 1 Char"/>
    <w:basedOn w:val="DefaultParagraphFont"/>
    <w:link w:val="Heading1"/>
    <w:rsid w:val="00BC62B5"/>
    <w:rPr>
      <w:rFonts w:asciiTheme="majorHAnsi" w:eastAsiaTheme="majorEastAsia" w:hAnsiTheme="majorHAnsi" w:cstheme="majorBidi"/>
      <w:color w:val="B35E06" w:themeColor="accent1" w:themeShade="BF"/>
      <w:sz w:val="40"/>
      <w:szCs w:val="40"/>
    </w:rPr>
  </w:style>
  <w:style w:type="character" w:customStyle="1" w:styleId="Heading2Char">
    <w:name w:val="Heading 2 Char"/>
    <w:basedOn w:val="DefaultParagraphFont"/>
    <w:link w:val="Heading2"/>
    <w:uiPriority w:val="9"/>
    <w:rsid w:val="00C36DF4"/>
    <w:rPr>
      <w:rFonts w:asciiTheme="majorHAnsi" w:eastAsiaTheme="majorEastAsia" w:hAnsiTheme="majorHAnsi" w:cstheme="majorBidi"/>
      <w:b/>
      <w:sz w:val="32"/>
      <w:szCs w:val="32"/>
    </w:rPr>
  </w:style>
  <w:style w:type="character" w:customStyle="1" w:styleId="Heading3Char">
    <w:name w:val="Heading 3 Char"/>
    <w:basedOn w:val="DefaultParagraphFont"/>
    <w:link w:val="Heading3"/>
    <w:uiPriority w:val="9"/>
    <w:rsid w:val="00C872D5"/>
    <w:rPr>
      <w:rFonts w:asciiTheme="majorHAnsi" w:eastAsiaTheme="majorEastAsia" w:hAnsiTheme="majorHAnsi" w:cstheme="majorBidi"/>
      <w:b/>
      <w:i/>
      <w:color w:val="3A6331" w:themeColor="accent4" w:themeShade="BF"/>
      <w:sz w:val="28"/>
      <w:szCs w:val="32"/>
    </w:rPr>
  </w:style>
  <w:style w:type="character" w:customStyle="1" w:styleId="Heading4Char">
    <w:name w:val="Heading 4 Char"/>
    <w:basedOn w:val="DefaultParagraphFont"/>
    <w:link w:val="Heading4"/>
    <w:uiPriority w:val="9"/>
    <w:rsid w:val="00281310"/>
    <w:rPr>
      <w:rFonts w:asciiTheme="majorHAnsi" w:eastAsiaTheme="majorEastAsia" w:hAnsiTheme="majorHAnsi" w:cstheme="majorBidi"/>
      <w:iCs/>
      <w:sz w:val="24"/>
      <w:szCs w:val="30"/>
      <w:u w:val="single"/>
    </w:rPr>
  </w:style>
  <w:style w:type="character" w:customStyle="1" w:styleId="Heading5Char">
    <w:name w:val="Heading 5 Char"/>
    <w:basedOn w:val="DefaultParagraphFont"/>
    <w:link w:val="Heading5"/>
    <w:uiPriority w:val="9"/>
    <w:semiHidden/>
    <w:rsid w:val="00F036B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036B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036B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036B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036B5"/>
    <w:rPr>
      <w:b/>
      <w:bCs/>
      <w:i/>
      <w:iCs/>
    </w:rPr>
  </w:style>
  <w:style w:type="character" w:styleId="SubtleEmphasis">
    <w:name w:val="Subtle Emphasis"/>
    <w:basedOn w:val="DefaultParagraphFont"/>
    <w:uiPriority w:val="19"/>
    <w:qFormat/>
    <w:rsid w:val="00F036B5"/>
    <w:rPr>
      <w:i/>
      <w:iCs/>
      <w:color w:val="595959" w:themeColor="text1" w:themeTint="A6"/>
    </w:rPr>
  </w:style>
  <w:style w:type="character" w:styleId="Emphasis">
    <w:name w:val="Emphasis"/>
    <w:basedOn w:val="DefaultParagraphFont"/>
    <w:uiPriority w:val="20"/>
    <w:qFormat/>
    <w:rsid w:val="00F036B5"/>
    <w:rPr>
      <w:i/>
      <w:iCs/>
      <w:color w:val="000000" w:themeColor="text1"/>
    </w:rPr>
  </w:style>
  <w:style w:type="character" w:styleId="IntenseEmphasis">
    <w:name w:val="Intense Emphasis"/>
    <w:basedOn w:val="DefaultParagraphFont"/>
    <w:uiPriority w:val="21"/>
    <w:qFormat/>
    <w:rsid w:val="00F036B5"/>
    <w:rPr>
      <w:b/>
      <w:bCs/>
      <w:i/>
      <w:iCs/>
      <w:color w:val="auto"/>
    </w:rPr>
  </w:style>
  <w:style w:type="character" w:styleId="Strong">
    <w:name w:val="Strong"/>
    <w:basedOn w:val="DefaultParagraphFont"/>
    <w:uiPriority w:val="22"/>
    <w:qFormat/>
    <w:rsid w:val="00F036B5"/>
    <w:rPr>
      <w:b/>
      <w:bCs/>
    </w:rPr>
  </w:style>
  <w:style w:type="paragraph" w:styleId="Quote">
    <w:name w:val="Quote"/>
    <w:basedOn w:val="Normal"/>
    <w:next w:val="Normal"/>
    <w:link w:val="QuoteChar"/>
    <w:uiPriority w:val="29"/>
    <w:qFormat/>
    <w:rsid w:val="00F036B5"/>
    <w:pPr>
      <w:spacing w:before="160"/>
      <w:ind w:left="720" w:right="720"/>
      <w:jc w:val="center"/>
    </w:pPr>
    <w:rPr>
      <w:i/>
      <w:iCs/>
      <w:color w:val="14415C" w:themeColor="accent3" w:themeShade="BF"/>
      <w:sz w:val="24"/>
      <w:szCs w:val="24"/>
    </w:rPr>
  </w:style>
  <w:style w:type="character" w:customStyle="1" w:styleId="QuoteChar">
    <w:name w:val="Quote Char"/>
    <w:basedOn w:val="DefaultParagraphFont"/>
    <w:link w:val="Quote"/>
    <w:uiPriority w:val="29"/>
    <w:rsid w:val="00F036B5"/>
    <w:rPr>
      <w:i/>
      <w:iCs/>
      <w:color w:val="14415C" w:themeColor="accent3" w:themeShade="BF"/>
      <w:sz w:val="24"/>
      <w:szCs w:val="24"/>
    </w:rPr>
  </w:style>
  <w:style w:type="paragraph" w:styleId="IntenseQuote">
    <w:name w:val="Intense Quote"/>
    <w:basedOn w:val="Normal"/>
    <w:next w:val="Normal"/>
    <w:link w:val="IntenseQuoteChar"/>
    <w:uiPriority w:val="30"/>
    <w:qFormat/>
    <w:rsid w:val="00F036B5"/>
    <w:pPr>
      <w:spacing w:before="160" w:line="276" w:lineRule="auto"/>
      <w:ind w:left="936" w:right="936"/>
      <w:jc w:val="center"/>
    </w:pPr>
    <w:rPr>
      <w:rFonts w:asciiTheme="majorHAnsi" w:eastAsiaTheme="majorEastAsia" w:hAnsiTheme="majorHAnsi" w:cstheme="majorBidi"/>
      <w:caps/>
      <w:color w:val="B35E06" w:themeColor="accent1" w:themeShade="BF"/>
      <w:sz w:val="28"/>
      <w:szCs w:val="28"/>
    </w:rPr>
  </w:style>
  <w:style w:type="character" w:customStyle="1" w:styleId="IntenseQuoteChar">
    <w:name w:val="Intense Quote Char"/>
    <w:basedOn w:val="DefaultParagraphFont"/>
    <w:link w:val="IntenseQuote"/>
    <w:uiPriority w:val="30"/>
    <w:rsid w:val="00F036B5"/>
    <w:rPr>
      <w:rFonts w:asciiTheme="majorHAnsi" w:eastAsiaTheme="majorEastAsia" w:hAnsiTheme="majorHAnsi" w:cstheme="majorBidi"/>
      <w:caps/>
      <w:color w:val="B35E06" w:themeColor="accent1" w:themeShade="BF"/>
      <w:sz w:val="28"/>
      <w:szCs w:val="28"/>
    </w:rPr>
  </w:style>
  <w:style w:type="character" w:styleId="SubtleReference">
    <w:name w:val="Subtle Reference"/>
    <w:basedOn w:val="DefaultParagraphFont"/>
    <w:uiPriority w:val="31"/>
    <w:qFormat/>
    <w:rsid w:val="00F036B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036B5"/>
    <w:rPr>
      <w:b/>
      <w:bCs/>
      <w:caps w:val="0"/>
      <w:smallCaps/>
      <w:color w:val="auto"/>
      <w:spacing w:val="0"/>
      <w:u w:val="single"/>
    </w:rPr>
  </w:style>
  <w:style w:type="character" w:styleId="BookTitle">
    <w:name w:val="Book Title"/>
    <w:basedOn w:val="DefaultParagraphFont"/>
    <w:uiPriority w:val="33"/>
    <w:qFormat/>
    <w:rsid w:val="00F036B5"/>
    <w:rPr>
      <w:b/>
      <w:bCs/>
      <w:caps w:val="0"/>
      <w:smallCaps/>
      <w:spacing w:val="0"/>
    </w:rPr>
  </w:style>
  <w:style w:type="paragraph" w:styleId="Caption">
    <w:name w:val="caption"/>
    <w:basedOn w:val="Normal"/>
    <w:next w:val="Normal"/>
    <w:uiPriority w:val="35"/>
    <w:semiHidden/>
    <w:unhideWhenUsed/>
    <w:qFormat/>
    <w:rsid w:val="00F036B5"/>
    <w:pPr>
      <w:spacing w:line="240" w:lineRule="auto"/>
    </w:pPr>
    <w:rPr>
      <w:b/>
      <w:bCs/>
      <w:color w:val="404040" w:themeColor="text1" w:themeTint="BF"/>
      <w:sz w:val="16"/>
      <w:szCs w:val="16"/>
    </w:rPr>
  </w:style>
  <w:style w:type="paragraph" w:styleId="TOCHeading">
    <w:name w:val="TOC Heading"/>
    <w:basedOn w:val="Heading1"/>
    <w:next w:val="Normal"/>
    <w:uiPriority w:val="39"/>
    <w:unhideWhenUsed/>
    <w:qFormat/>
    <w:rsid w:val="00F036B5"/>
    <w:pPr>
      <w:outlineLvl w:val="9"/>
    </w:pPr>
  </w:style>
  <w:style w:type="paragraph" w:styleId="NoSpacing">
    <w:name w:val="No Spacing"/>
    <w:link w:val="NoSpacingChar"/>
    <w:uiPriority w:val="1"/>
    <w:qFormat/>
    <w:rsid w:val="00883F9F"/>
    <w:pPr>
      <w:spacing w:after="0" w:line="240" w:lineRule="auto"/>
    </w:pPr>
    <w:rPr>
      <w:rFonts w:ascii="Verdana" w:hAnsi="Verdana"/>
      <w:sz w:val="28"/>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A80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6CA"/>
    <w:rPr>
      <w:rFonts w:ascii="Segoe UI" w:hAnsi="Segoe UI" w:cs="Segoe UI"/>
      <w:sz w:val="18"/>
      <w:szCs w:val="18"/>
    </w:rPr>
  </w:style>
  <w:style w:type="paragraph" w:styleId="FootnoteText">
    <w:name w:val="footnote text"/>
    <w:basedOn w:val="Normal"/>
    <w:link w:val="FootnoteTextChar"/>
    <w:uiPriority w:val="99"/>
    <w:unhideWhenUsed/>
    <w:rsid w:val="00C872D5"/>
    <w:pPr>
      <w:spacing w:after="0" w:line="240" w:lineRule="auto"/>
    </w:pPr>
    <w:rPr>
      <w:sz w:val="20"/>
      <w:szCs w:val="20"/>
    </w:rPr>
  </w:style>
  <w:style w:type="character" w:customStyle="1" w:styleId="FootnoteTextChar">
    <w:name w:val="Footnote Text Char"/>
    <w:basedOn w:val="DefaultParagraphFont"/>
    <w:link w:val="FootnoteText"/>
    <w:uiPriority w:val="99"/>
    <w:rsid w:val="00C872D5"/>
    <w:rPr>
      <w:sz w:val="20"/>
      <w:szCs w:val="20"/>
    </w:rPr>
  </w:style>
  <w:style w:type="character" w:styleId="FootnoteReference">
    <w:name w:val="footnote reference"/>
    <w:basedOn w:val="DefaultParagraphFont"/>
    <w:uiPriority w:val="99"/>
    <w:semiHidden/>
    <w:unhideWhenUsed/>
    <w:rsid w:val="00C872D5"/>
    <w:rPr>
      <w:vertAlign w:val="superscript"/>
    </w:rPr>
  </w:style>
  <w:style w:type="character" w:styleId="Hyperlink">
    <w:name w:val="Hyperlink"/>
    <w:basedOn w:val="DefaultParagraphFont"/>
    <w:uiPriority w:val="99"/>
    <w:unhideWhenUsed/>
    <w:rsid w:val="00C872D5"/>
    <w:rPr>
      <w:color w:val="6B9F25" w:themeColor="hyperlink"/>
      <w:u w:val="single"/>
    </w:rPr>
  </w:style>
  <w:style w:type="paragraph" w:styleId="NormalWeb">
    <w:name w:val="Normal (Web)"/>
    <w:basedOn w:val="Normal"/>
    <w:uiPriority w:val="99"/>
    <w:semiHidden/>
    <w:unhideWhenUsed/>
    <w:rsid w:val="005129B6"/>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2C0A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0A00"/>
  </w:style>
  <w:style w:type="paragraph" w:styleId="Footer">
    <w:name w:val="footer"/>
    <w:basedOn w:val="Normal"/>
    <w:link w:val="FooterChar"/>
    <w:uiPriority w:val="99"/>
    <w:unhideWhenUsed/>
    <w:rsid w:val="002C0A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A00"/>
  </w:style>
  <w:style w:type="paragraph" w:styleId="Bibliography">
    <w:name w:val="Bibliography"/>
    <w:basedOn w:val="Normal"/>
    <w:next w:val="Normal"/>
    <w:uiPriority w:val="37"/>
    <w:unhideWhenUsed/>
    <w:rsid w:val="00043CB3"/>
  </w:style>
  <w:style w:type="character" w:styleId="FollowedHyperlink">
    <w:name w:val="FollowedHyperlink"/>
    <w:basedOn w:val="DefaultParagraphFont"/>
    <w:uiPriority w:val="99"/>
    <w:semiHidden/>
    <w:unhideWhenUsed/>
    <w:rsid w:val="00204DC8"/>
    <w:rPr>
      <w:color w:val="B26B02" w:themeColor="followedHyperlink"/>
      <w:u w:val="single"/>
    </w:rPr>
  </w:style>
  <w:style w:type="paragraph" w:styleId="TOC1">
    <w:name w:val="toc 1"/>
    <w:basedOn w:val="Normal"/>
    <w:next w:val="Normal"/>
    <w:autoRedefine/>
    <w:uiPriority w:val="39"/>
    <w:unhideWhenUsed/>
    <w:rsid w:val="005756A0"/>
    <w:pPr>
      <w:spacing w:after="100"/>
    </w:pPr>
  </w:style>
  <w:style w:type="paragraph" w:styleId="TOC2">
    <w:name w:val="toc 2"/>
    <w:basedOn w:val="Normal"/>
    <w:next w:val="Normal"/>
    <w:autoRedefine/>
    <w:uiPriority w:val="39"/>
    <w:unhideWhenUsed/>
    <w:rsid w:val="005756A0"/>
    <w:pPr>
      <w:spacing w:after="100"/>
      <w:ind w:left="210"/>
    </w:pPr>
  </w:style>
  <w:style w:type="paragraph" w:styleId="TOC3">
    <w:name w:val="toc 3"/>
    <w:basedOn w:val="Normal"/>
    <w:next w:val="Normal"/>
    <w:autoRedefine/>
    <w:uiPriority w:val="39"/>
    <w:unhideWhenUsed/>
    <w:rsid w:val="005756A0"/>
    <w:pPr>
      <w:spacing w:after="100"/>
      <w:ind w:left="420"/>
    </w:pPr>
  </w:style>
  <w:style w:type="character" w:customStyle="1" w:styleId="NoSpacingChar">
    <w:name w:val="No Spacing Char"/>
    <w:basedOn w:val="DefaultParagraphFont"/>
    <w:link w:val="NoSpacing"/>
    <w:uiPriority w:val="1"/>
    <w:rsid w:val="00883F9F"/>
    <w:rPr>
      <w:rFonts w:ascii="Verdana" w:hAnsi="Verdana"/>
      <w:sz w:val="28"/>
    </w:rPr>
  </w:style>
  <w:style w:type="table" w:customStyle="1" w:styleId="TableGrid">
    <w:name w:val="TableGrid"/>
    <w:rsid w:val="00DF159B"/>
    <w:pPr>
      <w:spacing w:after="0" w:line="240" w:lineRule="auto"/>
    </w:pPr>
    <w:rPr>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673675">
      <w:bodyDiv w:val="1"/>
      <w:marLeft w:val="0"/>
      <w:marRight w:val="0"/>
      <w:marTop w:val="0"/>
      <w:marBottom w:val="0"/>
      <w:divBdr>
        <w:top w:val="none" w:sz="0" w:space="0" w:color="auto"/>
        <w:left w:val="none" w:sz="0" w:space="0" w:color="auto"/>
        <w:bottom w:val="none" w:sz="0" w:space="0" w:color="auto"/>
        <w:right w:val="none" w:sz="0" w:space="0" w:color="auto"/>
      </w:divBdr>
    </w:div>
    <w:div w:id="696932086">
      <w:bodyDiv w:val="1"/>
      <w:marLeft w:val="0"/>
      <w:marRight w:val="0"/>
      <w:marTop w:val="0"/>
      <w:marBottom w:val="0"/>
      <w:divBdr>
        <w:top w:val="none" w:sz="0" w:space="0" w:color="auto"/>
        <w:left w:val="none" w:sz="0" w:space="0" w:color="auto"/>
        <w:bottom w:val="none" w:sz="0" w:space="0" w:color="auto"/>
        <w:right w:val="none" w:sz="0" w:space="0" w:color="auto"/>
      </w:divBdr>
    </w:div>
    <w:div w:id="921573507">
      <w:bodyDiv w:val="1"/>
      <w:marLeft w:val="0"/>
      <w:marRight w:val="0"/>
      <w:marTop w:val="0"/>
      <w:marBottom w:val="0"/>
      <w:divBdr>
        <w:top w:val="none" w:sz="0" w:space="0" w:color="auto"/>
        <w:left w:val="none" w:sz="0" w:space="0" w:color="auto"/>
        <w:bottom w:val="none" w:sz="0" w:space="0" w:color="auto"/>
        <w:right w:val="none" w:sz="0" w:space="0" w:color="auto"/>
      </w:divBdr>
    </w:div>
    <w:div w:id="1328703466">
      <w:bodyDiv w:val="1"/>
      <w:marLeft w:val="0"/>
      <w:marRight w:val="0"/>
      <w:marTop w:val="0"/>
      <w:marBottom w:val="0"/>
      <w:divBdr>
        <w:top w:val="none" w:sz="0" w:space="0" w:color="auto"/>
        <w:left w:val="none" w:sz="0" w:space="0" w:color="auto"/>
        <w:bottom w:val="none" w:sz="0" w:space="0" w:color="auto"/>
        <w:right w:val="none" w:sz="0" w:space="0" w:color="auto"/>
      </w:divBdr>
      <w:divsChild>
        <w:div w:id="957881712">
          <w:marLeft w:val="0"/>
          <w:marRight w:val="0"/>
          <w:marTop w:val="300"/>
          <w:marBottom w:val="0"/>
          <w:divBdr>
            <w:top w:val="none" w:sz="0" w:space="0" w:color="auto"/>
            <w:left w:val="none" w:sz="0" w:space="0" w:color="auto"/>
            <w:bottom w:val="none" w:sz="0" w:space="0" w:color="auto"/>
            <w:right w:val="none" w:sz="0" w:space="0" w:color="auto"/>
          </w:divBdr>
        </w:div>
      </w:divsChild>
    </w:div>
    <w:div w:id="1712879694">
      <w:bodyDiv w:val="1"/>
      <w:marLeft w:val="0"/>
      <w:marRight w:val="0"/>
      <w:marTop w:val="0"/>
      <w:marBottom w:val="0"/>
      <w:divBdr>
        <w:top w:val="none" w:sz="0" w:space="0" w:color="auto"/>
        <w:left w:val="none" w:sz="0" w:space="0" w:color="auto"/>
        <w:bottom w:val="none" w:sz="0" w:space="0" w:color="auto"/>
        <w:right w:val="none" w:sz="0" w:space="0" w:color="auto"/>
      </w:divBdr>
    </w:div>
    <w:div w:id="1807620908">
      <w:bodyDiv w:val="1"/>
      <w:marLeft w:val="0"/>
      <w:marRight w:val="0"/>
      <w:marTop w:val="0"/>
      <w:marBottom w:val="0"/>
      <w:divBdr>
        <w:top w:val="none" w:sz="0" w:space="0" w:color="auto"/>
        <w:left w:val="none" w:sz="0" w:space="0" w:color="auto"/>
        <w:bottom w:val="none" w:sz="0" w:space="0" w:color="auto"/>
        <w:right w:val="none" w:sz="0" w:space="0" w:color="auto"/>
      </w:divBdr>
    </w:div>
    <w:div w:id="198615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nk49NJmpD38&amp;list=PLE0503242FC033923" TargetMode="External"/><Relationship Id="rId18" Type="http://schemas.openxmlformats.org/officeDocument/2006/relationships/hyperlink" Target="http://web.tech4learning.com/" TargetMode="External"/><Relationship Id="rId26" Type="http://schemas.openxmlformats.org/officeDocument/2006/relationships/hyperlink" Target="http://www.osapac.org/db/view_software.php?id=465" TargetMode="External"/><Relationship Id="rId39" Type="http://schemas.openxmlformats.org/officeDocument/2006/relationships/image" Target="media/image11.jpg"/><Relationship Id="rId21" Type="http://schemas.openxmlformats.org/officeDocument/2006/relationships/hyperlink" Target="http://www.youtube.com/watch?v=678wQkin_fY" TargetMode="External"/><Relationship Id="rId34" Type="http://schemas.openxmlformats.org/officeDocument/2006/relationships/image" Target="media/image6.jpeg"/><Relationship Id="rId42" Type="http://schemas.openxmlformats.org/officeDocument/2006/relationships/image" Target="media/image14.png"/><Relationship Id="rId47" Type="http://schemas.openxmlformats.org/officeDocument/2006/relationships/image" Target="media/image19.jpg"/><Relationship Id="rId50" Type="http://schemas.openxmlformats.org/officeDocument/2006/relationships/image" Target="media/image22.jpe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jpg"/><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hyperlink" Target="http://eprints.qut.edu.au/14967/1/14967.pdf" TargetMode="External"/><Relationship Id="rId29" Type="http://schemas.openxmlformats.org/officeDocument/2006/relationships/hyperlink" Target="http://creativeeducator.tech4learning.com/v02/lessons/Create_a_Video_Poem" TargetMode="External"/><Relationship Id="rId11" Type="http://schemas.openxmlformats.org/officeDocument/2006/relationships/hyperlink" Target="http://www.cricksoft.com/us/home.aspx" TargetMode="External"/><Relationship Id="rId24" Type="http://schemas.openxmlformats.org/officeDocument/2006/relationships/hyperlink" Target="http://www.usask.ca/education/coursework/802papers/antifaiff/antifaiff.htm" TargetMode="External"/><Relationship Id="rId32" Type="http://schemas.openxmlformats.org/officeDocument/2006/relationships/image" Target="media/image4.jp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jpeg"/><Relationship Id="rId5" Type="http://schemas.openxmlformats.org/officeDocument/2006/relationships/settings" Target="settings.xml"/><Relationship Id="rId61" Type="http://schemas.openxmlformats.org/officeDocument/2006/relationships/image" Target="media/image33.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youtube.com/watch?v=TiQlSsJcy-U"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jpe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ricksoft.com/uk/blog.aspx" TargetMode="External"/><Relationship Id="rId22" Type="http://schemas.openxmlformats.org/officeDocument/2006/relationships/hyperlink" Target="http://www.youtube.com/watch?v=mzi2RIt8_nk" TargetMode="External"/><Relationship Id="rId27" Type="http://schemas.openxmlformats.org/officeDocument/2006/relationships/hyperlink" Target="http://www.setbc.org/setbc/curriculum/clickguidelearn.html" TargetMode="External"/><Relationship Id="rId30" Type="http://schemas.openxmlformats.org/officeDocument/2006/relationships/hyperlink" Target="http://creativeeducator.tech4learning.com/v04/lessons/Fantastic_Fractions" TargetMode="External"/><Relationship Id="rId35" Type="http://schemas.openxmlformats.org/officeDocument/2006/relationships/image" Target="media/image7.jp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jpg"/><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www.setbc.org/setbc/curriculum/clickguidelearn.html" TargetMode="External"/><Relationship Id="rId17" Type="http://schemas.openxmlformats.org/officeDocument/2006/relationships/hyperlink" Target="http://www.tech4learning.com/frames" TargetMode="External"/><Relationship Id="rId25" Type="http://schemas.openxmlformats.org/officeDocument/2006/relationships/hyperlink" Target="http://www.osapac.org/db/view_software.php?id=485" TargetMode="External"/><Relationship Id="rId33" Type="http://schemas.openxmlformats.org/officeDocument/2006/relationships/image" Target="media/image5.jpg"/><Relationship Id="rId38" Type="http://schemas.openxmlformats.org/officeDocument/2006/relationships/image" Target="media/image10.jpe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www.slideshare.net/kmott/integrating-technology-in-a-special-education-classroom"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ech4learning.com/userfiles/file/pdfs/Clay/clay_multiple_intelligences.pdf" TargetMode="External"/><Relationship Id="rId23" Type="http://schemas.openxmlformats.org/officeDocument/2006/relationships/hyperlink" Target="http://www.usask.ca/education/coursework/802papers/antifaiff/antifaiff.htm" TargetMode="External"/><Relationship Id="rId28" Type="http://schemas.openxmlformats.org/officeDocument/2006/relationships/hyperlink" Target="http://www.setbc.org/Download/LearningCentre/curriculum/7_TalkingBook_New.pdf" TargetMode="External"/><Relationship Id="rId36" Type="http://schemas.openxmlformats.org/officeDocument/2006/relationships/image" Target="media/image8.jpg"/><Relationship Id="rId49" Type="http://schemas.openxmlformats.org/officeDocument/2006/relationships/image" Target="media/image21.png"/><Relationship Id="rId57" Type="http://schemas.openxmlformats.org/officeDocument/2006/relationships/image" Target="media/image29.png"/></Relationships>
</file>

<file path=word/_rels/footnotes.xml.rels><?xml version="1.0" encoding="UTF-8" standalone="yes"?>
<Relationships xmlns="http://schemas.openxmlformats.org/package/2006/relationships"><Relationship Id="rId3" Type="http://schemas.openxmlformats.org/officeDocument/2006/relationships/hyperlink" Target="http://www.setbc.org/Download/LearningCentre/curriculum/7_TalkingBook_New.pdf" TargetMode="External"/><Relationship Id="rId2" Type="http://schemas.openxmlformats.org/officeDocument/2006/relationships/hyperlink" Target="http://www.setbc.org/setbc/curriculum/clickguidelearn.html" TargetMode="External"/><Relationship Id="rId1" Type="http://schemas.openxmlformats.org/officeDocument/2006/relationships/hyperlink" Target="http://www.osapac.org/db/view_software.php?id=465" TargetMode="External"/><Relationship Id="rId6" Type="http://schemas.openxmlformats.org/officeDocument/2006/relationships/hyperlink" Target="http://creativeeducator.tech4learning.com/v04/lessons/Fantastic_Fractions" TargetMode="External"/><Relationship Id="rId5" Type="http://schemas.openxmlformats.org/officeDocument/2006/relationships/hyperlink" Target="http://creativeeducator.tech4learning.com/v02/lessons/Create_a_Video_Poem" TargetMode="External"/><Relationship Id="rId4" Type="http://schemas.openxmlformats.org/officeDocument/2006/relationships/hyperlink" Target="http://www.osapac.org/db/view_software.php?id=48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OSA</b:Tag>
    <b:SourceType>Book</b:SourceType>
    <b:Guid>{CC3DC6CB-8FC2-4547-8F81-02E8251E20B8}</b:Guid>
    <b:Author>
      <b:Author>
        <b:NameList>
          <b:Person>
            <b:Last>OSAPAC</b:Last>
          </b:Person>
        </b:NameList>
      </b:Author>
    </b:Author>
    <b:Title>Clicker 5.28</b:Title>
    <b:RefOrder>1</b:RefOrder>
  </b:Source>
</b:Sources>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B90C260F-3A7E-4902-90E3-47B8867A0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(blank).dotx</Template>
  <TotalTime>481</TotalTime>
  <Pages>26</Pages>
  <Words>5581</Words>
  <Characters>31813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TECHNOLOGY &amp; THE SPECIAL EDUCATION LEARNER</vt:lpstr>
    </vt:vector>
  </TitlesOfParts>
  <Company/>
  <LinksUpToDate>false</LinksUpToDate>
  <CharactersWithSpaces>37320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&amp; THE SPECIAL EDUCATION LEARNER</dc:title>
  <dc:subject>A Support Document for New Teachers</dc:subject>
  <dc:creator>Andrew Wray</dc:creator>
  <cp:keywords/>
  <cp:lastModifiedBy>Andrew Wray</cp:lastModifiedBy>
  <cp:revision>57</cp:revision>
  <dcterms:created xsi:type="dcterms:W3CDTF">2013-02-15T00:55:00Z</dcterms:created>
  <dcterms:modified xsi:type="dcterms:W3CDTF">2013-02-16T03:52:00Z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